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823" w:rsidRPr="00CE6258" w:rsidRDefault="00FB0823" w:rsidP="00FB0823">
      <w:pPr>
        <w:bidi w:val="0"/>
        <w:spacing w:after="0" w:line="240" w:lineRule="auto"/>
        <w:rPr>
          <w:rFonts w:ascii="Times New Roman" w:hAnsi="Times New Roman" w:cs="Cordia New"/>
          <w:sz w:val="144"/>
          <w:szCs w:val="144"/>
          <w:lang w:bidi="th-TH"/>
        </w:rPr>
      </w:pPr>
    </w:p>
    <w:p w:rsidR="00E254FF" w:rsidRPr="00E254FF" w:rsidRDefault="00803B75" w:rsidP="00E254FF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 xml:space="preserve">เพียงถ้อยคำหนึ่งเดียว </w:t>
      </w:r>
      <w:r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  <w:t>!</w:t>
      </w:r>
    </w:p>
    <w:p w:rsidR="00A03054" w:rsidRPr="00CE6258" w:rsidRDefault="00A03054" w:rsidP="009C67C9">
      <w:pPr>
        <w:bidi w:val="0"/>
        <w:spacing w:line="240" w:lineRule="auto"/>
        <w:jc w:val="center"/>
        <w:rPr>
          <w:rFonts w:ascii="Times New Roman" w:hAnsi="Times New Roman" w:cs="Times New Roman"/>
          <w:color w:val="595959"/>
          <w:sz w:val="28"/>
          <w:szCs w:val="28"/>
          <w:lang w:bidi="th-TH"/>
        </w:rPr>
      </w:pPr>
    </w:p>
    <w:p w:rsidR="00A03054" w:rsidRPr="00CE6258" w:rsidRDefault="00803B75" w:rsidP="00F828E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</w:rPr>
      </w:pPr>
      <w:r w:rsidRPr="00CE6258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رسالة واحدة فقط !</w:t>
      </w:r>
    </w:p>
    <w:p w:rsidR="00912D68" w:rsidRPr="00CE6258" w:rsidRDefault="00912D68" w:rsidP="00912D6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</w:rPr>
      </w:pPr>
    </w:p>
    <w:p w:rsidR="00A03054" w:rsidRPr="00CE6258" w:rsidRDefault="00A03054" w:rsidP="002659A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CE6258">
        <w:rPr>
          <w:rFonts w:ascii="Times New Roman" w:hAnsi="Times New Roman" w:cs="KFGQPC Uthman Taha Naskh"/>
          <w:color w:val="808080"/>
          <w:sz w:val="28"/>
          <w:szCs w:val="28"/>
          <w:rtl/>
          <w:lang w:bidi="ar-EG"/>
        </w:rPr>
        <w:t xml:space="preserve">&lt; </w:t>
      </w:r>
      <w:r w:rsidR="002659A0" w:rsidRPr="00CE6258">
        <w:rPr>
          <w:rFonts w:ascii="Times New Roman" w:hAnsi="Times New Roman" w:cs="KFGQPC Uthman Taha Naskh" w:hint="cs"/>
          <w:color w:val="808080"/>
          <w:sz w:val="28"/>
          <w:szCs w:val="28"/>
          <w:rtl/>
          <w:lang w:bidi="ar-EG"/>
        </w:rPr>
        <w:t>تايلاندية</w:t>
      </w:r>
      <w:r w:rsidRPr="00CE6258">
        <w:rPr>
          <w:rFonts w:ascii="Times New Roman" w:hAnsi="Times New Roman" w:cs="KFGQPC Uthman Taha Naskh"/>
          <w:color w:val="808080"/>
          <w:sz w:val="28"/>
          <w:szCs w:val="28"/>
          <w:rtl/>
          <w:lang w:bidi="ar-EG"/>
        </w:rPr>
        <w:t xml:space="preserve"> &gt;</w:t>
      </w:r>
    </w:p>
    <w:p w:rsidR="00A03054" w:rsidRPr="00CE6258" w:rsidRDefault="001F4994" w:rsidP="00A03054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996950</wp:posOffset>
            </wp:positionH>
            <wp:positionV relativeFrom="paragraph">
              <wp:posOffset>141605</wp:posOffset>
            </wp:positionV>
            <wp:extent cx="3253105" cy="473075"/>
            <wp:effectExtent l="0" t="0" r="0" b="0"/>
            <wp:wrapNone/>
            <wp:docPr id="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CE6258" w:rsidRDefault="00A03054" w:rsidP="00A03054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 w:rsidRPr="00CE6258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E6258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E254FF" w:rsidRPr="00E254FF" w:rsidRDefault="00E254FF" w:rsidP="00803B75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ar-EG"/>
        </w:rPr>
      </w:pPr>
      <w:r w:rsidRPr="00E254F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ดร.</w:t>
      </w:r>
      <w:r w:rsidR="00803B75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นาญี</w:t>
      </w:r>
      <w:r w:rsidR="00BE4328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บิน อิบรอฮีม</w:t>
      </w:r>
      <w:r w:rsidR="00803B75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อัล-อัรฟัจญ์</w:t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0"/>
          <w:szCs w:val="20"/>
          <w:lang w:bidi="th-TH"/>
        </w:rPr>
      </w:pPr>
    </w:p>
    <w:p w:rsidR="00912D68" w:rsidRPr="00CE6258" w:rsidRDefault="00912D68" w:rsidP="00912D6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E254FF" w:rsidRPr="00E254FF" w:rsidRDefault="00E254FF" w:rsidP="00E80E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</w:rPr>
      </w:pPr>
      <w:r w:rsidRPr="00E254FF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د. </w:t>
      </w:r>
      <w:r w:rsidR="00803B7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ناجي</w:t>
      </w:r>
      <w:r w:rsidR="00BE4328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 بن إبراهيم</w:t>
      </w:r>
      <w:r w:rsidR="00803B7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 العرفج</w:t>
      </w:r>
    </w:p>
    <w:p w:rsidR="00A03054" w:rsidRPr="00CE6258" w:rsidRDefault="00A03054" w:rsidP="00A03054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03054" w:rsidRPr="00CE6258" w:rsidRDefault="00A03054" w:rsidP="00A03054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3B5560" w:rsidRPr="00CE6258" w:rsidRDefault="003B5560" w:rsidP="003B5560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3B5560" w:rsidRPr="00CE6258" w:rsidRDefault="003B5560" w:rsidP="003B5560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A03054" w:rsidRPr="00CE6258" w:rsidRDefault="00A03054" w:rsidP="00477478">
      <w:pPr>
        <w:bidi w:val="0"/>
        <w:jc w:val="center"/>
        <w:rPr>
          <w:rFonts w:ascii="Times New Roman" w:hAnsi="Times New Roman" w:cs="Times New Roman"/>
          <w:color w:val="7F7F7F"/>
          <w:sz w:val="52"/>
          <w:szCs w:val="52"/>
          <w:lang w:bidi="ar-EG"/>
        </w:rPr>
      </w:pPr>
      <w:r w:rsidRPr="00CE6258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7"/>
      </w:r>
      <w:r w:rsidRPr="00CE6258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9"/>
      </w:r>
    </w:p>
    <w:p w:rsidR="00A03054" w:rsidRPr="00CE6258" w:rsidRDefault="00A03054" w:rsidP="00A03054">
      <w:pPr>
        <w:bidi w:val="0"/>
        <w:jc w:val="center"/>
        <w:rPr>
          <w:rFonts w:ascii="Times New Roman" w:hAnsi="Times New Roman" w:cs="Times New Roman"/>
          <w:color w:val="006666"/>
          <w:sz w:val="24"/>
          <w:szCs w:val="24"/>
          <w:lang w:bidi="ar-EG"/>
        </w:rPr>
      </w:pPr>
    </w:p>
    <w:p w:rsidR="00A03054" w:rsidRPr="00CE6258" w:rsidRDefault="002659A0" w:rsidP="00912D6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bidi="ar-EG"/>
        </w:rPr>
      </w:pPr>
      <w:r w:rsidRPr="00CE6258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803B75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803B75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เครือข่ายนักศึกษาอัสสลามกรุงเทพฯ</w:t>
      </w:r>
    </w:p>
    <w:p w:rsidR="00912D68" w:rsidRPr="00CE6258" w:rsidRDefault="002659A0" w:rsidP="00803B75">
      <w:pPr>
        <w:bidi w:val="0"/>
        <w:spacing w:after="0" w:line="240" w:lineRule="auto"/>
        <w:jc w:val="center"/>
        <w:rPr>
          <w:rFonts w:ascii="Times New Roman" w:hAnsi="Times New Roman" w:cs="Cordia New"/>
          <w:color w:val="205B83"/>
          <w:sz w:val="40"/>
          <w:szCs w:val="40"/>
          <w:cs/>
          <w:lang w:bidi="th-TH"/>
        </w:rPr>
      </w:pPr>
      <w:r w:rsidRPr="00CE6258">
        <w:rPr>
          <w:rFonts w:ascii="Times New Roman" w:hAnsi="Times New Roman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CE6258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  <w:r w:rsidR="00803B75" w:rsidRPr="00CE6258">
        <w:rPr>
          <w:rFonts w:ascii="Times New Roman" w:hAnsi="Times New Roman" w:cs="Cordia New" w:hint="cs"/>
          <w:color w:val="205B83"/>
          <w:sz w:val="40"/>
          <w:szCs w:val="40"/>
          <w:cs/>
          <w:lang w:bidi="th-TH"/>
        </w:rPr>
        <w:t>ทีมงานภาษาไทยเว็บอิสลามเฮ้าส์</w:t>
      </w:r>
    </w:p>
    <w:p w:rsidR="00A03054" w:rsidRPr="00CE6258" w:rsidRDefault="00A03054" w:rsidP="00912D6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  <w:r w:rsidRPr="00CE6258">
        <w:rPr>
          <w:rFonts w:ascii="Times New Roman" w:hAnsi="Times New Roman" w:cs="Times New Roman"/>
          <w:color w:val="205B83"/>
          <w:sz w:val="20"/>
          <w:szCs w:val="20"/>
          <w:lang w:bidi="ar-EG"/>
        </w:rPr>
        <w:t xml:space="preserve"> </w:t>
      </w:r>
    </w:p>
    <w:p w:rsidR="00AB7305" w:rsidRPr="00CE6258" w:rsidRDefault="00AB7305" w:rsidP="00803B75">
      <w:pPr>
        <w:spacing w:after="0" w:line="240" w:lineRule="auto"/>
        <w:jc w:val="center"/>
        <w:rPr>
          <w:rFonts w:ascii="Times New Roman" w:hAnsi="Times New Roman" w:cs="KFGQPC Uthman Taha Naskh"/>
          <w:b/>
          <w:bCs/>
          <w:sz w:val="32"/>
          <w:szCs w:val="32"/>
          <w:rtl/>
        </w:rPr>
      </w:pPr>
      <w:r w:rsidRPr="00CE6258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 xml:space="preserve">ترجمة: </w:t>
      </w:r>
      <w:r w:rsidR="00803B75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>نادي طلبة السلام في بانكوك</w:t>
      </w:r>
    </w:p>
    <w:p w:rsidR="008B3703" w:rsidRPr="00CE6258" w:rsidRDefault="00A03054" w:rsidP="00803B75">
      <w:pPr>
        <w:spacing w:after="0" w:line="240" w:lineRule="auto"/>
        <w:jc w:val="center"/>
        <w:rPr>
          <w:rFonts w:ascii="Times New Roman" w:hAnsi="Times New Roman" w:cs="Cordia New"/>
          <w:b/>
          <w:bCs/>
          <w:color w:val="006666"/>
          <w:sz w:val="40"/>
          <w:szCs w:val="40"/>
          <w:cs/>
          <w:lang w:bidi="th-TH"/>
        </w:rPr>
        <w:sectPr w:rsidR="008B3703" w:rsidRPr="00CE6258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CE6258">
        <w:rPr>
          <w:rFonts w:ascii="Times New Roman" w:hAnsi="Times New Roman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CE6258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 xml:space="preserve">: </w:t>
      </w:r>
      <w:r w:rsidR="00803B75" w:rsidRPr="00CE6258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>فريق اللغة التايلاندية بموقع دار الإسلام</w:t>
      </w:r>
    </w:p>
    <w:p w:rsidR="00E942BB" w:rsidRPr="00CE6258" w:rsidRDefault="00E942BB" w:rsidP="00E942BB">
      <w:pPr>
        <w:bidi w:val="0"/>
        <w:jc w:val="center"/>
        <w:rPr>
          <w:rFonts w:ascii="Times New Roman" w:hAnsi="Times New Roman" w:cs="Cordia New"/>
          <w:color w:val="006666"/>
          <w:sz w:val="32"/>
          <w:szCs w:val="40"/>
          <w:lang w:bidi="th-TH"/>
        </w:rPr>
      </w:pPr>
    </w:p>
    <w:p w:rsidR="00E254FF" w:rsidRPr="00803B75" w:rsidRDefault="00803B75" w:rsidP="00E254FF">
      <w:pPr>
        <w:bidi w:val="0"/>
        <w:jc w:val="center"/>
        <w:rPr>
          <w:rFonts w:ascii="Cordia New" w:hAnsi="Cordia New"/>
          <w:b/>
          <w:bCs/>
          <w:color w:val="205B83"/>
          <w:sz w:val="44"/>
          <w:szCs w:val="44"/>
          <w:rtl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เพียงถ้อยคำหนึ่งเดียว </w:t>
      </w:r>
      <w:r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  <w:t>!</w:t>
      </w: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  </w:t>
      </w:r>
    </w:p>
    <w:p w:rsidR="002659A0" w:rsidRPr="00CE6258" w:rsidRDefault="001F4994" w:rsidP="002659A0">
      <w:pPr>
        <w:bidi w:val="0"/>
        <w:spacing w:line="240" w:lineRule="auto"/>
        <w:jc w:val="center"/>
        <w:rPr>
          <w:rFonts w:ascii="Times New Roman" w:hAnsi="Times New Roman" w:cs="Times New Roman"/>
          <w:color w:val="205B83"/>
          <w:sz w:val="32"/>
          <w:szCs w:val="32"/>
          <w:lang w:bidi="ar-EG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1360805</wp:posOffset>
            </wp:positionH>
            <wp:positionV relativeFrom="paragraph">
              <wp:posOffset>111760</wp:posOffset>
            </wp:positionV>
            <wp:extent cx="3253105" cy="473075"/>
            <wp:effectExtent l="0" t="0" r="0" b="0"/>
            <wp:wrapNone/>
            <wp:docPr id="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CE6258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Times New Roman" w:hAnsi="Times New Roman" w:cs="Times New Roman"/>
          <w:color w:val="5EA1A5"/>
          <w:sz w:val="32"/>
          <w:szCs w:val="32"/>
          <w:lang w:bidi="ar-EG"/>
        </w:rPr>
      </w:pPr>
      <w:r w:rsidRPr="00CE6258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E6258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F828EA" w:rsidRPr="00043239" w:rsidRDefault="00F828EA" w:rsidP="00F828EA">
      <w:pPr>
        <w:bidi w:val="0"/>
        <w:spacing w:after="0" w:line="240" w:lineRule="auto"/>
        <w:jc w:val="center"/>
        <w:rPr>
          <w:rFonts w:ascii="TH SarabunPSK" w:hAnsi="TH SarabunPSK" w:cs="TH SarabunPSK"/>
          <w:sz w:val="24"/>
          <w:szCs w:val="24"/>
          <w:lang w:bidi="th-TH"/>
        </w:rPr>
      </w:pPr>
    </w:p>
    <w:p w:rsidR="00E254FF" w:rsidRPr="00DF137F" w:rsidRDefault="00E254FF" w:rsidP="00E254FF">
      <w:pPr>
        <w:bidi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  <w:lang w:bidi="th-TH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40"/>
          <w:szCs w:val="40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อุทิศแด่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rtl/>
          <w:cs/>
        </w:rPr>
        <w:t xml:space="preserve">  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40"/>
          <w:szCs w:val="40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ผู้แสวงหาสัจธรรมด้วยความจริงใจ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ความซื่อสัตย์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และหัวใจที่เปิดกว้าง</w:t>
      </w:r>
    </w:p>
    <w:p w:rsid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</w:p>
    <w:p w:rsid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คำถามก่อนการอ่าน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อะไรคือ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“เพียงถ้อยคำหนึ่งเดียว”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คัมภีร์ไบเบิ้ลกล่าวถึงถ้อยคำนี้อย่างไรบ้าง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คัมภีร์อัลกุรอานกล่าวถึงถ้อยคำนี้อย่างไรบ้าง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คุณมีความเห็นอย่างไรในถ้อยคำนี้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เข้าสู่ประเด็น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หลังจากการสร้างอดัม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>เพียงถ้อยคำหนึ่งเดียว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>อันเดิม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>ที่ถูกส่งลงมายังหมู่มนุษย์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ตลอดประวัติศาสตร์แห่งมวลมนุษยชาติ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ดังนั้น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เพื่อที่จะย้ำเตือนมนุษย์ถึงถ้อยคำนี้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และชักนำพวกเขากลับสู่หนทางที่ถูกต้อง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บรรดาศาสนทูตและเหล่าผู้นำสาส์น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ตั้งแต่อดัม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โนอา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อับราฮัม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โมเสส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เยซู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และมุฮัมหมัด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จึงถูกส่งลงมาโดย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พระเจ้าที่แท้จริงองค์เดียว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เพื่อที่จะแบกรับถ้อยคำนี้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bidi w:val="0"/>
        <w:spacing w:after="0" w:line="240" w:lineRule="auto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79375</wp:posOffset>
                </wp:positionV>
                <wp:extent cx="3253105" cy="1330325"/>
                <wp:effectExtent l="95250" t="95250" r="61595" b="60325"/>
                <wp:wrapNone/>
                <wp:docPr id="71" name="Horizontal Scrol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105" cy="1330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i/>
                                <w:iCs/>
                                <w:color w:val="auto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พระเจ้าที่แท้จริงมีเพียงองค์เดียว</w:t>
                            </w:r>
                          </w:p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จงเคารพสักการะพระองค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์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เท่านั้นและ</w:t>
                            </w:r>
                          </w:p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i/>
                                <w:iCs/>
                                <w:color w:val="auto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จงปฏิบัติตามคำบัญชาของพระองค์</w:t>
                            </w:r>
                          </w:p>
                          <w:p w:rsidR="00A02706" w:rsidRPr="00803B75" w:rsidRDefault="00A02706" w:rsidP="00803B75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0" o:spid="_x0000_s1026" type="#_x0000_t98" style="position:absolute;left:0;text-align:left;margin-left:106.75pt;margin-top:6.25pt;width:256.15pt;height:10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" fillcolor="window" strokecolor="windowText" strokeweight="1pt">
                <v:stroke joinstyle="miter"/>
                <v:shadow on="t" color="black" opacity="26214f" origin=".5,.5" offset="-.74836mm,-.74836mm"/>
                <v:textbox>
                  <w:txbxContent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i/>
                          <w:iCs/>
                          <w:color w:val="auto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พระเจ้าที่แท้จริงมีเพียงองค์เดียว</w:t>
                      </w:r>
                    </w:p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จงเคารพสักการะพระองค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์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เท่านั้นและ</w:t>
                      </w:r>
                    </w:p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i/>
                          <w:iCs/>
                          <w:color w:val="auto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จงปฏิบัติตามคำบัญชาของพระองค์</w:t>
                      </w:r>
                    </w:p>
                    <w:p w:rsidR="00A02706" w:rsidRPr="00803B75" w:rsidRDefault="00A02706" w:rsidP="00803B75">
                      <w:pPr>
                        <w:rPr>
                          <w:rFonts w:ascii="Cordia New" w:hAnsi="Cordia New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bidi w:val="0"/>
        <w:spacing w:after="0" w:line="240" w:lineRule="auto"/>
        <w:jc w:val="center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68580</wp:posOffset>
                </wp:positionV>
                <wp:extent cx="2628900" cy="428625"/>
                <wp:effectExtent l="76200" t="38100" r="95250" b="123825"/>
                <wp:wrapNone/>
                <wp:docPr id="7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28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02706" w:rsidRPr="00CE6258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4"/>
                                <w:szCs w:val="4"/>
                                <w:lang w:bidi="th-TH"/>
                              </w:rPr>
                            </w:pPr>
                          </w:p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color w:val="auto"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พระเจ้าที่แท้จริง พระผู้สร้าง</w:t>
                            </w:r>
                          </w:p>
                          <w:p w:rsidR="00A02706" w:rsidRPr="00CE6258" w:rsidRDefault="00A02706" w:rsidP="00803B75">
                            <w:pPr>
                              <w:spacing w:after="0" w:line="240" w:lineRule="auto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139.95pt;margin-top:5.4pt;width:207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" fillcolor="#bfbfbf" stroked="f" strokeweight="1pt">
                <v:shadow on="t" color="black" opacity="20971f" offset="0,2.2pt"/>
                <v:textbox>
                  <w:txbxContent>
                    <w:p w:rsidR="00A02706" w:rsidRPr="00CE6258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4"/>
                          <w:szCs w:val="4"/>
                          <w:lang w:bidi="th-TH"/>
                        </w:rPr>
                      </w:pPr>
                    </w:p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color w:val="auto"/>
                          <w:sz w:val="36"/>
                          <w:szCs w:val="36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36"/>
                          <w:szCs w:val="36"/>
                          <w:cs/>
                          <w:lang w:bidi="th-TH"/>
                        </w:rPr>
                        <w:t>พระเจ้าที่แท้จริง พระผู้สร้าง</w:t>
                      </w:r>
                    </w:p>
                    <w:p w:rsidR="00A02706" w:rsidRPr="00CE6258" w:rsidRDefault="00A02706" w:rsidP="00803B75">
                      <w:pPr>
                        <w:spacing w:after="0" w:line="240" w:lineRule="auto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pStyle w:val="Default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108585</wp:posOffset>
                </wp:positionV>
                <wp:extent cx="1028065" cy="495935"/>
                <wp:effectExtent l="76200" t="38100" r="95885" b="113665"/>
                <wp:wrapNone/>
                <wp:docPr id="69" name="Down Arrow Callou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495935"/>
                        </a:xfrm>
                        <a:prstGeom prst="downArrowCallout">
                          <a:avLst>
                            <a:gd name="adj1" fmla="val 51825"/>
                            <a:gd name="adj2" fmla="val 51825"/>
                            <a:gd name="adj3" fmla="val 16667"/>
                            <a:gd name="adj4" fmla="val 6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นำสาส์น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5" o:spid="_x0000_s1028" type="#_x0000_t80" style="position:absolute;left:0;text-align:left;margin-left:274.1pt;margin-top:8.55pt;width:80.95pt;height:3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" fillcolor="#f2f2f2" stroked="f" strokeweight="1pt">
                <v:shadow on="t" color="black" opacity="20971f" offset="0,2.2pt"/>
                <v:textbox>
                  <w:txbxContent>
                    <w:p w:rsidR="00A02706" w:rsidRPr="00803B75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นำสาส์น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จาก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115570</wp:posOffset>
                </wp:positionV>
                <wp:extent cx="1028700" cy="495935"/>
                <wp:effectExtent l="76200" t="38100" r="95250" b="113665"/>
                <wp:wrapNone/>
                <wp:docPr id="68" name="Down Arrow Callou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5935"/>
                        </a:xfrm>
                        <a:prstGeom prst="downArrowCallout">
                          <a:avLst>
                            <a:gd name="adj1" fmla="val 51857"/>
                            <a:gd name="adj2" fmla="val 51857"/>
                            <a:gd name="adj3" fmla="val 16667"/>
                            <a:gd name="adj4" fmla="val 6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ส่ง</w:t>
                            </w:r>
                          </w:p>
                          <w:p w:rsidR="00A02706" w:rsidRPr="00803B75" w:rsidRDefault="00A02706" w:rsidP="00803B75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Callout 16" o:spid="_x0000_s1029" type="#_x0000_t80" style="position:absolute;left:0;text-align:left;margin-left:126.35pt;margin-top:9.1pt;width:81pt;height: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" fillcolor="#f2f2f2" stroked="f" strokeweight="1pt">
                <v:shadow on="t" color="black" opacity="20971f" offset="0,2.2pt"/>
                <v:textbox>
                  <w:txbxContent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ส่ง</w:t>
                      </w:r>
                    </w:p>
                    <w:p w:rsidR="00A02706" w:rsidRPr="00803B75" w:rsidRDefault="00A02706" w:rsidP="00803B75">
                      <w:pPr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262890</wp:posOffset>
                </wp:positionV>
                <wp:extent cx="239395" cy="3562350"/>
                <wp:effectExtent l="0" t="0" r="27305" b="19050"/>
                <wp:wrapNone/>
                <wp:docPr id="6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95" cy="3562350"/>
                          <a:chOff x="0" y="0"/>
                          <a:chExt cx="239841" cy="3562710"/>
                        </a:xfrm>
                      </wpg:grpSpPr>
                      <wps:wsp>
                        <wps:cNvPr id="66" name="Straight Connector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76" y="1187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67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56271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506C0" id="Group 22" o:spid="_x0000_s1026" style="position:absolute;margin-left:107.55pt;margin-top:20.7pt;width:18.85pt;height:280.5pt;z-index:251678720" coordsize="2398,3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">
                <v:line id="Straight Connector 12" o:spid="_x0000_s1027" style="position:absolute;flip:x;visibility:visible;mso-wrap-style:square" from="118,118" to="2398,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" strokecolor="windowText" strokeweight="1.5pt">
                  <v:stroke joinstyle="miter"/>
                </v:line>
                <v:line id="Straight Connector 10" o:spid="_x0000_s1028" style="position:absolute;visibility:visible;mso-wrap-style:square" from="0,0" to="0,3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" strokecolor="windowText" strokeweight="1.5pt">
                  <v:stroke joinstyle="miter"/>
                </v:line>
              </v:group>
            </w:pict>
          </mc:Fallback>
        </mc:AlternateContent>
      </w:r>
    </w:p>
    <w:p w:rsidR="00803B75" w:rsidRPr="00803B75" w:rsidRDefault="00803B75" w:rsidP="00803B75">
      <w:pPr>
        <w:pStyle w:val="Default"/>
        <w:tabs>
          <w:tab w:val="left" w:pos="3759"/>
          <w:tab w:val="center" w:pos="4586"/>
        </w:tabs>
        <w:ind w:right="-101"/>
        <w:rPr>
          <w:rFonts w:ascii="Cordia New" w:hAnsi="Cordia New" w:cs="Cordia New"/>
          <w:color w:val="006600"/>
          <w:sz w:val="32"/>
          <w:szCs w:val="32"/>
        </w:rPr>
      </w:pPr>
      <w:r>
        <w:rPr>
          <w:rFonts w:ascii="Cordia New" w:hAnsi="Cordia New" w:cs="Cordia New"/>
          <w:color w:val="006600"/>
          <w:sz w:val="32"/>
          <w:szCs w:val="32"/>
        </w:rPr>
        <w:tab/>
      </w:r>
      <w:r>
        <w:rPr>
          <w:rFonts w:ascii="Cordia New" w:hAnsi="Cordia New" w:cs="Cordia New"/>
          <w:color w:val="006600"/>
          <w:sz w:val="32"/>
          <w:szCs w:val="32"/>
        </w:rPr>
        <w:tab/>
      </w:r>
    </w:p>
    <w:p w:rsidR="00803B75" w:rsidRPr="00803B75" w:rsidRDefault="00803B75" w:rsidP="00803B75">
      <w:pPr>
        <w:bidi w:val="0"/>
        <w:spacing w:after="0" w:line="240" w:lineRule="auto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 xml:space="preserve">อดัม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ab/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โนอา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อับราฮัม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 xml:space="preserve">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โมเสส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เยซู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right="-101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มุฮัมหมัด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        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  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bidi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พระเจ้าได้ส่งศาสนทูตที่สำคัญลงมา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เช่นเดียวกับบรรดาศาสนทูตและเหล่าผู้นำสาส์นเพื่อที่จะทำให้งาน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และภารกิจต่าง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บรรลุผล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ส่วนหนึ่งของภารกิจเหล่านั้นคือ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เพื่อน้อมรับทางนำจากพระเจ้าและเผยแผ่สู่ผู้คน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เพื่อน้อมนำสาส์นที่ว่า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“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พระเจ้ามีหนึ่งเดียว</w:t>
      </w:r>
      <w:r w:rsidRPr="00803B75">
        <w:rPr>
          <w:rFonts w:ascii="Cordia New" w:hAnsi="Cordia New" w:cs="Cordia New"/>
          <w:sz w:val="32"/>
          <w:szCs w:val="32"/>
        </w:rPr>
        <w:t xml:space="preserve">”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เพื่อเป็นแบบอย่างให้แก่หมู่ชนของพวกเขา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เพื่อแนะนำหมู่ชนของพวกเขา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ให้ยำเกรงพระเจ้า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และปฏิบัติตามคำบัญชาของพระองค์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เพื่อสั่งสอนผู้ติดตามพวกเขา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ถึงความสำคัญของศาสนา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หลักการทางศีลธรรม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และเรื่องราวทางโลก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1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เพื่อชี้ทางให้แก่ผู้หันเห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จากแนวทางที่ถูกต้อง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ไม่เชื่อฟังพระเจ้า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หรือสักการะพระเจ้าอื่นๆ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บรรดาเจว็ดต่าง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1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เพื่อบอกผู้คนเกี่ยวกับจุดหมายปลายทางสุดท้าย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  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วันสุดท้าย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ซึ่งจะนำสู่สวรรค์หรือนรก</w:t>
      </w:r>
    </w:p>
    <w:p w:rsid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พระองค์คือ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พระเจ้าองค์เดียวกัน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ผู้สร้างและส่งศาสนทูตเหล่านั้นและบรรดาผู้นำสาส์น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พระองค์คือผู้ทรงสร้างมวลหมู่มนุษยชาติ  สิงสาราสัตว์ 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และวัตถุธาตุต่าง ๆ ทั้งมวล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พระองค์คือ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พระเจ้าที่แท้จริงองค์เดียว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ผู้สรร</w:t>
      </w:r>
      <w:r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ค์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สร้างทั้งจักรวาล (รวมทั้งธรรมชาติ) และสรรพสิ่งที่อยู่ในมัน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พระองค์คือผู้สร้างความเป็น  ความตายและชีวิตหลังความตาย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lastRenderedPageBreak/>
        <w:t>ความเป็นหนึ่งเดียว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ของพระเจ้าที่เที่ยงแท้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หรือพระผู้สร้าง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เป็นสิ่งที่มีหลักฐานอันกระจ่างชัด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และง่ายดายต่อการสืบเสาะค้นหาในบรรดาคัมภีร์ศักดิ์สิทธิ์ทั้งของชาวยิว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คริสเตียน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มุสลิมและอื่น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โดยการศึกษาความคิดเกี่ยวกับพระเจ้า ทั้งในไบเบิ้ลและใน</w:t>
      </w:r>
      <w:r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อัล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กุรอานอย่างบริสุทธิ์ใจและมีเป้าประสงค์ ผู้ค้นหาสัจธรรมอย่างจริงใจควรที่จะสามารถมองเห็นได้อย่างชัดเจนถึงคุณลักษณะหนึ่งเดียวอันเป็นกรรมสิทธิ์ของพระเจ้าที่แท้จริงเท่านั้น 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บางคุณลักษณะที่แยกแยะพระเจ้าที่แท้จริงองค์นี้  ออกจากสิ่งอื่น  ซึ่งอ้างความเป็นพระเจ้า ได้แก่ 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108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พระเจ้าที่แท้จริงนี้ทรงเป็นผู้สร้าง มิใช่สิ่งถูกสร้าง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36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พระเจ้าที่แท้จริงนี้ทรงเป็นหนึ่งเดียว มิใช่สามหรือมากกว่านั้น พระองค์ไม่มีแม้หุ้นส่วนหรือสิ่งเสมอเหมือนอื่นใด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36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พระเจ้าที่แท้จริงนี้ไม่สามารถมองเห็นได้ ไม่มีใครมองเห็นพระองค์ในโลกนี้  พระองค์มิใช่วัตถุกายภาพที่ถูกอุปโลกน์ขึ้นหรือทรงอวตารมาอยู่ในรูปแบบใด ๆ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36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พระเจ้าที่แท้จริงหนึ่งเดี่ยวนี้ทรงเป็นนิรันดร์ พระองค์ทรงไม่ตายหรือทรงเปลี่ยนแปลง</w:t>
      </w:r>
    </w:p>
    <w:p w:rsidR="00803B75" w:rsidRPr="00803B75" w:rsidRDefault="00803B75" w:rsidP="00803B75">
      <w:pPr>
        <w:numPr>
          <w:ilvl w:val="0"/>
          <w:numId w:val="14"/>
        </w:numPr>
        <w:tabs>
          <w:tab w:val="clear" w:pos="717"/>
          <w:tab w:val="num" w:pos="360"/>
        </w:tabs>
        <w:autoSpaceDE w:val="0"/>
        <w:autoSpaceDN w:val="0"/>
        <w:bidi w:val="0"/>
        <w:adjustRightInd w:val="0"/>
        <w:spacing w:after="0" w:line="240" w:lineRule="auto"/>
        <w:ind w:left="1080" w:right="-101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พระเจ้าที่แท้จริงหนึ่งเดียวนี้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มิทรงต้องการพึ่งพิงผู้ใด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มารดา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ภริยา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หรือบุตร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หรือสิ่งต่าง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อาหาร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เครื่องดื่ม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หรือความช่วยเหลือ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แต่สิ่งอื่นๆ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นั้นล้วนต้องการพึ่งพิงพระองค์</w:t>
      </w:r>
    </w:p>
    <w:p w:rsidR="00803B75" w:rsidRPr="00803B75" w:rsidRDefault="00803B75" w:rsidP="00803B75">
      <w:pPr>
        <w:numPr>
          <w:ilvl w:val="0"/>
          <w:numId w:val="14"/>
        </w:numPr>
        <w:tabs>
          <w:tab w:val="clear" w:pos="717"/>
          <w:tab w:val="num" w:pos="360"/>
        </w:tabs>
        <w:autoSpaceDE w:val="0"/>
        <w:autoSpaceDN w:val="0"/>
        <w:bidi w:val="0"/>
        <w:adjustRightInd w:val="0"/>
        <w:spacing w:after="0" w:line="240" w:lineRule="auto"/>
        <w:ind w:left="1080"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พระเจ้าที่แท้จริงหนึ่งเดียวนี้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ทรงมีความเป็นหนึ่งในคุณลักษณะของพระองค์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ไม่มีสิ่งใดเสมอเหมือนพระองค์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ไม่สามารถนำรูปร่างและคุณลักษณะทั้งของมนุษย์และสัตว์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มาเป็นคุณลักษณะของพระองค์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เราสามารถที่จะนำบรรทัดฐานและคุณลักษณะ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เหล่านี้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เช่นเดียวกับคุณลักษณะอื่น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ที่เป็นของพระองค์เพียงหนึ่งเดียว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ในการที่จะตรวจสอบหรือปฏิเสธต่อสิ่งอื่นที่ถูกกล่าวอ้างว่าเป็นพระเจ้า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ในตอนนี้  ผมจะขอกลับไปสู่การสนทนาถึงถ้อยคำหนึ่งเดียวที่ผมกล่าวถึงข้างต้น และยกโองการจากทั้งในไบเบิ้ลและ</w:t>
      </w:r>
      <w:r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อัล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กุรอาน เพื่อยืนยันถึงความเป็นหนึ่งเดียวของพระเจ้า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แต่ก่อนถึงตรงนั้น  ผมอยากจะแบ่งปันกับคุณถึงความคิดนี้</w:t>
      </w: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1462761</wp:posOffset>
                </wp:positionH>
                <wp:positionV relativeFrom="paragraph">
                  <wp:posOffset>240458</wp:posOffset>
                </wp:positionV>
                <wp:extent cx="3170390" cy="1674421"/>
                <wp:effectExtent l="95250" t="381000" r="125730" b="135890"/>
                <wp:wrapNone/>
                <wp:docPr id="64" name="Oval Callou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0390" cy="1674421"/>
                        </a:xfrm>
                        <a:prstGeom prst="wedgeEllipseCallout">
                          <a:avLst>
                            <a:gd name="adj1" fmla="val -46148"/>
                            <a:gd name="adj2" fmla="val -67415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1F4994" w:rsidRDefault="00A02706" w:rsidP="00803B75">
                            <w:pPr>
                              <w:pStyle w:val="Default"/>
                              <w:ind w:right="-101"/>
                              <w:jc w:val="thaiDistribute"/>
                              <w:rPr>
                                <w:rFonts w:ascii="Cordia New" w:hAnsi="Cordia New" w:cs="Cordia New"/>
                                <w:color w:val="262626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1F4994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คริสเตียนบางคนอาจประหลาดใจ  </w:t>
                            </w:r>
                            <w:r w:rsidRPr="001F4994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“มันชัดเจนอยู่แล้วว่าพระเจ้ามีเพียงหนึ่ง  เราศรัทธาในพระเจ้าองค์เดียว แล้วประเด็นคือ?”</w:t>
                            </w:r>
                          </w:p>
                          <w:p w:rsidR="00A02706" w:rsidRPr="001F4994" w:rsidRDefault="00A02706" w:rsidP="00803B75">
                            <w:pPr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A02706" w:rsidRPr="001F4994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0" o:spid="_x0000_s1030" type="#_x0000_t63" style="position:absolute;left:0;text-align:left;margin-left:115.2pt;margin-top:18.95pt;width:249.65pt;height:1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" adj="832,-3762" fillcolor="#f2f2f2" stroked="f" strokeweight="1.5pt">
                <v:shadow on="t" type="perspective" color="black" opacity="26214f" offset="0,0" matrix="66847f,,,66847f"/>
                <v:textbox>
                  <w:txbxContent>
                    <w:p w:rsidR="00A02706" w:rsidRPr="001F4994" w:rsidRDefault="00A02706" w:rsidP="00803B75">
                      <w:pPr>
                        <w:pStyle w:val="Default"/>
                        <w:ind w:right="-101"/>
                        <w:jc w:val="thaiDistribute"/>
                        <w:rPr>
                          <w:rFonts w:ascii="Cordia New" w:hAnsi="Cordia New" w:cs="Cordia New"/>
                          <w:color w:val="262626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1F4994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28"/>
                          <w:szCs w:val="28"/>
                          <w:cs/>
                          <w:lang w:bidi="th-TH"/>
                        </w:rPr>
                        <w:t xml:space="preserve">คริสเตียนบางคนอาจประหลาดใจ  </w:t>
                      </w:r>
                      <w:r w:rsidRPr="001F4994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“มันชัดเจนอยู่แล้วว่าพระเจ้ามีเพียงหนึ่ง  เราศรัทธาในพระเจ้าองค์เดียว แล้วประเด็นคือ?”</w:t>
                      </w:r>
                    </w:p>
                    <w:p w:rsidR="00A02706" w:rsidRPr="001F4994" w:rsidRDefault="00A02706" w:rsidP="00803B75">
                      <w:pPr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</w:p>
                    <w:p w:rsidR="00A02706" w:rsidRPr="001F4994" w:rsidRDefault="00A02706" w:rsidP="00803B75">
                      <w:pPr>
                        <w:jc w:val="center"/>
                        <w:rPr>
                          <w:rFonts w:ascii="Cordia New" w:hAnsi="Cordia New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lastRenderedPageBreak/>
        <w:t>แม้กระนั้นก็ตาม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จากการอ่านและศึกษาค้นคว้าข้อมูลอย่างละเอียดเกี่ยวกับความเป็นคริสเตียน และการสนทนากับคริสตชนจำนวนมาก ผมจึงมาสู่ความเข้าใจว่า  พวกเขาถือเอาพระเจ้าหนึ่งเดียวนี้ประกอบด้วย</w:t>
      </w:r>
    </w:p>
    <w:p w:rsidR="00803B75" w:rsidRPr="00803B75" w:rsidRDefault="00803B75" w:rsidP="00803B75">
      <w:pPr>
        <w:pStyle w:val="Default"/>
        <w:ind w:right="-101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 พระบิดา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1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2.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 พระบุตร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1" w:firstLine="720"/>
        <w:jc w:val="both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3.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 พระวิญญาณบริสุทธิ์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ดังนั้น จากพื้นฐานแห่งสามัญสำนึก และเหตุผลอย่างง่าย ผู้แสวงหาสัจธรรมที่จริงใจและซื่อสัตย์ควรจะหาเหตุผลว่า</w:t>
      </w:r>
    </w:p>
    <w:p w:rsidR="00803B75" w:rsidRPr="00803B75" w:rsidRDefault="00803B75" w:rsidP="00803B75">
      <w:pPr>
        <w:pStyle w:val="Default"/>
        <w:numPr>
          <w:ilvl w:val="0"/>
          <w:numId w:val="16"/>
        </w:numPr>
        <w:tabs>
          <w:tab w:val="clear" w:pos="717"/>
          <w:tab w:val="num" w:pos="108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คุณหมายความว่าอย่างไรที่กล่าวว่าพระเจ้ามีหนึ่งเดียว ขณะที่คุณกล่าวถึงพระเจ้าสามองค์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15"/>
        </w:numPr>
        <w:tabs>
          <w:tab w:val="clear" w:pos="717"/>
          <w:tab w:val="num" w:pos="360"/>
        </w:tabs>
        <w:ind w:left="1080" w:right="-101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พระเจ้าหนึ่งเดียวอยู่ในสามองค์ หรือพระเจ้าสามองค์ในหนึ่งเดียว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(1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ใน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3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หรือ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3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ใน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1)?</w:t>
      </w: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ในการที่จะให้คำตอบนั้น ตามหลักการของศาสนาคริสต์  พระเจ้าสามองค์นี้มีความแตกต่างกัน  ทั้งในอัตลักษณ์ รูปลักษณ์  บทบาทและหน้าที่ </w:t>
      </w:r>
    </w:p>
    <w:p w:rsidR="00803B75" w:rsidRPr="00803B75" w:rsidRDefault="00803B75" w:rsidP="00803B75">
      <w:pPr>
        <w:pStyle w:val="Default"/>
        <w:ind w:right="-102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 พระบิดา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=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ผู้ทรงสร้าง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2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2.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 พระบุตร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=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ผู้ทรงช่วยให้รอด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left="720" w:right="-102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3.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พระเจ้า พระวิญญาณ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=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ผู้ทรงช่วยเหลือให้ คำปรึกษา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2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อีกอย่างหนึ่งคือ หากพระเยซู พระเจ้าผู้ทรงเป็นบุตร (หรือบุตรแห่งพระเจ้า) คือพระเจ้าที่แท้จริงหรือเป็นส่วนหนึ่งของพระเจ้าหนึ่งเดียว มันไม่เป็นการขัดแย้งกันกระนั้นหรือ ต่อสิ่งที่ไบเบิ้ลเองได้ยืนยันว่าไม่มีใครสามารถเห็นพระองค์ หรือได้ยินเสียงของพระองค์ คัมภีร์ไบเบิ้ลได้บอกกล่าวว่า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numPr>
          <w:ilvl w:val="0"/>
          <w:numId w:val="19"/>
        </w:numPr>
        <w:ind w:left="1080" w:right="-102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ท่านทั้งหลายไม่เคยได้ยินพระสุรเสียงของพระองค์ และไม่เคยเห็นรูปร่างของพระองค์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 xml:space="preserve">ยอห์น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5: 37)</w:t>
      </w: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left="36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pStyle w:val="ListParagraph"/>
        <w:numPr>
          <w:ilvl w:val="0"/>
          <w:numId w:val="19"/>
        </w:numPr>
        <w:tabs>
          <w:tab w:val="num" w:pos="360"/>
        </w:tabs>
        <w:autoSpaceDE w:val="0"/>
        <w:autoSpaceDN w:val="0"/>
        <w:bidi w:val="0"/>
        <w:adjustRightInd w:val="0"/>
        <w:spacing w:after="0" w:line="240" w:lineRule="auto"/>
        <w:ind w:left="108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พระองค์ผู้เดียวทรงอมตะ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และทรงสถิตในความสว่างที่ซึ่งไม่มีคนใดจะเข้าไปถึง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ผู้ซึ่งมนุษย์ไม่เคยเห็น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และจะเห็นไม่ได้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1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  <w:lang w:bidi="th-TH"/>
        </w:rPr>
        <w:t xml:space="preserve">ทิโมธี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6: 16)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</w:p>
    <w:p w:rsidR="00803B75" w:rsidRPr="00803B75" w:rsidRDefault="00803B75" w:rsidP="00803B75">
      <w:pPr>
        <w:tabs>
          <w:tab w:val="num" w:pos="0"/>
        </w:tabs>
        <w:autoSpaceDE w:val="0"/>
        <w:autoSpaceDN w:val="0"/>
        <w:bidi w:val="0"/>
        <w:adjustRightInd w:val="0"/>
        <w:spacing w:after="0" w:line="240" w:lineRule="auto"/>
        <w:ind w:left="36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pStyle w:val="ListParagraph"/>
        <w:numPr>
          <w:ilvl w:val="0"/>
          <w:numId w:val="19"/>
        </w:numPr>
        <w:tabs>
          <w:tab w:val="num" w:pos="0"/>
        </w:tabs>
        <w:autoSpaceDE w:val="0"/>
        <w:autoSpaceDN w:val="0"/>
        <w:bidi w:val="0"/>
        <w:adjustRightInd w:val="0"/>
        <w:spacing w:after="0" w:line="240" w:lineRule="auto"/>
        <w:ind w:left="108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และพระองค์ตรัสว่า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เจ้าจะเห็นหน้าของเราไม่ได้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ด้วยว่าไม่มีมนุษย์คนใดเห็นหน้าเราแล้วมีชีวิตอยู่ได้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อพยพ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33: 20)</w:t>
      </w: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จากบรรดาโองการต่าง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เหล่านี้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และโองการอื่นในไบเบิ้ล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ผมขอถามอย่างจริงใจและตรงไปตรงมาว่า</w:t>
      </w:r>
      <w:r w:rsidRPr="00803B75">
        <w:rPr>
          <w:rFonts w:ascii="Cordia New" w:hAnsi="Cordia New" w:cs="Cordia New"/>
          <w:sz w:val="32"/>
          <w:szCs w:val="32"/>
        </w:rPr>
        <w:t xml:space="preserve"> “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เราสามารถที่จะประสานหลักการที่ว่าพระเยซูเป็นพระเจ้า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 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ทั้งที่ไบเบิ้ลยืนยันอย่างชัดเจนว่า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ไม่มีใครเคยเห็นพระเจ้าและเคยได้ยินเสียงพระองค์</w:t>
      </w:r>
      <w:r w:rsidRPr="00803B75">
        <w:rPr>
          <w:rFonts w:ascii="Cordia New" w:hAnsi="Cordia New" w:cs="Cordia New"/>
          <w:sz w:val="32"/>
          <w:szCs w:val="32"/>
        </w:rPr>
        <w:t xml:space="preserve">?” 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lastRenderedPageBreak/>
        <w:t xml:space="preserve">บรรดาชาวยิวในเวลานั้น หรือครอบครัวของท่าน หรือบรรดาสาวกต่าง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เห็น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พระเยซู และ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ได้ยินเสียง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ของท่านมิใช่หรือ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?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ยังคงมีความลับใดๆ หรือเป้าหมายซ่อนเร้นอันเกี่ยวข้องกับความเป็นจริงของพระเจ้า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006600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ในคัมภีร์ไบเบิ้ล พระเจ้าที่แท้จริงได้ทรงยืนยันอย่างหนักแน่นว่า</w:t>
      </w:r>
      <w:r w:rsidRPr="00803B75">
        <w:rPr>
          <w:rFonts w:ascii="Cordia New" w:hAnsi="Cordia New" w:cs="Cordia New"/>
          <w:color w:val="auto"/>
          <w:sz w:val="32"/>
          <w:szCs w:val="32"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 xml:space="preserve">เพราะพระเยโฮวาห์ ผู้ทรงสร้างฟ้าสวรรค์ พระเจ้าเองทรงปั้นแผ่นดินโลกและทำมันไว้ พระองค์ทรงสถาปนามันไว้ พระองค์มิได้ทรงสร้างมันไว้ให้ยุ่งเหยิง พระองค์ทรงปั้นมันไว้ให้มีคนอาศัย ตรัสดังนี้ว่า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เราคือพระเยโฮวาห์ และไม่มีอื่นใดอีก...เราคือพระเยโฮวาห์พูดความชอบธรรม เราแจ้งสิ่งที่ถูกต้องให้ทราบ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 xml:space="preserve">อิสยาห์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45: 18-19)</w:t>
      </w:r>
      <w:r w:rsidRPr="00803B75">
        <w:rPr>
          <w:rFonts w:ascii="Cordia New" w:hAnsi="Cordia New" w:cs="Cordia New"/>
          <w:color w:val="006600"/>
          <w:sz w:val="32"/>
          <w:szCs w:val="32"/>
        </w:rPr>
        <w:tab/>
      </w:r>
    </w:p>
    <w:p w:rsidR="00803B75" w:rsidRPr="00803B75" w:rsidRDefault="001F4994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103505</wp:posOffset>
                </wp:positionV>
                <wp:extent cx="3681730" cy="1175385"/>
                <wp:effectExtent l="133350" t="95250" r="128270" b="120015"/>
                <wp:wrapNone/>
                <wp:docPr id="63" name="Flowchart: Documen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1730" cy="1175385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CE6258" w:rsidRDefault="00A02706" w:rsidP="00803B75">
                            <w:pPr>
                              <w:pStyle w:val="Default"/>
                              <w:ind w:right="-101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16"/>
                                <w:szCs w:val="16"/>
                                <w:lang w:bidi="th-TH"/>
                              </w:rPr>
                            </w:pPr>
                          </w:p>
                          <w:p w:rsidR="00A02706" w:rsidRPr="00CE6258" w:rsidRDefault="00A02706" w:rsidP="00803B75">
                            <w:pPr>
                              <w:pStyle w:val="Default"/>
                              <w:ind w:right="-101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</w:pP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ดังนั้น อะไรคือสัจธรรม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A02706" w:rsidRPr="00CE6258" w:rsidRDefault="00A02706" w:rsidP="00803B75">
                            <w:pPr>
                              <w:pStyle w:val="Default"/>
                              <w:ind w:right="-101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</w:pP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กรุณาอ่านโองการข้างต้นอีกครั้ง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และพิจารณาดูเถิด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A02706" w:rsidRPr="00CE6258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51" o:spid="_x0000_s1031" type="#_x0000_t114" style="position:absolute;left:0;text-align:left;margin-left:95.5pt;margin-top:8.15pt;width:289.9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" fillcolor="#f2f2f2" stroked="f" strokeweight="1.5pt">
                <v:shadow on="t" type="perspective" color="black" opacity="26214f" offset="0,0" matrix="66847f,,,66847f"/>
                <v:textbox>
                  <w:txbxContent>
                    <w:p w:rsidR="00A02706" w:rsidRPr="00CE6258" w:rsidRDefault="00A02706" w:rsidP="00803B75">
                      <w:pPr>
                        <w:pStyle w:val="Default"/>
                        <w:ind w:right="-101"/>
                        <w:jc w:val="center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16"/>
                          <w:szCs w:val="16"/>
                          <w:lang w:bidi="th-TH"/>
                        </w:rPr>
                      </w:pPr>
                    </w:p>
                    <w:p w:rsidR="00A02706" w:rsidRPr="00CE6258" w:rsidRDefault="00A02706" w:rsidP="00803B75">
                      <w:pPr>
                        <w:pStyle w:val="Default"/>
                        <w:ind w:right="-101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</w:pP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ดังนั้น อะไรคือสัจธรรม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  <w:t>?</w:t>
                      </w:r>
                    </w:p>
                    <w:p w:rsidR="00A02706" w:rsidRPr="00CE6258" w:rsidRDefault="00A02706" w:rsidP="00803B75">
                      <w:pPr>
                        <w:pStyle w:val="Default"/>
                        <w:ind w:right="-101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</w:pP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กรุณาอ่านโองการข้างต้นอีกครั้ง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และพิจารณาดูเถิด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  <w:t>!</w:t>
                      </w:r>
                    </w:p>
                    <w:p w:rsidR="00A02706" w:rsidRPr="00CE6258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both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ถึงตอนนี้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เรามาร่วมเดินทางค้นหาสัจธรรมเกี่ยวกับพระเจ้าที่แท้จริงเพียงหนึ่งเดียวในคัมภีร์ไบเบิ้ล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และคัมภีร์อัลกุรอานด้วยกันเถิด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ปลายทางของการเดินทางครั้งนี้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หลังจากที่ท่าน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ได้ใช้สติปัญญา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พินิจพิจารณา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ด้วยความซื่อสัตย์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ความบริสุทธิ์ใจ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และใคร่ครวญในการอ่านหนังสือเล่มนี้แล้ว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โดยเฉพาะอย่างยิ่ง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บรรดาโองการต่างๆ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ที่จะได้อ้างถึงต่อไปนี้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ฉันใคร่อยากจะรู้ว่า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ท่านมี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ความรู้สึก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มุมมอง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เปลี่ยนไปอย่างไร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03B75" w:rsidRPr="00803B75" w:rsidRDefault="001F4994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144780</wp:posOffset>
                </wp:positionV>
                <wp:extent cx="3764915" cy="1614805"/>
                <wp:effectExtent l="133350" t="95250" r="140335" b="137795"/>
                <wp:wrapNone/>
                <wp:docPr id="62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4915" cy="16148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bidi w:val="0"/>
                              <w:ind w:firstLine="426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เพื่อให้เกิดความถูกต้องที่สุด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ฉันได้อ้างถึงบรรดาโองการต่างๆ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โดยปราศจากการแสดงความคิดเห็นใดๆ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ขอให้ท่าน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โปรดอ่านโองการเหล่านี้อย่างรอบคอบ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และใคร่ควรญ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โดยปราศจากความอคติ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2" style="position:absolute;left:0;text-align:left;margin-left:89pt;margin-top:11.4pt;width:296.45pt;height:1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" fillcolor="window" stroked="f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A02706" w:rsidRPr="00803B75" w:rsidRDefault="00A02706" w:rsidP="00803B75">
                      <w:pPr>
                        <w:bidi w:val="0"/>
                        <w:ind w:firstLine="426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เพื่อให้เกิดความถูกต้องที่สุด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ฉันได้อ้างถึงบรรดาโองการต่างๆ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โดยปราศจากการแสดงความคิดเห็นใดๆ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ขอให้ท่าน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โปรดอ่านโองการเหล่านี้อย่างรอบคอบ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และใคร่ควรญ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โดยปราศจากความอคติ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CE6258" w:rsidRDefault="00803B75">
      <w:pPr>
        <w:bidi w:val="0"/>
        <w:rPr>
          <w:rFonts w:ascii="Cordia New" w:hAnsi="Cordia New" w:cs="Cordia New"/>
          <w:b/>
          <w:bCs/>
          <w:color w:val="262626"/>
          <w:sz w:val="32"/>
          <w:szCs w:val="32"/>
          <w:cs/>
          <w:lang w:bidi="th-TH"/>
        </w:rPr>
      </w:pPr>
      <w:r w:rsidRPr="00CE6258">
        <w:rPr>
          <w:rFonts w:ascii="Cordia New" w:hAnsi="Cordia New" w:cs="Cordia New"/>
          <w:b/>
          <w:bCs/>
          <w:color w:val="262626"/>
          <w:sz w:val="32"/>
          <w:szCs w:val="32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พระเจ้าที่แท้จริงเพียงหนึ่งเดียวในคัมภีร์ไบเบิ้ล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พันธสัญญาเดิม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คนอิสราเอล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จงฟังเถิด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proofErr w:type="gramStart"/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พระเยโฮวาห์พระเจ้าของเราทั้งหลายเป็นพระเยโฮวาห์องค์เดียว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”   </w:t>
      </w:r>
      <w:proofErr w:type="gramEnd"/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เฉลยธรรมบัญญัติ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6: 4)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เราทุกคนมิได้มีบิดาคนเดียวหรอกหรือ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พระเจ้าองค์เดียวได้ทรงสร้างเรามิใช่หรือ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....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มาลาคี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2:10)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พระเยโฮวาห์ตรัสว่า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เจ้าทั้งหลายเป็นพยานของเรา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และเป็นผู้รับใช้ของเราซึ่งเราได้เลือกไว้แล้ว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เพื่อเจ้าจะรู้จักและเชื่อถือเรา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และเข้าใจว่าเราเป็นผู้นั้นแหละ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ก่อนหน้าเรา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ไม่มีพระเจ้าใดถูกปั้นขึ้น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และภายหลังเราก็จะไม่มี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เราคือพระเยโฮวาห์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และนอกจากเราไม่มีพระผู้ช่วยให้รอด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43: 10-11)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"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พระบรมมหากษัตริย์แห่งอิสราเอล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และผู้ไถ่ของเขา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พระเยโฮวาห์จอมโยธา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ตรัสดังนี้ว่า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เราเป็นผู้ต้นและเราเป็นผู้ปลาย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นอกจากเราแล้วไม่มีพระเจ้า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44: 6)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จงแจ้งเรื่องและนำเข้ามาใกล้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เออ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ให้เขาทั้งหลายปรึกษาหารือกัน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ใครเล่าสิ่งนี้ให้ฟังนมนานแล้ว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ใครแจ้งให้ทราบมาตั้งแต่เก่าก่อน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ไม่ใช่เราหรือ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คือพระเยโฮวาห์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นอกจากเราไม่มีพระเจ้าอื่นเลย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พระเจ้าผู้ชอบธรรมและพระผู้ช่วยให้รอด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ไม่มีอื่นใดนอกเหนือเรา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มวลมนุษย์ทั่วแผ่นดินโลกเอ๋ย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จงหันมาหาเราและรับการช่วยให้รอด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เพราะเราเป็นพระเจ้า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และไม่มีอื่นใดอีก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เราได้ปฏิญาณโดยตัวเราเอง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ถ้อยคำได้ออกไปจากปากของเราด้วยความชอบธรรมซึ่งจะไม่กลับว่า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‘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หัวเข่าทุกหัวเข่าจะต้องคุกกราบลงต่อเรา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และลิ้นทุกลิ้นจะต้องปฏิญาณต่อเรา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45: 21-23)</w:t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โอ</w:t>
      </w:r>
      <w:r w:rsidRPr="00803B75"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bidi="th-TH"/>
        </w:rPr>
        <w:t>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การเหล่านี้เป็นเพียงบางส่วนจากคัมภีร์ไบเบิ้ล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พันธสัญญาเดิม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Default="00803B75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rtl/>
        </w:rPr>
      </w:pP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พระเจ้าที่แท้จริงเพียงหนึ่งเดียวในคัมภีร์ไบเบิ้ล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  <w:t xml:space="preserve"> (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พันธสัญญาใหม่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ดูเถิด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มีคนหนึ่งมาทูลพระองค์ว่า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ท่านอาจารย์ผู้ประเสริฐ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ข้าพเจ้าจะต้องทำดีประการใดจึงจะได้ชีวิตนิรันดร์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พระองค์ตรัสตอบเขาว่า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ท่านเรียกเราว่าประเสริฐทำไมเล่า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ไม่มีผู้ใดประเสริฐนอกจากพระองค์เดียวคือพระเจ้า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แต่ถ้าท่านปรารถนาจะเข้าในชีวิต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ก็ให้ถือรักษาพระบัญญัติไว้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มัธทิว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19: 16-17)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และนี่แหละคือชีวิตนิรันดร์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คือที่เขารู้จักพระองค์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ผู้ทรงเป็นพระเจ้าเที่ยงแท้องค์เดียว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และรู้จักพระเยซูคริสต์ที่พระองค์ทรงใช้มา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ยอห์น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17: 3)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พระเยซูจึงตรัสตอบมันว่า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อ้ายซาตาน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จงไปเสียให้พ้น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เพราะมีเขียนไว้แล้วว่า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‘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จงนมัสการองค์พระผู้เป็นเจ้าผู้เป็นพระเจ้าของท่าน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และปรนนิบัติพระองค์แต่ผู้เดียว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มัธทิว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4: 10)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พระเยซูจึงตรัสตอบคนนั้นว่า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พระบัญญัติซึ่งเป็นเอกเป็นใหญ่กว่าบัญญัติทั้งปวงนั้นคือว่า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‘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คนอิสราเอล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จงฟังเถิด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องค์พระผู้เป็นเจ้าพระเจ้าของเราทั้งหลายเป็นองค์พระผู้เป็นเจ้าองค์เดียว</w:t>
      </w:r>
      <w:r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bidi="th-TH"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มาระโก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12: 29)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ด้วยเหตุว่า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มีพระเจ้าองค์เดียวและมีคนกลางแต่ผู้เดียวระหว่างพระเจ้ากับมนุษย์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คือพระเยซูคริสต์ผู้ทรงสภาพเป็นมนุษย์</w:t>
      </w:r>
      <w:r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bidi="th-TH"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1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ทิโมธี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2: 5)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1F4994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47625</wp:posOffset>
                </wp:positionV>
                <wp:extent cx="3067050" cy="949960"/>
                <wp:effectExtent l="95250" t="95250" r="133350" b="116840"/>
                <wp:wrapNone/>
                <wp:docPr id="61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9499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24"/>
                                <w:szCs w:val="32"/>
                                <w:cs/>
                                <w:lang w:bidi="th-TH"/>
                              </w:rPr>
                              <w:t>ถึงจุดนี้เป็นการยืนยันว่าพระเจ้านั้นมีเพียงหนึ่งเดียวเท่านั้นไม่ใช่สองหรือสามแต่อย่างใด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3" style="position:absolute;left:0;text-align:left;margin-left:100.2pt;margin-top:3.75pt;width:241.5pt;height:7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" fillcolor="window" stroked="f" strokeweight="1.5pt">
                <v:stroke joinstyle="miter"/>
                <v:shadow on="t" type="perspective" color="black" opacity="26214f" offset="0,0" matrix="66847f,,,66847f"/>
                <v:textbox>
                  <w:txbxContent>
                    <w:p w:rsidR="00A02706" w:rsidRPr="00803B75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sz w:val="24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24"/>
                          <w:szCs w:val="32"/>
                          <w:cs/>
                          <w:lang w:bidi="th-TH"/>
                        </w:rPr>
                        <w:t>ถึงจุดนี้เป็นการยืนยันว่าพระเจ้านั้นมีเพียงหนึ่งเดียวเท่านั้นไม่ใช่สองหรือสามแต่อย่างใด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CE6258" w:rsidRDefault="00803B75">
      <w:pPr>
        <w:bidi w:val="0"/>
        <w:rPr>
          <w:rFonts w:ascii="TH SarabunPSK" w:hAnsi="TH SarabunPSK" w:cs="TH SarabunPSK"/>
          <w:b/>
          <w:bCs/>
          <w:color w:val="262626"/>
          <w:sz w:val="36"/>
          <w:szCs w:val="36"/>
          <w:cs/>
          <w:lang w:bidi="th-TH"/>
        </w:rPr>
      </w:pPr>
      <w:r w:rsidRPr="00CE6258">
        <w:rPr>
          <w:rFonts w:ascii="TH SarabunPSK" w:hAnsi="TH SarabunPSK" w:cs="TH SarabunPSK"/>
          <w:b/>
          <w:bCs/>
          <w:color w:val="262626"/>
          <w:sz w:val="36"/>
          <w:szCs w:val="36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พระเจ้าที่แท้จริงเพียงหนึ่งเดียวในคัมภีร์กุรอาน</w:t>
      </w:r>
    </w:p>
    <w:p w:rsid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จงกล่าวเถิด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มุฮัมมัด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พระองค์คืออัลลอฮฺผู้ทรงเอกะ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อัลลอฮฺนั้นทรงเป็นที่พึ่ง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พระองค์ไม่ประสูติ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และไม่ทรงถูกประสูติ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และไม่มีผู้ใดเสมอเหมือนพระองค์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 (112: 1-4)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แท้จริงไม่มีพระเจ้าอื่นใดนอกจากข้า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ดังนั้นพวกเจ้าจงเคารพภักดีต่อข้า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(21: 25)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แท้จริงบรรดาผู้ที่กล่าวว่าอัลลอฮ์เป็นผู้ที่สามของสามองค์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นั้นได้ตกเป็นผู้ปฏิเสธศรัทธาแล้ว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ไม่มีสิ่งใดที่ควรได้รับการเคารพสักการะนอกจากผู้ที่ควรเคารพสักการะองค์เดียวเท่านั้น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หากพวกเขามิหยุดยั้งจากสิ่งที่พวกเขากล่าวแน่นอนบรรดาผู้ที่ปฏิเสธการศรัทธาในหมู่พวกเขานั้นจะต้องประสบการลงโทษอันเจ็บแสบ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 (5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: 73)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จะมีพระเจ้าอื่นใดคู่เคียงกับอัลลอฮ์อีกหรือ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เปล่าดอก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!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ส่วนมากของพวกเขาไม่รู้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(27: 61)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จะมีพระเจ้าอื่นคู่เคียงกับอัลลอฮ์อีกหรือ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?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อัลลอฮ์ทรงสูงส่งเหนือสิ่งที่พวกเขาตั้งภาคี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(27: 63)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จะมีพระเจ้าอื่นคู่เคียงกับอัลลอฮ์อีกหรือ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?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จงกล่าวเถิด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มุฮัมมัด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จงนำหลักฐานของพวกท่านมา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หากพวกท่านเป็นผู้สัตย์จริง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” (27: 64) 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CE6258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สามารถสรุปได้ว่า</w:t>
      </w:r>
      <w:r w:rsidRPr="00CE6258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กฐานที่ได้แสดงให้ท่านได้เห็นทั้งหมดนี้และยังมีอีกหลายร้อยข้อความจากทั้งในคัมภีร์ไบเบิลและอัลกุรอานนั้นเป็นหลักฐานที่ยืนยันถึงความเป็นหนึ่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และเป็นข้อความที่จะยังคงอยู่นิรันดรเพื่อชี้ชัดว่า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พระเจ้าที่แท้จริงนั้นมีเพียงพระองค์เดียว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มวลมนุษย์ทั่วแผ่นดินโลกเอ๋ย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จงหันมาหาเราและรับการช่วยให้รอด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เพราะเราเป็นพระเจ้าและไม่มีอื่นใดอีก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45: 22)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ในคัมภีร์ไบเบิลไม่ได้ยืนยันไว้พียงพระเจ้าผู้เป็นหนึ่งเดียวเท่านั้น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แต่พระเจ้าที่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ท้จริงนั้น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คือผู้ทรงสร้าง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และผู้ที่จะช่วยเหลือคุ้มครองให้รอดพ้น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พระเยโฮวาห์ตรัสว่า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เจ้าทั้งหลายเป็นพยานของเรา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และเป็นผู้รับใช้ของเราซึ่งเราได้เลือกไว้แล้ว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เพื่อเจ้าจะรู้จักและเชื่อถือเรา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และเข้าใจว่าเราเป็นผู้นั้นแหละ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ก่อนหน้าเรา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ไม่มีพระเจ้าใดถูกปั้นขึ้น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และภายหลังเราก็จะไม่มี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เราคือพระเยโฮวาห์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และนอกจากเราไม่มีพระผู้ช่วยให้รอด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43: 10-11)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ตามที่ได้ยืนยันไปแล้วข้างต้น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บรรดาพระเจ้าหรือเทพเจ้าอื่นๆ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ที่ถูกสมมุติขึ้นมา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พระเยซู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พระวิญญาณบริสุทธิ์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พระจิต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พระพรหม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พระวิษณุ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พระศิวะ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พระกฤษณะ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หรือกระทั่งพระพุทธเจ้านั้น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ได้เป็นพระผู้เป็นเจ้าและไม่มีสัญญาณที่ประจักษ์ถึงการเป็นพระผู้เป็นเจ้าเพียงองค์เดียว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อาจเป็นเพราะความเชื่อผิดๆ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หลังจากชาวยิวได้หันไปเคารพภักดีต่อพระเจ้าอื่นๆ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จากพระองค์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เหตุฉะนั้นพระพิโรธของพระองค์จึงพลุ่งขึ้นต่อชนชาติของ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....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5:25)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ในทำนองนั้นมูซา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โมเสส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จึงได้ทำลายเทพเจว็ดเหล่านั้นทิ้ง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ขณะเดียวกัน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ชนชาวคริสต์ที่ยึดพระเจ้าองค์เดียวในช่วงแรกๆ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ยอมทนต่อการถูกทรมานและถูกประหาร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นื่องจากพวกเขาปฏิเสธไม่ยอมเปลี่ยนคำสอนของพระเยซูที่เชื่อในพระเจ้าองค์เดียวจากการบิดเบือนของนักบุญเปาโลถึงหลักตรีเอก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นุภาพ</w:t>
      </w:r>
    </w:p>
    <w:p w:rsidR="00365EAF" w:rsidRDefault="00803B75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กล่าวโดยสรุป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บรรดาศาสนทูตทั้งหมดของพระเจ้า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นบีอ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ดัม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365EAF">
        <w:rPr>
          <w:rFonts w:ascii="Cordia New" w:hAnsi="Cordia New" w:cs="Cordia New"/>
          <w:sz w:val="32"/>
          <w:szCs w:val="32"/>
          <w:cs/>
          <w:lang w:bidi="th-TH"/>
        </w:rPr>
        <w:t>นบีน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ูหฺ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โนอาห์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นบีอิบรอ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ฮี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อับราฮัม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นบีมูซา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โมเสส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นบีอีซา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เยซู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และนบีมุฮัมมัด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ล้วนถูกส่งลงมาจากพระเจ้าองค์เดียวกัน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พระผู้เป็นเจ้าผู้ทรงประทานสาส์นเดียวกันลงมา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ซึ่งมีใจความเหมือนกันหมด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ว่า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65EAF">
        <w:rPr>
          <w:rFonts w:ascii="Cordia New" w:hAnsi="Cordia New" w:cs="Cordia New"/>
          <w:sz w:val="32"/>
          <w:szCs w:val="32"/>
          <w:lang w:bidi="th-TH"/>
        </w:rPr>
        <w:t>:</w:t>
      </w:r>
    </w:p>
    <w:p w:rsidR="00365EAF" w:rsidRDefault="001F4994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92075</wp:posOffset>
                </wp:positionV>
                <wp:extent cx="3658235" cy="1009015"/>
                <wp:effectExtent l="57150" t="19050" r="75565" b="114935"/>
                <wp:wrapNone/>
                <wp:docPr id="60" name="Round Diagonal Corner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235" cy="1009015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65EAF" w:rsidRPr="00CE6258" w:rsidRDefault="00365EAF" w:rsidP="00365EAF">
                            <w:pPr>
                              <w:bidi w:val="0"/>
                              <w:jc w:val="center"/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</w:pPr>
                            <w:r w:rsidRPr="00CE6258"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“</w:t>
                            </w:r>
                            <w:r w:rsidRPr="00CE6258">
                              <w:rPr>
                                <w:rFonts w:ascii="Cordia New" w:hAnsi="Cordia New" w:cs="Cordia New" w:hint="cs"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พระเจ้าที่แท้จริง มีเพียงองค์เดียวเท่านั้น</w:t>
                            </w:r>
                          </w:p>
                          <w:p w:rsidR="00365EAF" w:rsidRPr="00CE6258" w:rsidRDefault="00365EAF" w:rsidP="00365EAF">
                            <w:pPr>
                              <w:bidi w:val="0"/>
                              <w:jc w:val="center"/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E6258">
                              <w:rPr>
                                <w:rFonts w:ascii="Cordia New" w:hAnsi="Cordia New" w:cs="Cordia New" w:hint="cs"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ท่านทั้งหลายจงเคารพภักดีพระองค์ผู้เดียวเถิด</w:t>
                            </w:r>
                            <w:r w:rsidRPr="00CE6258"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365EAF" w:rsidRPr="00CE6258" w:rsidRDefault="00365EAF" w:rsidP="00365EAF">
                            <w:pPr>
                              <w:bidi w:val="0"/>
                              <w:jc w:val="thaiDistribute"/>
                              <w:rPr>
                                <w:rFonts w:ascii="Cordia New" w:hAnsi="Cordia New" w:cs="Cordia New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3" o:spid="_x0000_s1034" style="position:absolute;left:0;text-align:left;margin-left:97.55pt;margin-top:7.25pt;width:288.05pt;height:7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8235,1009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" adj="-11796480,,5400" path="m168173,l3658235,r,l3658235,840842v,92879,-75294,168173,-168173,168173l,1009015r,l,168173c,75294,75294,,168173,xe" fillcolor="#70ad47" strokecolor="windowText" strokeweight="1pt">
                <v:stroke joinstyle="miter"/>
                <v:shadow on="t" color="black" opacity="26214f" origin=",-.5" offset="0,3pt"/>
                <v:formulas/>
                <v:path arrowok="t" o:connecttype="custom" o:connectlocs="168173,0;3658235,0;3658235,0;3658235,840842;3490062,1009015;0,1009015;0,1009015;0,168173;168173,0" o:connectangles="0,0,0,0,0,0,0,0,0" textboxrect="0,0,3658235,1009015"/>
                <v:textbox>
                  <w:txbxContent>
                    <w:p w:rsidR="00365EAF" w:rsidRPr="00CE6258" w:rsidRDefault="00365EAF" w:rsidP="00365EAF">
                      <w:pPr>
                        <w:bidi w:val="0"/>
                        <w:jc w:val="center"/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</w:pPr>
                      <w:r w:rsidRPr="00CE6258"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</w:rPr>
                        <w:t>“</w:t>
                      </w:r>
                      <w:r w:rsidRPr="00CE6258">
                        <w:rPr>
                          <w:rFonts w:ascii="Cordia New" w:hAnsi="Cordia New" w:cs="Cordia New" w:hint="cs"/>
                          <w:bCs/>
                          <w:i/>
                          <w:iCs/>
                          <w:sz w:val="36"/>
                          <w:szCs w:val="36"/>
                          <w:cs/>
                          <w:lang w:bidi="th-TH"/>
                        </w:rPr>
                        <w:t>พระเจ้าที่แท้จริง มีเพียงองค์เดียวเท่านั้น</w:t>
                      </w:r>
                    </w:p>
                    <w:p w:rsidR="00365EAF" w:rsidRPr="00CE6258" w:rsidRDefault="00365EAF" w:rsidP="00365EAF">
                      <w:pPr>
                        <w:bidi w:val="0"/>
                        <w:jc w:val="center"/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CE6258">
                        <w:rPr>
                          <w:rFonts w:ascii="Cordia New" w:hAnsi="Cordia New" w:cs="Cordia New" w:hint="cs"/>
                          <w:bCs/>
                          <w:i/>
                          <w:iCs/>
                          <w:sz w:val="36"/>
                          <w:szCs w:val="36"/>
                          <w:cs/>
                          <w:lang w:bidi="th-TH"/>
                        </w:rPr>
                        <w:t>ท่านทั้งหลายจงเคารพภักดีพระองค์ผู้เดียวเถิด</w:t>
                      </w:r>
                      <w:r w:rsidRPr="00CE6258"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</w:rPr>
                        <w:t>”</w:t>
                      </w:r>
                    </w:p>
                    <w:p w:rsidR="00365EAF" w:rsidRPr="00CE6258" w:rsidRDefault="00365EAF" w:rsidP="00365EAF">
                      <w:pPr>
                        <w:bidi w:val="0"/>
                        <w:jc w:val="thaiDistribute"/>
                        <w:rPr>
                          <w:rFonts w:ascii="Cordia New" w:hAnsi="Cordia New" w:cs="Cordia New"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5EAF" w:rsidRDefault="00365EAF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65EAF" w:rsidRDefault="00365EAF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03B75" w:rsidRPr="00803B75" w:rsidRDefault="00803B75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ในเมื่อบรรดาศาสนทูตเหล่านั้นได้เผยแผ่สาส์นเดียวกัน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ศาสนาของพวกเขาก็ย่อมเป็นศาสนาเดียวกัน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แล้วศาสนาของเหล่าศาสนทูตทั้งหมดนั้นคือศาสนาอะไร</w:t>
      </w:r>
      <w:r w:rsidRPr="00803B75">
        <w:rPr>
          <w:rFonts w:ascii="Cordia New" w:hAnsi="Cordia New" w:cs="Cordia New"/>
          <w:sz w:val="32"/>
          <w:szCs w:val="32"/>
        </w:rPr>
        <w:t>?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การเชื่อฟัง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ต่อเจตจำนงของพระผู้เป็นเจ้าคือแกนหลักของสาส์นที่ประทานลงมาผ่านศาสทูตเหล่านั้น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คำว่า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ยอมจำนน</w:t>
      </w:r>
      <w:r w:rsidRPr="00803B75">
        <w:rPr>
          <w:rFonts w:ascii="Cordia New" w:hAnsi="Cordia New" w:cs="Cordia New"/>
          <w:b/>
          <w:bCs/>
          <w:sz w:val="32"/>
          <w:szCs w:val="32"/>
        </w:rPr>
        <w:t>”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แปลว่า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อิสลาม</w:t>
      </w:r>
      <w:r w:rsidRPr="00803B75">
        <w:rPr>
          <w:rFonts w:ascii="Cordia New" w:hAnsi="Cordia New" w:cs="Cordia New"/>
          <w:b/>
          <w:bCs/>
          <w:sz w:val="32"/>
          <w:szCs w:val="32"/>
        </w:rPr>
        <w:t>”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ในภาษาอาหรับ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คัมภีร์อัลกุรอานได้ยืนยันว่า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อิสลาม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”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คือศาสนาของเหล่าศาสนทูตทั้งหมด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ข้อเท็จจริงจากคัมภีร์อัลกุรอานนี้สามารถกลับไปพิสูจน์ได้ในคัมภีร์ไบเบิลเช่นเดียวกัน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ซึ่งจะเป็นหัวข้อที่เราจะมาอภิปรายกันในหนังสือเล่มถัดไป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ด้วยความประสงค์ของอัลลอฮฺ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ท้ายที่สุด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การที่เราจะบรรลุการไถ่บาปจากพระองค์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เราต้องน้อมรับและศรัทธาต่อสาส์นนั้นด้วยความบริสุทธิ์ใจ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อย่างไรก็ตามสิ่งเหลานี้อาจไม่เพียงพอ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เรายังต้องศรัทธาต่อเหล่าศาสนทูตทั้งหมดของพระองค์อีกด้วยเช่นกัน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รวมทั้งท่านศาสนทูตมูฮัมมัด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และเจริญรอยตามทางนำและคำสอนที่ถูกต้องของท่านอีกด้วย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และนี่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คือประตูชัยสู่ความสุขและชีวิตอันนิรันดรทีแท้จริง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เพราะฉะนั้น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หากคุณคือผู้แสวงหาสัจธรรมด้วยความ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บริสุทธ์ใจและผู้รักการไถ่บาปจากพระเจ้าที่แท้จริง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คุณอาจจะต้องพิจารณาและตัดสินใจได้แล้ว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ตอนนี้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ก่อนที่มันจะสายเกินไป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ก่อนที่ความตายได้มาเยือนคุณ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ซึ่งอาจจะเกิดขึ้นในไม่ช้านี้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โดยไม่มีใครสามารถรู้ล่วงหน้าได้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</w:pPr>
      <w:r w:rsidRPr="00CE6258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lastRenderedPageBreak/>
        <w:t>สิ่งที่ต้องมาใตร่ตรองท้ายนี้</w:t>
      </w:r>
    </w:p>
    <w:p w:rsidR="00803B75" w:rsidRPr="00803B75" w:rsidRDefault="001F4994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118745</wp:posOffset>
                </wp:positionV>
                <wp:extent cx="3918585" cy="1235075"/>
                <wp:effectExtent l="114300" t="95250" r="139065" b="117475"/>
                <wp:wrapNone/>
                <wp:docPr id="59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8585" cy="1235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803B75" w:rsidRDefault="00A02706" w:rsidP="00365EAF">
                            <w:pPr>
                              <w:bidi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สำหรับคนที่มีความจริงใจ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บริสุทธ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ิ์ใจ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จริงจัง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ึ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ดความถูกต้อง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และใจ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ที่เปิด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กว้างในการแสวงหาสัจธรรม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และหลังจากที่ได้ไตร่ตรองอย่างลึกซึ้งเกี่ยวกับสาส์นหนึ่งเดียวสาส์นนี้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คุณ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อาจตั้งคำถามว่า</w:t>
                            </w:r>
                          </w:p>
                          <w:p w:rsidR="00A02706" w:rsidRPr="00803B75" w:rsidRDefault="00A02706" w:rsidP="00803B75">
                            <w:pPr>
                              <w:jc w:val="thaiDistribute"/>
                              <w:rPr>
                                <w:rFonts w:ascii="Cordia New" w:hAnsi="Cordia New" w:cs="Cord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5" style="position:absolute;left:0;text-align:left;margin-left:95.55pt;margin-top:9.35pt;width:308.55pt;height:9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" fillcolor="window" stroked="f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A02706" w:rsidRPr="00803B75" w:rsidRDefault="00A02706" w:rsidP="00365EAF">
                      <w:pPr>
                        <w:bidi w:val="0"/>
                        <w:spacing w:after="0" w:line="240" w:lineRule="auto"/>
                        <w:ind w:firstLine="720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สำหรับคนที่มีความจริงใจ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บริสุทธ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ิ์ใจ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จริงจัง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ย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ึ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ดความถูกต้อง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และใจ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ที่เปิด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กว้างในการแสวงหาสัจธรรม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และหลังจากที่ได้ไตร่ตรองอย่างลึกซึ้งเกี่ยวกับสาส์นหนึ่งเดียวสาส์นนี้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คุณ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อาจตั้งคำถามว่า</w:t>
                      </w:r>
                    </w:p>
                    <w:p w:rsidR="00A02706" w:rsidRPr="00803B75" w:rsidRDefault="00A02706" w:rsidP="00803B75">
                      <w:pPr>
                        <w:jc w:val="thaiDistribute"/>
                        <w:rPr>
                          <w:rFonts w:ascii="Cordia New" w:hAnsi="Cordia New" w:cs="Cordia New"/>
                          <w:sz w:val="16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แล้วอะไรคือสัจธรรมที่แท้จริง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?</w:t>
      </w:r>
      <w:r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  <w:t xml:space="preserve"> 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ฉันควรทำอย่างไร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?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คุณสามารถ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ศรัทธาอย่างบริสุทธิ์ใจในพระเจ้าที่แท้จริง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พระองค์อัลลอฮฺ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ศรัทธาในศาสนทูตคนสุดท้ายที่พระองค์ส่งลงมา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แล้วกล่าวดังประโยคต่อไปนี้</w:t>
      </w:r>
    </w:p>
    <w:p w:rsidR="00803B75" w:rsidRPr="00803B75" w:rsidRDefault="001F4994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226695</wp:posOffset>
                </wp:positionV>
                <wp:extent cx="3835400" cy="1306195"/>
                <wp:effectExtent l="133350" t="95250" r="127000" b="141605"/>
                <wp:wrapNone/>
                <wp:docPr id="58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5400" cy="1306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Default="00A02706" w:rsidP="00803B75">
                            <w:pPr>
                              <w:bidi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ฉันขอปฏิญาณตนว่า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ไม่มีพระเจ้าอื่นใดที่ควรค่าแก่การเคารพภักดีอย่างแท้จริงเว้นแต่อัลลอฮฺ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A02706" w:rsidRPr="00803B75" w:rsidRDefault="00A02706" w:rsidP="00803B75">
                            <w:pPr>
                              <w:bidi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และฉันขอปฏิญาณว่ามุฮัมมัดนั้นเป็นศาสนทูตของอัลลอฮฺ</w:t>
                            </w:r>
                          </w:p>
                          <w:p w:rsidR="00A02706" w:rsidRPr="00803B75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6" style="position:absolute;left:0;text-align:left;margin-left:102.1pt;margin-top:17.85pt;width:302pt;height:10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" fillcolor="window" stroked="f" strokeweight="1pt">
                <v:stroke joinstyle="miter"/>
                <v:shadow on="t" type="perspective" color="black" opacity="26214f" offset="0,0" matrix="66847f,,,66847f"/>
                <v:textbox>
                  <w:txbxContent>
                    <w:p w:rsidR="00A02706" w:rsidRDefault="00A02706" w:rsidP="00803B75">
                      <w:pPr>
                        <w:bidi w:val="0"/>
                        <w:spacing w:after="0" w:line="240" w:lineRule="auto"/>
                        <w:ind w:firstLine="720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ฉันขอปฏิญาณตนว่า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ไม่มีพระเจ้าอื่นใดที่ควรค่าแก่การเคารพภักดีอย่างแท้จริงเว้นแต่อัลลอฮฺ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</w:p>
                    <w:p w:rsidR="00A02706" w:rsidRPr="00803B75" w:rsidRDefault="00A02706" w:rsidP="00803B75">
                      <w:pPr>
                        <w:bidi w:val="0"/>
                        <w:spacing w:after="0" w:line="240" w:lineRule="auto"/>
                        <w:ind w:firstLine="720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และฉันขอปฏิญาณว่ามุฮัมมัดนั้นเป็นศาสนทูตของอัลลอฮฺ</w:t>
                      </w:r>
                    </w:p>
                    <w:p w:rsidR="00A02706" w:rsidRPr="00803B75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16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คำกล่าวปฏิญาณนี้เป็นก้าวแรกสำหรับเส้นทางสู่ชีวิตอันนิรันดรและกุญแจสู่ประตูสวรรค์ของพระองค์</w:t>
      </w:r>
    </w:p>
    <w:p w:rsid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หากคุณเลือกเส้นทางนี้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คุณสามารถติดต่อกับเพื่อนที่เป็นมุสลิมของคุณ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ศูนย์กลางอิสลามที่ใกล้ตัวที่สุด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หรือแม้กระทั่งตัวผู้เขียนเอง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เรายินดีเป็นอย่างยิ่งในการช่วยเหลือ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>)</w:t>
      </w:r>
      <w:r w:rsidRPr="00803B75"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  <w:tab/>
        <w:t xml:space="preserve">              </w:t>
      </w: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6"/>
          <w:szCs w:val="36"/>
        </w:rPr>
      </w:pPr>
      <w:r w:rsidRPr="00803B75">
        <w:rPr>
          <w:rFonts w:ascii="Cordia New" w:hAnsi="Cordia New" w:cs="Cordia New"/>
          <w:b/>
          <w:bCs/>
          <w:i/>
          <w:iCs/>
          <w:sz w:val="36"/>
          <w:szCs w:val="36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6"/>
          <w:szCs w:val="36"/>
          <w:cs/>
          <w:lang w:bidi="th-TH"/>
        </w:rPr>
        <w:t>เราเชื่อว่าคุณทำได้</w:t>
      </w:r>
      <w:r w:rsidRPr="00803B75">
        <w:rPr>
          <w:rFonts w:ascii="Cordia New" w:hAnsi="Cordia New" w:cs="Cordia New"/>
          <w:b/>
          <w:bCs/>
          <w:i/>
          <w:iCs/>
          <w:sz w:val="36"/>
          <w:szCs w:val="36"/>
          <w:rtl/>
          <w:cs/>
        </w:rPr>
        <w:t>”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</w:pPr>
    </w:p>
    <w:p w:rsidR="00803B75" w:rsidRPr="00CE6258" w:rsidRDefault="00803B75">
      <w:pPr>
        <w:bidi w:val="0"/>
        <w:rPr>
          <w:rFonts w:ascii="Cordia New" w:hAnsi="Cordia New" w:cs="Cordia New"/>
          <w:b/>
          <w:bCs/>
          <w:sz w:val="32"/>
          <w:szCs w:val="32"/>
          <w:cs/>
          <w:lang w:bidi="th-TH"/>
        </w:rPr>
      </w:pPr>
      <w:r w:rsidRPr="00CE6258">
        <w:rPr>
          <w:rFonts w:ascii="Cordia New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CE6258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lastRenderedPageBreak/>
        <w:t>คำนิยามคำสำคัญในศาสนาอิสลาม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อัลลอฮฺ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Allah)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พระนามของพระเจ้าที่แท้จริง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พระเจ้าที่แท้จริงของมวลมนุษยชาติ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ยิว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คริสเตียน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มุสลิม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ฮินดู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มุฮัมมัด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Muhammad)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ศาสนทูตท่านสุดท้ายของพระเจ้าที่แท้จริง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อิสลาม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(Islam)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การยอมจำนวนต่อผู้ทรงสร้าง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บุคคลจะบรรลุถึงความสุขและสันติสุขภายในจิตใจด้วยการยอมจำนนและเชื่อฟังพระเจ้าที่แท้จริงเท่านั้น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มุสลิม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(Muslim)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บุคคลที่ยอมจำนนต่อพระเจ้าที่แท้จริง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>)”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อัลกุรอาน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Qur’an)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คำดำรัสของอัลลอฮฺที่ทรงประทานผ่านท่านศาสนทูตมุฮัมมัด</w:t>
      </w:r>
    </w:p>
    <w:p w:rsidR="00803B75" w:rsidRPr="00CE6258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ผลงานและงานเขียนของผู้เขียน</w:t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1.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การค้นหาความจริงอย่างเป็นขั้นเป็นตอน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(Step by Step)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ab/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เขาคือใคร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2.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ธรรมชาติคืออะไร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3.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เพียงข้อความเดียว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4.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อะไรคือความจริง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5.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สิ่งใดคือข้อผิดพลาด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6.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ความสวยงามของอิสลาม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7. </w:t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ABC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ของอิสลาม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8.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สิ่งต่อไปคืออะไร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2.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งานเขียนที่กำลังดำเนินการ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กุญแจสู่ที่สุดของความสำเร็จและความสุข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2.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จดหมายถึง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เจเน็ต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>”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3.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ทำไมถึงต้องเป็น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เรา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>”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3.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ผลงานอื่นๆ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ab/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รายการทีวีประจำสัปดาห์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2.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รายการทีวีแบบเป็นตอนแบบวีดีโอและไฟล์เสียง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3.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บรรยายอิสลามสาธารณะ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CE6258" w:rsidRDefault="00803B75">
      <w:pPr>
        <w:bidi w:val="0"/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</w:pPr>
      <w:r w:rsidRPr="00CE6258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br w:type="page"/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lang w:bidi="th-TH"/>
        </w:rPr>
      </w:pP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สำหรับท่านที่สนใจข้อมูลเพิ่มเติม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  <w:t xml:space="preserve"> 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คำถาม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  <w:t xml:space="preserve"> 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และคำแนะนำต่างๆ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  <w:t xml:space="preserve"> </w:t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ท่านสามารถติดต่อผู้เขียนได้โดยตรง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Dr. Naji Arfaj </w:t>
      </w:r>
    </w:p>
    <w:p w:rsid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bookmarkStart w:id="0" w:name="_GoBack"/>
      <w:bookmarkEnd w:id="0"/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เว็บไซต์แนะนำสำหรับผู้สนใจอิสลาม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ภาษาต่างประเทศ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)</w:t>
      </w: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proofErr w:type="gramStart"/>
      <w:r w:rsidRPr="00803B75">
        <w:rPr>
          <w:rFonts w:ascii="Cordia New" w:hAnsi="Cordia New" w:cs="Cordia New"/>
          <w:sz w:val="32"/>
          <w:szCs w:val="32"/>
        </w:rPr>
        <w:t xml:space="preserve">www.sultan.org 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www.al-sunnah.com</w:t>
      </w:r>
      <w:proofErr w:type="gramEnd"/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www.islamway.com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ภาษาไทย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www.islamhouse.com www.islammore.com www.islaminthailand.org www.knowislamthailand.org</w:t>
      </w:r>
    </w:p>
    <w:p w:rsid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ต้องการหาเพื่อนเพื่อเรียนรู้และศึกษาอิสลามในประเทศไทย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ติดต่อ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แผนงานเผยแพร่อิสลาม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เครือข่ายนักศึกษาอัสลามกรุงเทพฯ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โทร </w:t>
      </w:r>
      <w:r w:rsidRPr="00803B75">
        <w:rPr>
          <w:rFonts w:ascii="Cordia New" w:hAnsi="Cordia New" w:cs="Cordia New"/>
          <w:sz w:val="32"/>
          <w:szCs w:val="32"/>
          <w:rtl/>
          <w:cs/>
        </w:rPr>
        <w:t>086-6557790, 089-2989834, 088-8303752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</w:rPr>
        <w:t>Email:</w:t>
      </w:r>
      <w:r w:rsidRPr="00803B75">
        <w:rPr>
          <w:rFonts w:ascii="Cordia New" w:hAnsi="Cordia New" w:cs="Cordia New"/>
          <w:sz w:val="32"/>
          <w:szCs w:val="32"/>
        </w:rPr>
        <w:t xml:space="preserve"> arawna@hotmail.com, assalihee@gmail.com, arif.ibnu.abdullah@gmail.com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</w:rPr>
        <w:t>Facebook:</w:t>
      </w:r>
      <w:r w:rsidRPr="00803B75">
        <w:rPr>
          <w:rFonts w:ascii="Cordia New" w:hAnsi="Cordia New" w:cs="Cordia New"/>
          <w:sz w:val="32"/>
          <w:szCs w:val="32"/>
        </w:rPr>
        <w:t xml:space="preserve"> BangkokAssalamStudent</w:t>
      </w:r>
    </w:p>
    <w:p w:rsidR="00DF137F" w:rsidRPr="00DD18CB" w:rsidRDefault="00DF137F" w:rsidP="00803B75">
      <w:pPr>
        <w:bidi w:val="0"/>
        <w:spacing w:after="0" w:line="240" w:lineRule="auto"/>
        <w:rPr>
          <w:rFonts w:ascii="Cordia New" w:hAnsi="Cordia New" w:cs="Cordia New"/>
          <w:sz w:val="32"/>
          <w:szCs w:val="32"/>
          <w:lang w:bidi="th-TH"/>
        </w:rPr>
      </w:pPr>
      <w:r w:rsidRPr="00803B75">
        <w:rPr>
          <w:rFonts w:ascii="Cordia New" w:hAnsi="Cordia New" w:cs="Cordia New"/>
          <w:sz w:val="32"/>
          <w:szCs w:val="32"/>
          <w:lang w:bidi="th-TH"/>
        </w:rPr>
        <w:br w:type="page"/>
      </w:r>
    </w:p>
    <w:p w:rsidR="00DF137F" w:rsidRDefault="00DF137F" w:rsidP="00DF137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DF137F" w:rsidRDefault="00DF137F">
      <w:pPr>
        <w:bidi w:val="0"/>
        <w:rPr>
          <w:rFonts w:ascii="Cordia New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hAnsi="Cordia New" w:cs="Cordia New"/>
          <w:color w:val="1F3864"/>
          <w:sz w:val="30"/>
          <w:szCs w:val="30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E254FF">
        <w:rPr>
          <w:rFonts w:ascii="Cordia New" w:hAnsi="Cordia New" w:cs="Cordia New" w:hint="cs"/>
          <w:color w:val="1F3864"/>
          <w:sz w:val="32"/>
          <w:szCs w:val="32"/>
          <w:cs/>
          <w:lang w:bidi="th-TH"/>
        </w:rPr>
        <w:tab/>
      </w:r>
    </w:p>
    <w:p w:rsidR="006D128C" w:rsidRPr="00CE6258" w:rsidRDefault="006D128C" w:rsidP="00CB0681">
      <w:pPr>
        <w:spacing w:after="0" w:line="240" w:lineRule="auto"/>
        <w:ind w:firstLine="720"/>
        <w:jc w:val="thaiDistribute"/>
        <w:rPr>
          <w:rFonts w:ascii="Cordia New" w:hAnsi="Cordia New" w:cs="Cordia New"/>
          <w:color w:val="1F3864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hAnsi="Cordia New" w:cs="Cordia New"/>
          <w:color w:val="0070C0"/>
          <w:sz w:val="30"/>
          <w:szCs w:val="30"/>
        </w:rPr>
      </w:pPr>
    </w:p>
    <w:p w:rsidR="00CD09D4" w:rsidRDefault="001F4994" w:rsidP="00CD09D4">
      <w:pPr>
        <w:bidi w:val="0"/>
        <w:spacing w:after="120" w:line="240" w:lineRule="auto"/>
        <w:jc w:val="thaiDistribute"/>
        <w:rPr>
          <w:rFonts w:ascii="Cordia New" w:hAnsi="Cordia New" w:cs="Cordia New"/>
          <w:color w:val="0070C0"/>
          <w:sz w:val="30"/>
          <w:szCs w:val="30"/>
        </w:rPr>
      </w:pPr>
      <w:r>
        <w:rPr>
          <w:noProof/>
        </w:rPr>
        <w:drawing>
          <wp:anchor distT="0" distB="2286" distL="114300" distR="114300" simplePos="0" relativeHeight="251663360" behindDoc="1" locked="0" layoutInCell="1" allowOverlap="1">
            <wp:simplePos x="0" y="0"/>
            <wp:positionH relativeFrom="page">
              <wp:posOffset>-17145</wp:posOffset>
            </wp:positionH>
            <wp:positionV relativeFrom="page">
              <wp:align>top</wp:align>
            </wp:positionV>
            <wp:extent cx="7572375" cy="11373104"/>
            <wp:effectExtent l="0" t="0" r="9525" b="0"/>
            <wp:wrapNone/>
            <wp:docPr id="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0"/>
          <w:cs/>
          <w:lang w:bidi="th-TH"/>
        </w:rPr>
      </w:pPr>
    </w:p>
    <w:p w:rsidR="00F2420A" w:rsidRPr="00CE6258" w:rsidRDefault="0000503E" w:rsidP="0000503E">
      <w:pPr>
        <w:tabs>
          <w:tab w:val="center" w:pos="4535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E6258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E6258" w:rsidRDefault="00F2420A" w:rsidP="00FD706F">
      <w:pPr>
        <w:bidi w:val="0"/>
        <w:ind w:firstLine="72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</w:p>
    <w:p w:rsidR="005666DC" w:rsidRPr="00CE6258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E6258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460" w:rsidRDefault="00D53460" w:rsidP="00E32771">
      <w:pPr>
        <w:spacing w:after="0" w:line="240" w:lineRule="auto"/>
      </w:pPr>
      <w:r>
        <w:separator/>
      </w:r>
    </w:p>
  </w:endnote>
  <w:endnote w:type="continuationSeparator" w:id="0">
    <w:p w:rsidR="00D53460" w:rsidRDefault="00D5346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DBFDB91-06D6-48E7-961B-48ADC20B863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D8544030-0F87-4FBF-A364-11D710680370}"/>
    <w:embedBold r:id="rId3" w:fontKey="{28598C09-89F3-455A-AC6C-F7FDB6581ED9}"/>
    <w:embedItalic r:id="rId4" w:fontKey="{40FAEBF4-B691-462D-9B4F-34798365EE7D}"/>
    <w:embedBoldItalic r:id="rId5" w:fontKey="{6940584B-C8C9-4CBF-9147-F9E60F51A0E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98FFCE94-8720-4A8E-AB01-4A18A7BA5440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4F1636F9-4FA4-4B87-B5ED-D0AF501147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ADA1319-CD9A-46D7-B01C-70FE1A8B2F65}"/>
    <w:embedBold r:id="rId9" w:fontKey="{B15EDCB5-002B-4C1A-B85A-F6F4DA513593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0" w:fontKey="{48869F83-3AA5-48B7-8D12-A487666E8837}"/>
    <w:embedBold r:id="rId11" w:fontKey="{FC73D338-706B-4C4B-891F-381EF37D3D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3F273178-C698-4A29-80CD-031838FBBEEC}"/>
    <w:embedBold r:id="rId13" w:fontKey="{DE871313-7B96-4305-840B-75CF717EBB07}"/>
    <w:embedItalic r:id="rId14" w:fontKey="{3688C1D2-D48E-4A19-A8BE-FB428467E7EF}"/>
    <w:embedBoldItalic r:id="rId15" w:fontKey="{FAF66FF8-76CF-4E23-B41A-25A94E795D7E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16" w:fontKey="{346F8A29-46B8-4CCE-AC5D-03BFE775507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9C913330-4B1B-4BCD-AF5A-B6DE35D558B2}"/>
    <w:embedBold r:id="rId18" w:fontKey="{0469874B-B9F3-47DE-8434-DB909833B6DF}"/>
    <w:embedItalic r:id="rId19" w:fontKey="{E5216D6B-C0CA-4E36-BDDF-049974BC7972}"/>
    <w:embedBoldItalic r:id="rId20" w:fontKey="{8E3ACCC8-CA05-4250-BD8C-7D82CFCFAAD1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21" w:fontKey="{8771BAFB-757F-42C3-89E4-3BEB7E1A4701}"/>
    <w:embedBold r:id="rId22" w:fontKey="{A81DEA02-B8B3-419A-844F-D820B88F3EF2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3E0E4977-DD58-4B2E-ABDF-5FB0AD9469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DE554B17-0A7A-42B0-948B-D1F9DBE22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706" w:rsidRDefault="001F4994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45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F2FDC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">
                <v:imagedata r:id="rId2" o:title="" croptop="-1f" cropbottom="-11268f" cropleft="1f" cropright="9351f"/>
              </v:shape>
              <v:shape id="Picture 28" o:spid="_x0000_s1028" type="#_x0000_t75" style="position:absolute;width:2597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">
                <v:imagedata r:id="rId2" o:title="" cropbottom="-482f" cropleft="22890f" cropright="8767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460" w:rsidRDefault="00D53460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D53460" w:rsidRDefault="00D5346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706" w:rsidRDefault="001F499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-591820</wp:posOffset>
              </wp:positionH>
              <wp:positionV relativeFrom="paragraph">
                <wp:posOffset>-133985</wp:posOffset>
              </wp:positionV>
              <wp:extent cx="6912610" cy="400050"/>
              <wp:effectExtent l="0" t="133350" r="21590" b="152400"/>
              <wp:wrapNone/>
              <wp:docPr id="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2610" cy="400050"/>
                        <a:chOff x="0" y="97168"/>
                        <a:chExt cx="4462145" cy="258573"/>
                      </a:xfrm>
                    </wpg:grpSpPr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706" w:rsidRPr="00E254FF" w:rsidRDefault="00A02706" w:rsidP="00E254FF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เพียงถ้อยคำหนึ่งเดียว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!</w:t>
                            </w:r>
                          </w:p>
                          <w:p w:rsidR="00A02706" w:rsidRPr="00CE6258" w:rsidRDefault="00A02706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4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02706" w:rsidRPr="00CE6258" w:rsidRDefault="00A02706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E6258"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903A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11</w: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56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37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188;top:971;width:29094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" fillcolor="window" stroked="f">
                <v:textbox>
                  <w:txbxContent>
                    <w:p w:rsidR="00A02706" w:rsidRPr="00E254FF" w:rsidRDefault="00A02706" w:rsidP="00E254FF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เพียงถ้อยคำหนึ่งเดียว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 xml:space="preserve"> !</w:t>
                      </w:r>
                    </w:p>
                    <w:p w:rsidR="00A02706" w:rsidRPr="00CE6258" w:rsidRDefault="00A02706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39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" strokecolor="#4c818e" strokeweight="1pt">
                <v:stroke joinstyle="miter"/>
              </v:line>
              <v:shape id="Text Box 2" o:spid="_x0000_s1040" type="#_x0000_t202" style="position:absolute;left:35421;top:998;width:7982;height: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" fillcolor="window" strokecolor="#307072">
                <v:textbox>
                  <w:txbxContent>
                    <w:p w:rsidR="00A02706" w:rsidRPr="00CE6258" w:rsidRDefault="00A02706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E6258"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E6258"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903A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11</w:t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E6258">
                        <w:rPr>
                          <w:rFonts w:ascii="Times New Roman" w:hAnsi="Times New Roman" w:cs="Times New Roman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E6258">
                        <w:rPr>
                          <w:rFonts w:ascii="Times New Roman" w:hAnsi="Times New Roman" w:cs="Times New Roman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41" type="#_x0000_t21" style="position:absolute;left:35661;top:1239;width:7525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" filled="f" strokecolor="#1f4e79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48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54598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">
                <v:imagedata r:id="rId3" o:title="" recolortarget="#1d4999"/>
              </v:shape>
              <v:shape id="Picture 21" o:spid="_x0000_s1028" type="#_x0000_t75" style="position:absolute;top:73739;width:53551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">
                <v:imagedata r:id="rId4" o:title="" recolortarget="#1d4999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706" w:rsidRDefault="001F49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3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38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2706" w:rsidRPr="00CE6258" w:rsidRDefault="00A02706" w:rsidP="00D85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42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">
              <v:rect id="Rectangle 4" o:spid="_x0000_s1043" style="position:absolute;left:62462;top:51;width:6774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QO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CpF0QOvwAAANsAAAAPAAAAAAAA&#10;AAAAAAAAAAcCAABkcnMvZG93bnJldi54bWxQSwUGAAAAAAMAAwC3AAAA8wIAAAAA&#10;" filled="f" stroked="f" strokeweight="1pt">
                <v:textbox>
                  <w:txbxContent>
                    <w:p w:rsidR="00A02706" w:rsidRPr="00CE6258" w:rsidRDefault="00A02706" w:rsidP="00D85A5F">
                      <w:pPr>
                        <w:jc w:val="center"/>
                        <w:rPr>
                          <w:rFonts w:ascii="Times New Roman" w:hAnsi="Times New Roman" w:cs="Times New Roman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44" type="#_x0000_t75" style="position:absolute;left:915;top:409;width:62532;height: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">
                <v:imagedata r:id="rId2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3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35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5A4F99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">
              <v:shape id="Picture 16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">
                <v:imagedata r:id="rId5" o:title="" recolortarget="#1d4999"/>
              </v:shape>
              <v:shape id="Picture 17" o:spid="_x0000_s1028" type="#_x0000_t75" style="position:absolute;top:76149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">
                <v:imagedata r:id="rId6" o:title="" recolortarget="#1d4999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2706" w:rsidRDefault="001F49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32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127E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3xBZrhAAAACgEAAA8AAABkcnMvZG93&#10;bnJldi54bWxMj0FrwkAQhe+F/odlCr3pZiu1mmYjIm1PUlALpbcxOybB7GzIrkn8911P7e0Nb3jv&#10;e9lqtI3oqfO1Yw1qmoAgLpypudTwdXifLED4gGywcUwaruRhld/fZZgaN/CO+n0oRQxhn6KGKoQ2&#10;ldIXFVn0U9cSR+/kOoshnl0pTYdDDLeNfEqSubRYc2yosKVNRcV5f7EaPgYc1jP11m/Pp8315/D8&#10;+b1VpPXjw7h+BRFoDH/PcMOP6JBHpqO7sPGi0RCHBA2Tl2QJ4marZTIDcYxqrtQCZJ7J/xPyXwA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DeLHXu7gIAAAwJAAAOAAAA&#10;AAAAAAAAAAAAADwCAABkcnMvZTJvRG9jLnhtbFBLAQItABQABgAIAAAAIQAZlLvJwwAAAKcBAAAZ&#10;AAAAAAAAAAAAAAAAAFYFAABkcnMvX3JlbHMvZTJvRG9jLnhtbC5yZWxzUEsBAi0AFAAGAAgAAAAh&#10;AB3xBZr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">
                <v:imagedata r:id="rId3" o:title=""/>
              </v:shape>
              <v:shape id="Picture 41" o:spid="_x0000_s1028" type="#_x0000_t75" style="position:absolute;top:76101;width:55211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45A94"/>
    <w:multiLevelType w:val="hybridMultilevel"/>
    <w:tmpl w:val="673E3DC0"/>
    <w:lvl w:ilvl="0" w:tplc="DAAECA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2" w15:restartNumberingAfterBreak="0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29145EA"/>
    <w:multiLevelType w:val="hybridMultilevel"/>
    <w:tmpl w:val="D486D076"/>
    <w:lvl w:ilvl="0" w:tplc="DAAECA36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754CF1"/>
    <w:multiLevelType w:val="hybridMultilevel"/>
    <w:tmpl w:val="0E1244C0"/>
    <w:lvl w:ilvl="0" w:tplc="F7FACA5E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B7FA5"/>
    <w:multiLevelType w:val="hybridMultilevel"/>
    <w:tmpl w:val="4198BD26"/>
    <w:lvl w:ilvl="0" w:tplc="90FA592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673CD0"/>
    <w:multiLevelType w:val="hybridMultilevel"/>
    <w:tmpl w:val="9488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62D3384"/>
    <w:multiLevelType w:val="hybridMultilevel"/>
    <w:tmpl w:val="33EC66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75126"/>
    <w:multiLevelType w:val="hybridMultilevel"/>
    <w:tmpl w:val="60B68D76"/>
    <w:lvl w:ilvl="0" w:tplc="90FA5926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9"/>
  </w:num>
  <w:num w:numId="3">
    <w:abstractNumId w:val="4"/>
  </w:num>
  <w:num w:numId="4">
    <w:abstractNumId w:val="6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3"/>
  </w:num>
  <w:num w:numId="10">
    <w:abstractNumId w:val="9"/>
  </w:num>
  <w:num w:numId="11">
    <w:abstractNumId w:val="8"/>
  </w:num>
  <w:num w:numId="12">
    <w:abstractNumId w:val="7"/>
  </w:num>
  <w:num w:numId="13">
    <w:abstractNumId w:val="16"/>
  </w:num>
  <w:num w:numId="14">
    <w:abstractNumId w:val="17"/>
  </w:num>
  <w:num w:numId="15">
    <w:abstractNumId w:val="10"/>
  </w:num>
  <w:num w:numId="16">
    <w:abstractNumId w:val="5"/>
  </w:num>
  <w:num w:numId="17">
    <w:abstractNumId w:val="11"/>
  </w:num>
  <w:num w:numId="18">
    <w:abstractNumId w:val="14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98A"/>
    <w:rsid w:val="0000503E"/>
    <w:rsid w:val="0000656E"/>
    <w:rsid w:val="00010F00"/>
    <w:rsid w:val="000124F3"/>
    <w:rsid w:val="00014A18"/>
    <w:rsid w:val="00043239"/>
    <w:rsid w:val="000522B9"/>
    <w:rsid w:val="00054A51"/>
    <w:rsid w:val="00055477"/>
    <w:rsid w:val="000667A1"/>
    <w:rsid w:val="00073099"/>
    <w:rsid w:val="0008289A"/>
    <w:rsid w:val="000953BA"/>
    <w:rsid w:val="000A43B4"/>
    <w:rsid w:val="000A53B5"/>
    <w:rsid w:val="000A6307"/>
    <w:rsid w:val="000B01EA"/>
    <w:rsid w:val="000C2B16"/>
    <w:rsid w:val="000D1926"/>
    <w:rsid w:val="000D5816"/>
    <w:rsid w:val="000D61EB"/>
    <w:rsid w:val="000E4A2A"/>
    <w:rsid w:val="000E7668"/>
    <w:rsid w:val="000F43CE"/>
    <w:rsid w:val="000F7F6C"/>
    <w:rsid w:val="00116165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4413"/>
    <w:rsid w:val="00187D3B"/>
    <w:rsid w:val="001A0D79"/>
    <w:rsid w:val="001B09E4"/>
    <w:rsid w:val="001D2B7C"/>
    <w:rsid w:val="001D4903"/>
    <w:rsid w:val="001D5361"/>
    <w:rsid w:val="001E098D"/>
    <w:rsid w:val="001F14F0"/>
    <w:rsid w:val="001F4994"/>
    <w:rsid w:val="001F4E86"/>
    <w:rsid w:val="002002A6"/>
    <w:rsid w:val="00211EE9"/>
    <w:rsid w:val="002219E3"/>
    <w:rsid w:val="002325D0"/>
    <w:rsid w:val="0023307B"/>
    <w:rsid w:val="00233225"/>
    <w:rsid w:val="00235692"/>
    <w:rsid w:val="002506C5"/>
    <w:rsid w:val="00250B3B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11B5"/>
    <w:rsid w:val="002F72A4"/>
    <w:rsid w:val="00303E60"/>
    <w:rsid w:val="00303E87"/>
    <w:rsid w:val="003072B2"/>
    <w:rsid w:val="00317B3C"/>
    <w:rsid w:val="003235B3"/>
    <w:rsid w:val="003238D3"/>
    <w:rsid w:val="003357E8"/>
    <w:rsid w:val="00347608"/>
    <w:rsid w:val="00347EAE"/>
    <w:rsid w:val="00355520"/>
    <w:rsid w:val="00365CB9"/>
    <w:rsid w:val="00365EAF"/>
    <w:rsid w:val="00371452"/>
    <w:rsid w:val="00386E80"/>
    <w:rsid w:val="00391B13"/>
    <w:rsid w:val="003947B2"/>
    <w:rsid w:val="003A3541"/>
    <w:rsid w:val="003A526E"/>
    <w:rsid w:val="003B5560"/>
    <w:rsid w:val="003D295E"/>
    <w:rsid w:val="003D2C8C"/>
    <w:rsid w:val="003E1AC6"/>
    <w:rsid w:val="003F781C"/>
    <w:rsid w:val="00406CC8"/>
    <w:rsid w:val="00422BC4"/>
    <w:rsid w:val="00437EF4"/>
    <w:rsid w:val="00447B55"/>
    <w:rsid w:val="00451428"/>
    <w:rsid w:val="004554F2"/>
    <w:rsid w:val="00455F23"/>
    <w:rsid w:val="00477478"/>
    <w:rsid w:val="0049644B"/>
    <w:rsid w:val="00496EA0"/>
    <w:rsid w:val="004A21A3"/>
    <w:rsid w:val="004A5299"/>
    <w:rsid w:val="004A7C8A"/>
    <w:rsid w:val="004C1156"/>
    <w:rsid w:val="004C457C"/>
    <w:rsid w:val="004E2AD6"/>
    <w:rsid w:val="004E2DC3"/>
    <w:rsid w:val="004E38A0"/>
    <w:rsid w:val="004E78EF"/>
    <w:rsid w:val="004F0518"/>
    <w:rsid w:val="00510497"/>
    <w:rsid w:val="00520F3E"/>
    <w:rsid w:val="00522440"/>
    <w:rsid w:val="00536D3B"/>
    <w:rsid w:val="0056244C"/>
    <w:rsid w:val="005666DC"/>
    <w:rsid w:val="00573448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62A2B"/>
    <w:rsid w:val="0066718C"/>
    <w:rsid w:val="00667506"/>
    <w:rsid w:val="006779A6"/>
    <w:rsid w:val="00677AE4"/>
    <w:rsid w:val="00677F91"/>
    <w:rsid w:val="0069533C"/>
    <w:rsid w:val="00695ECA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0328B"/>
    <w:rsid w:val="00714870"/>
    <w:rsid w:val="00717FAE"/>
    <w:rsid w:val="00733310"/>
    <w:rsid w:val="00743E23"/>
    <w:rsid w:val="00745932"/>
    <w:rsid w:val="007459F1"/>
    <w:rsid w:val="0075206C"/>
    <w:rsid w:val="00770B0C"/>
    <w:rsid w:val="0077162A"/>
    <w:rsid w:val="00773F07"/>
    <w:rsid w:val="0077767D"/>
    <w:rsid w:val="00791161"/>
    <w:rsid w:val="007A475D"/>
    <w:rsid w:val="007B4D2B"/>
    <w:rsid w:val="007C1387"/>
    <w:rsid w:val="007E0660"/>
    <w:rsid w:val="007E5889"/>
    <w:rsid w:val="007E5BF4"/>
    <w:rsid w:val="007E70EB"/>
    <w:rsid w:val="007F667F"/>
    <w:rsid w:val="00803B75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36CF"/>
    <w:rsid w:val="00876481"/>
    <w:rsid w:val="00877B87"/>
    <w:rsid w:val="00891F3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2049"/>
    <w:rsid w:val="008F6861"/>
    <w:rsid w:val="009048CA"/>
    <w:rsid w:val="00910003"/>
    <w:rsid w:val="00912D68"/>
    <w:rsid w:val="009305A0"/>
    <w:rsid w:val="00937763"/>
    <w:rsid w:val="00942455"/>
    <w:rsid w:val="00943955"/>
    <w:rsid w:val="00944C90"/>
    <w:rsid w:val="0094547A"/>
    <w:rsid w:val="00960B38"/>
    <w:rsid w:val="00973B4E"/>
    <w:rsid w:val="009967F9"/>
    <w:rsid w:val="009A40ED"/>
    <w:rsid w:val="009B5AA7"/>
    <w:rsid w:val="009B6B13"/>
    <w:rsid w:val="009B6EB7"/>
    <w:rsid w:val="009C16CA"/>
    <w:rsid w:val="009C67C9"/>
    <w:rsid w:val="009D3A04"/>
    <w:rsid w:val="009D4FAB"/>
    <w:rsid w:val="009D728B"/>
    <w:rsid w:val="00A02706"/>
    <w:rsid w:val="00A03054"/>
    <w:rsid w:val="00A03162"/>
    <w:rsid w:val="00A03999"/>
    <w:rsid w:val="00A052E1"/>
    <w:rsid w:val="00A154DB"/>
    <w:rsid w:val="00A35F8F"/>
    <w:rsid w:val="00A4182E"/>
    <w:rsid w:val="00A43D2E"/>
    <w:rsid w:val="00A514B0"/>
    <w:rsid w:val="00A51A89"/>
    <w:rsid w:val="00A56873"/>
    <w:rsid w:val="00A56C66"/>
    <w:rsid w:val="00A61A5B"/>
    <w:rsid w:val="00A61E5C"/>
    <w:rsid w:val="00A65935"/>
    <w:rsid w:val="00A7127C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03AF"/>
    <w:rsid w:val="00B962D1"/>
    <w:rsid w:val="00BA456F"/>
    <w:rsid w:val="00BA4CE6"/>
    <w:rsid w:val="00BD1799"/>
    <w:rsid w:val="00BD190F"/>
    <w:rsid w:val="00BD42C2"/>
    <w:rsid w:val="00BD4949"/>
    <w:rsid w:val="00BE3A50"/>
    <w:rsid w:val="00BE4328"/>
    <w:rsid w:val="00BE7502"/>
    <w:rsid w:val="00BF04A9"/>
    <w:rsid w:val="00C030F3"/>
    <w:rsid w:val="00C03201"/>
    <w:rsid w:val="00C04EB1"/>
    <w:rsid w:val="00C0524B"/>
    <w:rsid w:val="00C12A8A"/>
    <w:rsid w:val="00C12DA1"/>
    <w:rsid w:val="00C21104"/>
    <w:rsid w:val="00C37C22"/>
    <w:rsid w:val="00C45A48"/>
    <w:rsid w:val="00C50098"/>
    <w:rsid w:val="00C679B1"/>
    <w:rsid w:val="00C72BD4"/>
    <w:rsid w:val="00C77CA8"/>
    <w:rsid w:val="00C83CCA"/>
    <w:rsid w:val="00C90E54"/>
    <w:rsid w:val="00C95E4B"/>
    <w:rsid w:val="00CA24D5"/>
    <w:rsid w:val="00CB0681"/>
    <w:rsid w:val="00CD09D4"/>
    <w:rsid w:val="00CD4735"/>
    <w:rsid w:val="00CE6258"/>
    <w:rsid w:val="00CE67F8"/>
    <w:rsid w:val="00CF1F16"/>
    <w:rsid w:val="00CF2A22"/>
    <w:rsid w:val="00CF3E29"/>
    <w:rsid w:val="00CF3F05"/>
    <w:rsid w:val="00CF48F1"/>
    <w:rsid w:val="00D01067"/>
    <w:rsid w:val="00D04C3B"/>
    <w:rsid w:val="00D07A80"/>
    <w:rsid w:val="00D42977"/>
    <w:rsid w:val="00D46176"/>
    <w:rsid w:val="00D53460"/>
    <w:rsid w:val="00D7109D"/>
    <w:rsid w:val="00D759B1"/>
    <w:rsid w:val="00D85A5F"/>
    <w:rsid w:val="00DB48B2"/>
    <w:rsid w:val="00DC6A8E"/>
    <w:rsid w:val="00DD18CB"/>
    <w:rsid w:val="00DD77C1"/>
    <w:rsid w:val="00DE3A9C"/>
    <w:rsid w:val="00DE6366"/>
    <w:rsid w:val="00DF137F"/>
    <w:rsid w:val="00DF26FD"/>
    <w:rsid w:val="00DF7E4B"/>
    <w:rsid w:val="00E0063D"/>
    <w:rsid w:val="00E0449C"/>
    <w:rsid w:val="00E11CFD"/>
    <w:rsid w:val="00E210FF"/>
    <w:rsid w:val="00E254FF"/>
    <w:rsid w:val="00E25D4B"/>
    <w:rsid w:val="00E32771"/>
    <w:rsid w:val="00E41770"/>
    <w:rsid w:val="00E5090B"/>
    <w:rsid w:val="00E51BA5"/>
    <w:rsid w:val="00E65ECA"/>
    <w:rsid w:val="00E80EE5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51559"/>
    <w:rsid w:val="00F6021C"/>
    <w:rsid w:val="00F76796"/>
    <w:rsid w:val="00F7728C"/>
    <w:rsid w:val="00F80820"/>
    <w:rsid w:val="00F828EA"/>
    <w:rsid w:val="00FB0823"/>
    <w:rsid w:val="00FB71D4"/>
    <w:rsid w:val="00FC2450"/>
    <w:rsid w:val="00FD10DC"/>
    <w:rsid w:val="00FD706F"/>
    <w:rsid w:val="00FE098A"/>
    <w:rsid w:val="00FE312B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18C04"/>
  <w15:docId w15:val="{1F038F13-6B55-488B-849E-1C243B0A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28EA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styleId="Hyperlink">
    <w:name w:val="Hyperlink"/>
    <w:uiPriority w:val="99"/>
    <w:unhideWhenUsed/>
    <w:rsid w:val="00803B75"/>
    <w:rPr>
      <w:color w:val="0563C1"/>
      <w:u w:val="single"/>
    </w:rPr>
  </w:style>
  <w:style w:type="paragraph" w:customStyle="1" w:styleId="Default">
    <w:name w:val="Default"/>
    <w:rsid w:val="00803B7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B1369-553C-400A-A1A8-3BD36D9DB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2</TotalTime>
  <Pages>14</Pages>
  <Words>2218</Words>
  <Characters>12649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เพียงถ้อยคำหนึ่งเดียว</vt:lpstr>
      <vt:lpstr/>
    </vt:vector>
  </TitlesOfParts>
  <Manager/>
  <Company>islamhouse.com</Company>
  <LinksUpToDate>false</LinksUpToDate>
  <CharactersWithSpaces>14838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เพียงถ้อยคำหนึ่งเดียว !</dc:title>
  <dc:subject>เพียงถ้อยคำหนึ่งเดียว !</dc:subject>
  <dc:creator>ดร.นาญี บิน อิบรอฮีม อัล-อัรฟัจญ์_x000d_</dc:creator>
  <cp:keywords>เพียงถ้อยคำหนึ่งเดียว !</cp:keywords>
  <dc:description>เพียงถ้อยคำหนึ่งเดียว !</dc:description>
  <cp:lastModifiedBy>El-hashemy</cp:lastModifiedBy>
  <cp:revision>6</cp:revision>
  <cp:lastPrinted>2015-03-07T18:24:00Z</cp:lastPrinted>
  <dcterms:created xsi:type="dcterms:W3CDTF">2015-07-06T17:00:00Z</dcterms:created>
  <dcterms:modified xsi:type="dcterms:W3CDTF">2018-07-26T20:17:00Z</dcterms:modified>
  <cp:category/>
</cp:coreProperties>
</file>