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475888" w:rsidRDefault="008B3703" w:rsidP="008B3703">
      <w:pPr>
        <w:bidi w:val="0"/>
        <w:jc w:val="center"/>
        <w:rPr>
          <w:rFonts w:asciiTheme="majorBidi" w:hAnsiTheme="majorBidi" w:cs="Vrinda"/>
          <w:sz w:val="40"/>
          <w:szCs w:val="50"/>
          <w:cs/>
          <w:lang w:bidi="bn-BD"/>
        </w:rPr>
      </w:pPr>
    </w:p>
    <w:p w:rsidR="00DD42B5" w:rsidRPr="00475888" w:rsidRDefault="00E16E04" w:rsidP="00E16E04">
      <w:pPr>
        <w:bidi w:val="0"/>
        <w:spacing w:after="0" w:line="240" w:lineRule="auto"/>
        <w:ind w:firstLine="113"/>
        <w:jc w:val="center"/>
        <w:rPr>
          <w:rFonts w:ascii="Kalpurush" w:hAnsi="Kalpurush"/>
          <w:color w:val="205B83"/>
          <w:sz w:val="56"/>
          <w:szCs w:val="56"/>
          <w:rtl/>
          <w:cs/>
        </w:rPr>
      </w:pPr>
      <w:r w:rsidRPr="00475888">
        <w:rPr>
          <w:rFonts w:ascii="Kalpurush" w:hAnsi="Kalpurush" w:cs="Kalpurush" w:hint="cs"/>
          <w:color w:val="006666"/>
          <w:sz w:val="56"/>
          <w:szCs w:val="56"/>
          <w:cs/>
          <w:lang w:bidi="bn-BD"/>
        </w:rPr>
        <w:t>ঈমানের</w:t>
      </w:r>
      <w:r w:rsidRPr="00475888">
        <w:rPr>
          <w:rFonts w:ascii="Kalpurush" w:hAnsi="Kalpurush" w:cs="Kalpurush"/>
          <w:color w:val="006666"/>
          <w:sz w:val="56"/>
          <w:szCs w:val="56"/>
          <w:cs/>
          <w:lang w:bidi="bn-BD"/>
        </w:rPr>
        <w:t xml:space="preserve"> </w:t>
      </w:r>
      <w:r w:rsidRPr="00475888">
        <w:rPr>
          <w:rFonts w:ascii="Kalpurush" w:hAnsi="Kalpurush" w:cs="Kalpurush" w:hint="cs"/>
          <w:color w:val="006666"/>
          <w:sz w:val="56"/>
          <w:szCs w:val="56"/>
          <w:cs/>
          <w:lang w:bidi="bn-BD"/>
        </w:rPr>
        <w:t>মূলনীতিসমূহের</w:t>
      </w:r>
      <w:r w:rsidRPr="00475888">
        <w:rPr>
          <w:rFonts w:ascii="Kalpurush" w:hAnsi="Kalpurush" w:cs="Kalpurush"/>
          <w:color w:val="006666"/>
          <w:sz w:val="56"/>
          <w:szCs w:val="56"/>
          <w:cs/>
          <w:lang w:bidi="bn-BD"/>
        </w:rPr>
        <w:t xml:space="preserve"> </w:t>
      </w:r>
      <w:r w:rsidRPr="00475888">
        <w:rPr>
          <w:rFonts w:ascii="Kalpurush" w:hAnsi="Kalpurush" w:cs="Kalpurush" w:hint="cs"/>
          <w:color w:val="006666"/>
          <w:sz w:val="56"/>
          <w:szCs w:val="56"/>
          <w:cs/>
          <w:lang w:bidi="bn-BD"/>
        </w:rPr>
        <w:t>ব্যাখ্যা</w:t>
      </w:r>
    </w:p>
    <w:p w:rsidR="00DD42B5" w:rsidRPr="00DD42B5" w:rsidRDefault="00DD42B5" w:rsidP="00DD42B5">
      <w:pPr>
        <w:bidi w:val="0"/>
        <w:jc w:val="center"/>
        <w:rPr>
          <w:rFonts w:asciiTheme="majorBidi" w:hAnsiTheme="majorBidi" w:cstheme="majorBidi"/>
          <w:color w:val="5EA1A5"/>
          <w:sz w:val="12"/>
          <w:szCs w:val="12"/>
          <w:lang w:bidi="ar-EG"/>
        </w:rPr>
      </w:pPr>
    </w:p>
    <w:p w:rsidR="00DD42B5" w:rsidRPr="00475888" w:rsidRDefault="00475888" w:rsidP="00475888">
      <w:pPr>
        <w:spacing w:after="0" w:line="240" w:lineRule="auto"/>
        <w:ind w:firstLine="113"/>
        <w:jc w:val="center"/>
        <w:rPr>
          <w:rFonts w:asciiTheme="majorBidi" w:hAnsiTheme="majorBidi" w:cs="Vrinda"/>
          <w:sz w:val="40"/>
          <w:szCs w:val="50"/>
          <w:lang w:bidi="bn-BD"/>
        </w:rPr>
      </w:pPr>
      <w:r w:rsidRPr="00475888">
        <w:rPr>
          <w:rFonts w:asciiTheme="majorBidi" w:hAnsiTheme="majorBidi" w:cs="KFGQPC Uthman Taha Naskh" w:hint="cs"/>
          <w:sz w:val="40"/>
          <w:szCs w:val="40"/>
          <w:rtl/>
          <w:lang w:bidi="ar-EG"/>
        </w:rPr>
        <w:t>شرح</w:t>
      </w:r>
      <w:r w:rsidRPr="00475888">
        <w:rPr>
          <w:rFonts w:asciiTheme="majorBidi" w:hAnsiTheme="majorBidi" w:cs="KFGQPC Uthman Taha Naskh"/>
          <w:sz w:val="40"/>
          <w:szCs w:val="40"/>
          <w:rtl/>
          <w:lang w:bidi="ar-EG"/>
        </w:rPr>
        <w:t xml:space="preserve"> </w:t>
      </w:r>
      <w:r w:rsidRPr="00475888">
        <w:rPr>
          <w:rFonts w:asciiTheme="majorBidi" w:hAnsiTheme="majorBidi" w:cs="KFGQPC Uthman Taha Naskh" w:hint="cs"/>
          <w:sz w:val="40"/>
          <w:szCs w:val="40"/>
          <w:rtl/>
          <w:lang w:bidi="ar-EG"/>
        </w:rPr>
        <w:t>أصول</w:t>
      </w:r>
      <w:r w:rsidRPr="00475888">
        <w:rPr>
          <w:rFonts w:asciiTheme="majorBidi" w:hAnsiTheme="majorBidi" w:cs="KFGQPC Uthman Taha Naskh"/>
          <w:sz w:val="40"/>
          <w:szCs w:val="40"/>
          <w:rtl/>
          <w:lang w:bidi="ar-EG"/>
        </w:rPr>
        <w:t xml:space="preserve"> </w:t>
      </w:r>
      <w:r w:rsidRPr="00475888">
        <w:rPr>
          <w:rFonts w:asciiTheme="majorBidi" w:hAnsiTheme="majorBidi" w:cs="KFGQPC Uthman Taha Naskh" w:hint="cs"/>
          <w:sz w:val="40"/>
          <w:szCs w:val="40"/>
          <w:rtl/>
          <w:lang w:bidi="ar-EG"/>
        </w:rPr>
        <w:t>الإيمان</w:t>
      </w:r>
    </w:p>
    <w:p w:rsidR="004F2245" w:rsidRPr="00DD42B5" w:rsidRDefault="004F2245" w:rsidP="00761749">
      <w:pPr>
        <w:spacing w:after="0" w:line="240" w:lineRule="auto"/>
        <w:ind w:firstLine="113"/>
        <w:jc w:val="center"/>
        <w:rPr>
          <w:rFonts w:asciiTheme="majorBidi" w:hAnsiTheme="majorBidi" w:cs="KFGQPC Uthman Taha Naskh"/>
          <w:sz w:val="12"/>
          <w:szCs w:val="12"/>
          <w:rtl/>
          <w:lang w:bidi="ar-EG"/>
        </w:rPr>
      </w:pPr>
    </w:p>
    <w:p w:rsidR="00DD42B5" w:rsidRPr="00DD42B5" w:rsidRDefault="00DD42B5" w:rsidP="00343436">
      <w:pPr>
        <w:spacing w:after="0" w:line="240" w:lineRule="auto"/>
        <w:ind w:firstLine="113"/>
        <w:jc w:val="center"/>
        <w:rPr>
          <w:rFonts w:asciiTheme="majorBidi" w:hAnsiTheme="majorBidi" w:cs="KFGQPC Uthman Taha Naskh"/>
          <w:color w:val="808080" w:themeColor="background1" w:themeShade="80"/>
          <w:sz w:val="32"/>
          <w:szCs w:val="32"/>
          <w:lang w:bidi="ar-EG"/>
        </w:rPr>
      </w:pPr>
      <w:r w:rsidRPr="00DD42B5">
        <w:rPr>
          <w:rFonts w:asciiTheme="majorBidi" w:hAnsiTheme="majorBidi" w:cs="KFGQPC Uthman Taha Naskh"/>
          <w:color w:val="808080" w:themeColor="background1" w:themeShade="80"/>
          <w:sz w:val="32"/>
          <w:szCs w:val="32"/>
          <w:rtl/>
          <w:lang w:bidi="ar-EG"/>
        </w:rPr>
        <w:t xml:space="preserve">&lt; </w:t>
      </w:r>
      <w:r w:rsidR="00343436">
        <w:rPr>
          <w:rFonts w:asciiTheme="majorBidi" w:hAnsiTheme="majorBidi" w:cs="KFGQPC Uthman Taha Naskh" w:hint="cs"/>
          <w:color w:val="808080" w:themeColor="background1" w:themeShade="80"/>
          <w:sz w:val="32"/>
          <w:szCs w:val="32"/>
          <w:rtl/>
          <w:lang w:bidi="ar-EG"/>
        </w:rPr>
        <w:t>بنغالي</w:t>
      </w:r>
      <w:r w:rsidRPr="00DD42B5">
        <w:rPr>
          <w:rFonts w:asciiTheme="majorBidi" w:hAnsiTheme="majorBidi" w:cs="KFGQPC Uthman Taha Naskh"/>
          <w:color w:val="808080" w:themeColor="background1" w:themeShade="80"/>
          <w:sz w:val="32"/>
          <w:szCs w:val="32"/>
          <w:rtl/>
          <w:lang w:bidi="ar-EG"/>
        </w:rPr>
        <w:t xml:space="preserve"> &gt;</w:t>
      </w:r>
    </w:p>
    <w:p w:rsidR="00DD42B5" w:rsidRPr="00DD42B5" w:rsidRDefault="00DD42B5" w:rsidP="00DD42B5">
      <w:pPr>
        <w:tabs>
          <w:tab w:val="left" w:pos="753"/>
          <w:tab w:val="center" w:pos="3968"/>
        </w:tabs>
        <w:bidi w:val="0"/>
        <w:rPr>
          <w:rFonts w:asciiTheme="majorBidi" w:hAnsiTheme="majorBidi" w:cstheme="majorBidi"/>
          <w:color w:val="5EA1A5"/>
          <w:sz w:val="100"/>
          <w:szCs w:val="100"/>
          <w:lang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14:anchorId="1B9F08FA" wp14:editId="3F282ACC">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DD42B5">
        <w:rPr>
          <w:rFonts w:asciiTheme="majorBidi" w:hAnsiTheme="majorBidi" w:cstheme="majorBidi"/>
          <w:color w:val="5EA1A5"/>
          <w:sz w:val="100"/>
          <w:szCs w:val="100"/>
          <w:lang w:bidi="ar-EG"/>
        </w:rPr>
        <w:tab/>
      </w:r>
      <w:r w:rsidRPr="00DD42B5">
        <w:rPr>
          <w:rFonts w:asciiTheme="majorBidi" w:hAnsiTheme="majorBidi" w:cstheme="majorBidi"/>
          <w:color w:val="5EA1A5"/>
          <w:sz w:val="100"/>
          <w:szCs w:val="100"/>
          <w:lang w:bidi="ar-EG"/>
        </w:rPr>
        <w:tab/>
      </w:r>
    </w:p>
    <w:p w:rsidR="004F2245" w:rsidRPr="00343436" w:rsidRDefault="004F2245" w:rsidP="008E624E">
      <w:pPr>
        <w:bidi w:val="0"/>
        <w:spacing w:after="0" w:line="240" w:lineRule="auto"/>
        <w:ind w:firstLine="113"/>
        <w:jc w:val="center"/>
        <w:rPr>
          <w:rFonts w:asciiTheme="majorBidi" w:hAnsiTheme="majorBidi" w:cstheme="majorBidi"/>
          <w:color w:val="006666"/>
          <w:sz w:val="14"/>
          <w:szCs w:val="14"/>
          <w:lang w:bidi="ar-EG"/>
        </w:rPr>
      </w:pPr>
    </w:p>
    <w:p w:rsidR="00DD42B5" w:rsidRPr="00343436" w:rsidRDefault="00475888" w:rsidP="00475888">
      <w:pPr>
        <w:bidi w:val="0"/>
        <w:spacing w:after="0" w:line="240" w:lineRule="auto"/>
        <w:ind w:firstLine="113"/>
        <w:jc w:val="center"/>
        <w:rPr>
          <w:rFonts w:ascii="Kalpurush" w:hAnsi="Kalpurush" w:cs="Kalpurush"/>
          <w:color w:val="205B83"/>
          <w:sz w:val="48"/>
          <w:szCs w:val="48"/>
          <w:lang w:bidi="bn-BD"/>
        </w:rPr>
      </w:pPr>
      <w:r w:rsidRPr="00475888">
        <w:rPr>
          <w:rFonts w:ascii="Kalpurush" w:hAnsi="Kalpurush" w:cs="Kalpurush" w:hint="cs"/>
          <w:color w:val="006666"/>
          <w:sz w:val="48"/>
          <w:szCs w:val="48"/>
          <w:cs/>
          <w:lang w:bidi="bn-BD"/>
        </w:rPr>
        <w:t>মুহাম্মাদ</w:t>
      </w:r>
      <w:r w:rsidRPr="00475888">
        <w:rPr>
          <w:rFonts w:ascii="Kalpurush" w:hAnsi="Kalpurush" w:cs="Kalpurush"/>
          <w:color w:val="006666"/>
          <w:sz w:val="48"/>
          <w:szCs w:val="48"/>
          <w:cs/>
          <w:lang w:bidi="bn-BD"/>
        </w:rPr>
        <w:t xml:space="preserve"> </w:t>
      </w:r>
      <w:r w:rsidRPr="00475888">
        <w:rPr>
          <w:rFonts w:ascii="Kalpurush" w:hAnsi="Kalpurush" w:cs="Kalpurush" w:hint="cs"/>
          <w:color w:val="006666"/>
          <w:sz w:val="48"/>
          <w:szCs w:val="48"/>
          <w:cs/>
          <w:lang w:bidi="bn-BD"/>
        </w:rPr>
        <w:t>ইবন</w:t>
      </w:r>
      <w:r w:rsidRPr="00475888">
        <w:rPr>
          <w:rFonts w:ascii="Kalpurush" w:hAnsi="Kalpurush" w:cs="Kalpurush"/>
          <w:color w:val="006666"/>
          <w:sz w:val="48"/>
          <w:szCs w:val="48"/>
          <w:cs/>
          <w:lang w:bidi="bn-BD"/>
        </w:rPr>
        <w:t xml:space="preserve"> </w:t>
      </w:r>
      <w:r w:rsidRPr="00475888">
        <w:rPr>
          <w:rFonts w:ascii="Kalpurush" w:hAnsi="Kalpurush" w:cs="Kalpurush" w:hint="cs"/>
          <w:color w:val="006666"/>
          <w:sz w:val="48"/>
          <w:szCs w:val="48"/>
          <w:cs/>
          <w:lang w:bidi="bn-BD"/>
        </w:rPr>
        <w:t>সালেহ</w:t>
      </w:r>
      <w:r w:rsidRPr="00475888">
        <w:rPr>
          <w:rFonts w:ascii="Kalpurush" w:hAnsi="Kalpurush" w:cs="Kalpurush"/>
          <w:color w:val="006666"/>
          <w:sz w:val="48"/>
          <w:szCs w:val="48"/>
          <w:cs/>
          <w:lang w:bidi="bn-BD"/>
        </w:rPr>
        <w:t xml:space="preserve"> </w:t>
      </w:r>
      <w:r w:rsidRPr="00475888">
        <w:rPr>
          <w:rFonts w:ascii="Kalpurush" w:hAnsi="Kalpurush" w:cs="Kalpurush" w:hint="cs"/>
          <w:color w:val="006666"/>
          <w:sz w:val="48"/>
          <w:szCs w:val="48"/>
          <w:cs/>
          <w:lang w:bidi="bn-BD"/>
        </w:rPr>
        <w:t>আল</w:t>
      </w:r>
      <w:r w:rsidRPr="00475888">
        <w:rPr>
          <w:rFonts w:ascii="Kalpurush" w:hAnsi="Kalpurush" w:cs="Kalpurush"/>
          <w:color w:val="006666"/>
          <w:sz w:val="48"/>
          <w:szCs w:val="48"/>
          <w:cs/>
          <w:lang w:bidi="bn-BD"/>
        </w:rPr>
        <w:t>-</w:t>
      </w:r>
      <w:r w:rsidRPr="00475888">
        <w:rPr>
          <w:rFonts w:ascii="Kalpurush" w:hAnsi="Kalpurush" w:cs="Kalpurush" w:hint="cs"/>
          <w:color w:val="006666"/>
          <w:sz w:val="48"/>
          <w:szCs w:val="48"/>
          <w:cs/>
          <w:lang w:bidi="bn-BD"/>
        </w:rPr>
        <w:t>উছাইমীন</w:t>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7F7F7F" w:themeColor="text1" w:themeTint="80"/>
          <w:sz w:val="32"/>
          <w:szCs w:val="32"/>
          <w:lang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0E245B" w:rsidP="00DD42B5">
      <w:pPr>
        <w:bidi w:val="0"/>
        <w:jc w:val="center"/>
        <w:rPr>
          <w:rFonts w:asciiTheme="majorBidi" w:hAnsiTheme="majorBidi" w:cstheme="majorBidi"/>
          <w:color w:val="006666"/>
          <w:sz w:val="2"/>
          <w:szCs w:val="2"/>
          <w:lang w:bidi="ar-EG"/>
        </w:rPr>
      </w:pPr>
      <w:r>
        <w:rPr>
          <w:rFonts w:ascii="Kalpurush" w:hAnsi="Kalpurush" w:cs="Kalpurush" w:hint="cs"/>
          <w:color w:val="006666"/>
          <w:sz w:val="36"/>
          <w:szCs w:val="36"/>
          <w:cs/>
          <w:lang w:bidi="bn-BD"/>
        </w:rPr>
        <w:t>অনুবাদক:</w:t>
      </w:r>
      <w:r w:rsidR="00475888" w:rsidRPr="00475888">
        <w:rPr>
          <w:rFonts w:cs="Vrinda" w:hint="cs"/>
          <w:cs/>
          <w:lang w:bidi="bn-IN"/>
        </w:rPr>
        <w:t xml:space="preserve"> </w:t>
      </w:r>
      <w:r w:rsidR="00475888" w:rsidRPr="00475888">
        <w:rPr>
          <w:rFonts w:ascii="Kalpurush" w:hAnsi="Kalpurush" w:cs="Kalpurush" w:hint="cs"/>
          <w:color w:val="006666"/>
          <w:sz w:val="36"/>
          <w:szCs w:val="36"/>
          <w:cs/>
          <w:lang w:bidi="bn-BD"/>
        </w:rPr>
        <w:t>আবু</w:t>
      </w:r>
      <w:r w:rsidR="00475888" w:rsidRPr="00475888">
        <w:rPr>
          <w:rFonts w:ascii="Kalpurush" w:hAnsi="Kalpurush" w:cs="Kalpurush"/>
          <w:color w:val="006666"/>
          <w:sz w:val="36"/>
          <w:szCs w:val="36"/>
          <w:cs/>
          <w:lang w:bidi="bn-BD"/>
        </w:rPr>
        <w:t xml:space="preserve"> </w:t>
      </w:r>
      <w:r w:rsidR="00475888" w:rsidRPr="00475888">
        <w:rPr>
          <w:rFonts w:ascii="Kalpurush" w:hAnsi="Kalpurush" w:cs="Kalpurush" w:hint="cs"/>
          <w:color w:val="006666"/>
          <w:sz w:val="36"/>
          <w:szCs w:val="36"/>
          <w:cs/>
          <w:lang w:bidi="bn-BD"/>
        </w:rPr>
        <w:t>মাহমুদ</w:t>
      </w:r>
      <w:r w:rsidR="00475888" w:rsidRPr="00475888">
        <w:rPr>
          <w:rFonts w:ascii="Kalpurush" w:hAnsi="Kalpurush" w:cs="Kalpurush"/>
          <w:color w:val="006666"/>
          <w:sz w:val="36"/>
          <w:szCs w:val="36"/>
          <w:cs/>
          <w:lang w:bidi="bn-BD"/>
        </w:rPr>
        <w:t xml:space="preserve"> </w:t>
      </w:r>
      <w:r w:rsidR="00475888" w:rsidRPr="00475888">
        <w:rPr>
          <w:rFonts w:ascii="Kalpurush" w:hAnsi="Kalpurush" w:cs="Kalpurush" w:hint="cs"/>
          <w:color w:val="006666"/>
          <w:sz w:val="36"/>
          <w:szCs w:val="36"/>
          <w:cs/>
          <w:lang w:bidi="bn-BD"/>
        </w:rPr>
        <w:t>মুহাম্মাদ</w:t>
      </w:r>
      <w:r w:rsidR="00475888" w:rsidRPr="00475888">
        <w:rPr>
          <w:rFonts w:ascii="Kalpurush" w:hAnsi="Kalpurush" w:cs="Kalpurush"/>
          <w:color w:val="006666"/>
          <w:sz w:val="36"/>
          <w:szCs w:val="36"/>
          <w:cs/>
          <w:lang w:bidi="bn-BD"/>
        </w:rPr>
        <w:t xml:space="preserve"> </w:t>
      </w:r>
      <w:r w:rsidR="00475888" w:rsidRPr="00475888">
        <w:rPr>
          <w:rFonts w:ascii="Kalpurush" w:hAnsi="Kalpurush" w:cs="Kalpurush" w:hint="cs"/>
          <w:color w:val="006666"/>
          <w:sz w:val="36"/>
          <w:szCs w:val="36"/>
          <w:cs/>
          <w:lang w:bidi="bn-BD"/>
        </w:rPr>
        <w:t>আলীমুল্লাহ</w:t>
      </w:r>
    </w:p>
    <w:p w:rsidR="008B3703" w:rsidRPr="00B1790A" w:rsidRDefault="00343436" w:rsidP="00A21245">
      <w:pPr>
        <w:bidi w:val="0"/>
        <w:spacing w:after="0" w:line="240" w:lineRule="auto"/>
        <w:ind w:firstLine="113"/>
        <w:jc w:val="center"/>
        <w:rPr>
          <w:rFonts w:ascii="Kalpurush" w:hAnsi="Kalpurush" w:cs="Kalpurush"/>
          <w:color w:val="006666"/>
          <w:sz w:val="36"/>
          <w:szCs w:val="45"/>
          <w:lang w:bidi="bn-BD"/>
        </w:rPr>
        <w:sectPr w:rsidR="008B3703" w:rsidRPr="00B1790A" w:rsidSect="00F85648">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r>
        <w:rPr>
          <w:rFonts w:ascii="Kalpurush" w:hAnsi="Kalpurush" w:cs="Kalpurush" w:hint="cs"/>
          <w:color w:val="006666"/>
          <w:sz w:val="36"/>
          <w:szCs w:val="36"/>
          <w:cs/>
          <w:lang w:bidi="bn-BD"/>
        </w:rPr>
        <w:t>সম্পাদক:</w:t>
      </w:r>
      <w:r w:rsidR="00E16E04" w:rsidRPr="00B1790A">
        <w:rPr>
          <w:rFonts w:cs="Kalpurush" w:hint="cs"/>
          <w:cs/>
          <w:lang w:bidi="bn-IN"/>
        </w:rPr>
        <w:t xml:space="preserve"> </w:t>
      </w:r>
      <w:r w:rsidR="00E16E04" w:rsidRPr="00E16E04">
        <w:rPr>
          <w:rFonts w:ascii="Kalpurush" w:hAnsi="Kalpurush" w:cs="Kalpurush" w:hint="cs"/>
          <w:color w:val="006666"/>
          <w:sz w:val="36"/>
          <w:szCs w:val="36"/>
          <w:cs/>
          <w:lang w:bidi="bn-BD"/>
        </w:rPr>
        <w:t>ড</w:t>
      </w:r>
      <w:r w:rsidR="00E16E04" w:rsidRPr="00E16E04">
        <w:rPr>
          <w:rFonts w:ascii="Kalpurush" w:hAnsi="Kalpurush" w:cs="Kalpurush"/>
          <w:color w:val="006666"/>
          <w:sz w:val="36"/>
          <w:szCs w:val="36"/>
          <w:cs/>
          <w:lang w:bidi="bn-BD"/>
        </w:rPr>
        <w:t xml:space="preserve">. </w:t>
      </w:r>
      <w:r w:rsidR="00E16E04" w:rsidRPr="00E16E04">
        <w:rPr>
          <w:rFonts w:ascii="Kalpurush" w:hAnsi="Kalpurush" w:cs="Kalpurush" w:hint="cs"/>
          <w:color w:val="006666"/>
          <w:sz w:val="36"/>
          <w:szCs w:val="36"/>
          <w:cs/>
          <w:lang w:bidi="bn-BD"/>
        </w:rPr>
        <w:t>আবু</w:t>
      </w:r>
      <w:r w:rsidR="00E16E04" w:rsidRPr="00E16E04">
        <w:rPr>
          <w:rFonts w:ascii="Kalpurush" w:hAnsi="Kalpurush" w:cs="Kalpurush"/>
          <w:color w:val="006666"/>
          <w:sz w:val="36"/>
          <w:szCs w:val="36"/>
          <w:cs/>
          <w:lang w:bidi="bn-BD"/>
        </w:rPr>
        <w:t xml:space="preserve"> </w:t>
      </w:r>
      <w:r w:rsidR="00E16E04" w:rsidRPr="00E16E04">
        <w:rPr>
          <w:rFonts w:ascii="Kalpurush" w:hAnsi="Kalpurush" w:cs="Kalpurush" w:hint="cs"/>
          <w:color w:val="006666"/>
          <w:sz w:val="36"/>
          <w:szCs w:val="36"/>
          <w:cs/>
          <w:lang w:bidi="bn-BD"/>
        </w:rPr>
        <w:t>বকর</w:t>
      </w:r>
      <w:r w:rsidR="00E16E04" w:rsidRPr="00E16E04">
        <w:rPr>
          <w:rFonts w:ascii="Kalpurush" w:hAnsi="Kalpurush" w:cs="Kalpurush"/>
          <w:color w:val="006666"/>
          <w:sz w:val="36"/>
          <w:szCs w:val="36"/>
          <w:cs/>
          <w:lang w:bidi="bn-BD"/>
        </w:rPr>
        <w:t xml:space="preserve"> </w:t>
      </w:r>
      <w:r w:rsidR="00E16E04" w:rsidRPr="00E16E04">
        <w:rPr>
          <w:rFonts w:ascii="Kalpurush" w:hAnsi="Kalpurush" w:cs="Kalpurush" w:hint="cs"/>
          <w:color w:val="006666"/>
          <w:sz w:val="36"/>
          <w:szCs w:val="36"/>
          <w:cs/>
          <w:lang w:bidi="bn-BD"/>
        </w:rPr>
        <w:t>মুহাম্মাদ</w:t>
      </w:r>
      <w:r w:rsidR="00E16E04" w:rsidRPr="00E16E04">
        <w:rPr>
          <w:rFonts w:ascii="Kalpurush" w:hAnsi="Kalpurush" w:cs="Kalpurush"/>
          <w:color w:val="006666"/>
          <w:sz w:val="36"/>
          <w:szCs w:val="36"/>
          <w:cs/>
          <w:lang w:bidi="bn-BD"/>
        </w:rPr>
        <w:t xml:space="preserve"> </w:t>
      </w:r>
      <w:r w:rsidR="00E16E04" w:rsidRPr="00E16E04">
        <w:rPr>
          <w:rFonts w:ascii="Kalpurush" w:hAnsi="Kalpurush" w:cs="Kalpurush" w:hint="cs"/>
          <w:color w:val="006666"/>
          <w:sz w:val="36"/>
          <w:szCs w:val="36"/>
          <w:cs/>
          <w:lang w:bidi="bn-BD"/>
        </w:rPr>
        <w:t>যাকারিয়া</w:t>
      </w:r>
      <w:r w:rsidR="008B3703">
        <w:rPr>
          <w:rFonts w:ascii="Gotham Narrow Light" w:hAnsi="Gotham Narrow Light"/>
          <w:color w:val="006666"/>
          <w:sz w:val="36"/>
          <w:szCs w:val="36"/>
          <w:lang w:bidi="ar-EG"/>
        </w:rPr>
        <w:br w:type="page"/>
      </w:r>
    </w:p>
    <w:p w:rsidR="008B3703" w:rsidRPr="00B1790A" w:rsidRDefault="008B3703" w:rsidP="008B3703">
      <w:pPr>
        <w:bidi w:val="0"/>
        <w:jc w:val="center"/>
        <w:rPr>
          <w:rFonts w:asciiTheme="majorBidi" w:hAnsiTheme="majorBidi" w:cs="Kalpurush"/>
          <w:sz w:val="28"/>
          <w:szCs w:val="35"/>
          <w:lang w:bidi="bn-BD"/>
        </w:rPr>
      </w:pPr>
    </w:p>
    <w:p w:rsidR="008B3703" w:rsidRPr="00635786" w:rsidRDefault="008B3703" w:rsidP="008B3703">
      <w:pPr>
        <w:bidi w:val="0"/>
        <w:jc w:val="center"/>
        <w:rPr>
          <w:rFonts w:asciiTheme="majorBidi" w:hAnsiTheme="majorBidi" w:cstheme="majorBidi"/>
          <w:sz w:val="60"/>
          <w:szCs w:val="60"/>
          <w:lang w:bidi="ar-EG"/>
        </w:rPr>
      </w:pPr>
    </w:p>
    <w:p w:rsidR="009D646B" w:rsidRPr="009D646B" w:rsidRDefault="00475888" w:rsidP="00475888">
      <w:pPr>
        <w:spacing w:after="0" w:line="240" w:lineRule="auto"/>
        <w:ind w:firstLine="113"/>
        <w:jc w:val="center"/>
        <w:rPr>
          <w:rFonts w:ascii="ae_AlArabiya" w:hAnsi="ae_AlArabiya" w:cs="KFGQPC Uthman Taha Naskh"/>
          <w:color w:val="205B83"/>
          <w:sz w:val="72"/>
          <w:szCs w:val="72"/>
          <w:rtl/>
          <w:lang w:bidi="ar-EG"/>
        </w:rPr>
      </w:pPr>
      <w:r w:rsidRPr="00475888">
        <w:rPr>
          <w:rFonts w:ascii="Gotham Narrow Book" w:hAnsi="Gotham Narrow Book" w:cs="KFGQPC Uthman Taha Naskh" w:hint="cs"/>
          <w:color w:val="006666"/>
          <w:sz w:val="72"/>
          <w:szCs w:val="72"/>
          <w:rtl/>
          <w:lang w:bidi="ar-EG"/>
        </w:rPr>
        <w:t>شرح</w:t>
      </w:r>
      <w:r w:rsidRPr="00475888">
        <w:rPr>
          <w:rFonts w:ascii="Gotham Narrow Book" w:hAnsi="Gotham Narrow Book" w:cs="KFGQPC Uthman Taha Naskh"/>
          <w:color w:val="006666"/>
          <w:sz w:val="72"/>
          <w:szCs w:val="72"/>
          <w:rtl/>
          <w:lang w:bidi="ar-EG"/>
        </w:rPr>
        <w:t xml:space="preserve"> </w:t>
      </w:r>
      <w:r w:rsidRPr="00475888">
        <w:rPr>
          <w:rFonts w:ascii="Gotham Narrow Book" w:hAnsi="Gotham Narrow Book" w:cs="KFGQPC Uthman Taha Naskh" w:hint="cs"/>
          <w:color w:val="006666"/>
          <w:sz w:val="72"/>
          <w:szCs w:val="72"/>
          <w:rtl/>
          <w:lang w:bidi="ar-EG"/>
        </w:rPr>
        <w:t>أصول</w:t>
      </w:r>
      <w:r w:rsidRPr="00475888">
        <w:rPr>
          <w:rFonts w:ascii="Gotham Narrow Book" w:hAnsi="Gotham Narrow Book" w:cs="KFGQPC Uthman Taha Naskh"/>
          <w:color w:val="006666"/>
          <w:sz w:val="72"/>
          <w:szCs w:val="72"/>
          <w:rtl/>
          <w:lang w:bidi="ar-EG"/>
        </w:rPr>
        <w:t xml:space="preserve"> </w:t>
      </w:r>
      <w:r w:rsidRPr="00475888">
        <w:rPr>
          <w:rFonts w:ascii="Gotham Narrow Book" w:hAnsi="Gotham Narrow Book" w:cs="KFGQPC Uthman Taha Naskh" w:hint="cs"/>
          <w:color w:val="006666"/>
          <w:sz w:val="72"/>
          <w:szCs w:val="72"/>
          <w:rtl/>
          <w:lang w:bidi="ar-EG"/>
        </w:rPr>
        <w:t>الإيمان</w:t>
      </w:r>
    </w:p>
    <w:p w:rsidR="009D646B" w:rsidRPr="009D646B" w:rsidRDefault="009D646B" w:rsidP="009D646B">
      <w:pPr>
        <w:tabs>
          <w:tab w:val="left" w:pos="753"/>
          <w:tab w:val="center" w:pos="3968"/>
        </w:tabs>
        <w:rPr>
          <w:rFonts w:asciiTheme="majorBidi" w:hAnsiTheme="majorBidi" w:cs="KFGQPC Uthman Taha Naskh"/>
          <w:color w:val="5EA1A5"/>
          <w:sz w:val="12"/>
          <w:szCs w:val="12"/>
          <w:lang w:bidi="ar-EG"/>
        </w:rPr>
      </w:pP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14:anchorId="60F35D48" wp14:editId="734E7AEE">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9D646B" w:rsidRPr="00475888" w:rsidRDefault="00475888" w:rsidP="00475888">
      <w:pPr>
        <w:spacing w:after="0" w:line="240" w:lineRule="auto"/>
        <w:ind w:firstLine="113"/>
        <w:jc w:val="center"/>
        <w:rPr>
          <w:rFonts w:ascii="Adobe نسخ Medium" w:hAnsi="Adobe نسخ Medium" w:cs="Vrinda"/>
          <w:color w:val="205B83"/>
          <w:sz w:val="48"/>
          <w:szCs w:val="61"/>
          <w:rtl/>
          <w:cs/>
          <w:lang w:bidi="bn-BD"/>
        </w:rPr>
      </w:pPr>
      <w:r w:rsidRPr="00475888">
        <w:rPr>
          <w:rFonts w:ascii="Gotham Narrow Book" w:hAnsi="Gotham Narrow Book" w:cs="KFGQPC Uthman Taha Naskh" w:hint="cs"/>
          <w:color w:val="006666"/>
          <w:sz w:val="48"/>
          <w:szCs w:val="48"/>
          <w:rtl/>
          <w:lang w:bidi="ar-EG"/>
        </w:rPr>
        <w:t>محمد</w:t>
      </w:r>
      <w:r w:rsidRPr="00475888">
        <w:rPr>
          <w:rFonts w:ascii="Gotham Narrow Book" w:hAnsi="Gotham Narrow Book" w:cs="KFGQPC Uthman Taha Naskh"/>
          <w:color w:val="006666"/>
          <w:sz w:val="48"/>
          <w:szCs w:val="48"/>
          <w:rtl/>
          <w:lang w:bidi="ar-EG"/>
        </w:rPr>
        <w:t xml:space="preserve"> </w:t>
      </w:r>
      <w:r w:rsidRPr="00475888">
        <w:rPr>
          <w:rFonts w:ascii="Gotham Narrow Book" w:hAnsi="Gotham Narrow Book" w:cs="KFGQPC Uthman Taha Naskh" w:hint="cs"/>
          <w:color w:val="006666"/>
          <w:sz w:val="48"/>
          <w:szCs w:val="48"/>
          <w:rtl/>
          <w:lang w:bidi="ar-EG"/>
        </w:rPr>
        <w:t>بن</w:t>
      </w:r>
      <w:r w:rsidRPr="00475888">
        <w:rPr>
          <w:rFonts w:ascii="Gotham Narrow Book" w:hAnsi="Gotham Narrow Book" w:cs="KFGQPC Uthman Taha Naskh"/>
          <w:color w:val="006666"/>
          <w:sz w:val="48"/>
          <w:szCs w:val="48"/>
          <w:rtl/>
          <w:lang w:bidi="ar-EG"/>
        </w:rPr>
        <w:t xml:space="preserve"> </w:t>
      </w:r>
      <w:r w:rsidRPr="00475888">
        <w:rPr>
          <w:rFonts w:ascii="Gotham Narrow Book" w:hAnsi="Gotham Narrow Book" w:cs="KFGQPC Uthman Taha Naskh" w:hint="cs"/>
          <w:color w:val="006666"/>
          <w:sz w:val="48"/>
          <w:szCs w:val="48"/>
          <w:rtl/>
          <w:lang w:bidi="ar-EG"/>
        </w:rPr>
        <w:t>صالح</w:t>
      </w:r>
      <w:r w:rsidRPr="00475888">
        <w:rPr>
          <w:rFonts w:ascii="Gotham Narrow Book" w:hAnsi="Gotham Narrow Book" w:cs="KFGQPC Uthman Taha Naskh"/>
          <w:color w:val="006666"/>
          <w:sz w:val="48"/>
          <w:szCs w:val="48"/>
          <w:rtl/>
          <w:lang w:bidi="ar-EG"/>
        </w:rPr>
        <w:t xml:space="preserve"> </w:t>
      </w:r>
      <w:r w:rsidRPr="00475888">
        <w:rPr>
          <w:rFonts w:ascii="Gotham Narrow Book" w:hAnsi="Gotham Narrow Book" w:cs="KFGQPC Uthman Taha Naskh" w:hint="cs"/>
          <w:color w:val="006666"/>
          <w:sz w:val="48"/>
          <w:szCs w:val="48"/>
          <w:rtl/>
          <w:lang w:bidi="ar-EG"/>
        </w:rPr>
        <w:t>العثيمين</w:t>
      </w:r>
    </w:p>
    <w:p w:rsidR="009D646B" w:rsidRPr="00475888" w:rsidRDefault="009D646B" w:rsidP="009D646B">
      <w:pPr>
        <w:rPr>
          <w:rFonts w:asciiTheme="majorBidi" w:hAnsiTheme="majorBidi" w:cs="Vrinda"/>
          <w:color w:val="595959" w:themeColor="text1" w:themeTint="A6"/>
          <w:sz w:val="20"/>
          <w:szCs w:val="25"/>
          <w:cs/>
          <w:lang w:bidi="bn-BD"/>
        </w:rPr>
      </w:pPr>
    </w:p>
    <w:p w:rsidR="009D646B" w:rsidRDefault="009D646B" w:rsidP="009D646B">
      <w:pPr>
        <w:jc w:val="center"/>
        <w:rPr>
          <w:rFonts w:asciiTheme="majorBidi" w:hAnsiTheme="majorBidi" w:cstheme="majorBidi"/>
          <w:color w:val="006666"/>
          <w:sz w:val="2"/>
          <w:szCs w:val="2"/>
          <w:rtl/>
          <w:lang w:bidi="ar-EG"/>
        </w:rPr>
      </w:pPr>
    </w:p>
    <w:p w:rsidR="00E16E04" w:rsidRDefault="00E16E04" w:rsidP="009D646B">
      <w:pPr>
        <w:jc w:val="center"/>
        <w:rPr>
          <w:rFonts w:asciiTheme="majorBidi" w:hAnsiTheme="majorBidi" w:cstheme="majorBidi"/>
          <w:color w:val="006666"/>
          <w:sz w:val="2"/>
          <w:szCs w:val="2"/>
          <w:rtl/>
          <w:lang w:bidi="ar-EG"/>
        </w:rPr>
      </w:pPr>
    </w:p>
    <w:p w:rsidR="00E16E04" w:rsidRPr="009D646B" w:rsidRDefault="00E16E04"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Default="009D646B" w:rsidP="009D646B">
      <w:pPr>
        <w:jc w:val="center"/>
        <w:rPr>
          <w:rFonts w:asciiTheme="majorBidi" w:hAnsiTheme="majorBidi" w:cs="KFGQPC Uthman Taha Naskh"/>
          <w:color w:val="006666"/>
          <w:sz w:val="2"/>
          <w:szCs w:val="2"/>
          <w:lang w:bidi="ar-EG"/>
        </w:rPr>
      </w:pPr>
    </w:p>
    <w:p w:rsidR="000E245B" w:rsidRDefault="000E245B" w:rsidP="009D646B">
      <w:pPr>
        <w:jc w:val="center"/>
        <w:rPr>
          <w:rFonts w:asciiTheme="majorBidi" w:hAnsiTheme="majorBidi" w:cs="KFGQPC Uthman Taha Naskh"/>
          <w:color w:val="006666"/>
          <w:sz w:val="2"/>
          <w:szCs w:val="2"/>
          <w:lang w:bidi="ar-EG"/>
        </w:rPr>
      </w:pPr>
    </w:p>
    <w:p w:rsidR="000E245B" w:rsidRPr="009D646B" w:rsidRDefault="000E245B" w:rsidP="009D646B">
      <w:pPr>
        <w:jc w:val="center"/>
        <w:rPr>
          <w:rFonts w:asciiTheme="majorBidi" w:hAnsiTheme="majorBidi" w:cs="KFGQPC Uthman Taha Naskh"/>
          <w:color w:val="006666"/>
          <w:sz w:val="2"/>
          <w:szCs w:val="2"/>
          <w:lang w:bidi="ar-EG"/>
        </w:rPr>
      </w:pPr>
    </w:p>
    <w:p w:rsidR="009D646B" w:rsidRPr="00475888" w:rsidRDefault="000E245B" w:rsidP="00635786">
      <w:pPr>
        <w:spacing w:after="0" w:line="240" w:lineRule="auto"/>
        <w:ind w:firstLine="113"/>
        <w:jc w:val="center"/>
        <w:rPr>
          <w:rFonts w:ascii="Gotham Narrow Book" w:hAnsi="Gotham Narrow Book" w:cs="Vrinda"/>
          <w:color w:val="006666"/>
          <w:sz w:val="44"/>
          <w:szCs w:val="56"/>
          <w:cs/>
          <w:lang w:bidi="bn-BD"/>
        </w:rPr>
      </w:pPr>
      <w:r w:rsidRPr="009D646B">
        <w:rPr>
          <w:rFonts w:ascii="Gotham Narrow Book" w:hAnsi="Gotham Narrow Book" w:cs="KFGQPC Uthman Taha Naskh" w:hint="cs"/>
          <w:color w:val="006666"/>
          <w:sz w:val="44"/>
          <w:szCs w:val="44"/>
          <w:rtl/>
          <w:lang w:bidi="ar-EG"/>
        </w:rPr>
        <w:t>ترجمة:</w:t>
      </w:r>
      <w:r w:rsidR="00475888" w:rsidRPr="00475888">
        <w:rPr>
          <w:rFonts w:hint="cs"/>
          <w:rtl/>
        </w:rPr>
        <w:t xml:space="preserve"> </w:t>
      </w:r>
      <w:r w:rsidR="00475888" w:rsidRPr="00475888">
        <w:rPr>
          <w:rFonts w:ascii="Gotham Narrow Book" w:hAnsi="Gotham Narrow Book" w:cs="KFGQPC Uthman Taha Naskh" w:hint="cs"/>
          <w:color w:val="006666"/>
          <w:sz w:val="44"/>
          <w:szCs w:val="44"/>
          <w:rtl/>
          <w:lang w:bidi="ar-EG"/>
        </w:rPr>
        <w:t>أبو</w:t>
      </w:r>
      <w:r w:rsidR="00475888" w:rsidRPr="00475888">
        <w:rPr>
          <w:rFonts w:ascii="Gotham Narrow Book" w:hAnsi="Gotham Narrow Book" w:cs="KFGQPC Uthman Taha Naskh"/>
          <w:color w:val="006666"/>
          <w:sz w:val="44"/>
          <w:szCs w:val="44"/>
          <w:rtl/>
          <w:lang w:bidi="ar-EG"/>
        </w:rPr>
        <w:t xml:space="preserve"> </w:t>
      </w:r>
      <w:r w:rsidR="00475888" w:rsidRPr="00475888">
        <w:rPr>
          <w:rFonts w:ascii="Gotham Narrow Book" w:hAnsi="Gotham Narrow Book" w:cs="KFGQPC Uthman Taha Naskh" w:hint="cs"/>
          <w:color w:val="006666"/>
          <w:sz w:val="44"/>
          <w:szCs w:val="44"/>
          <w:rtl/>
          <w:lang w:bidi="ar-EG"/>
        </w:rPr>
        <w:t>محمود</w:t>
      </w:r>
      <w:r w:rsidR="00475888" w:rsidRPr="00475888">
        <w:rPr>
          <w:rFonts w:ascii="Gotham Narrow Book" w:hAnsi="Gotham Narrow Book" w:cs="KFGQPC Uthman Taha Naskh"/>
          <w:color w:val="006666"/>
          <w:sz w:val="44"/>
          <w:szCs w:val="44"/>
          <w:rtl/>
          <w:lang w:bidi="ar-EG"/>
        </w:rPr>
        <w:t xml:space="preserve"> </w:t>
      </w:r>
      <w:r w:rsidR="00475888" w:rsidRPr="00475888">
        <w:rPr>
          <w:rFonts w:ascii="Gotham Narrow Book" w:hAnsi="Gotham Narrow Book" w:cs="KFGQPC Uthman Taha Naskh" w:hint="cs"/>
          <w:color w:val="006666"/>
          <w:sz w:val="44"/>
          <w:szCs w:val="44"/>
          <w:rtl/>
          <w:lang w:bidi="ar-EG"/>
        </w:rPr>
        <w:t>محمد</w:t>
      </w:r>
      <w:r w:rsidR="00475888" w:rsidRPr="00475888">
        <w:rPr>
          <w:rFonts w:ascii="Gotham Narrow Book" w:hAnsi="Gotham Narrow Book" w:cs="KFGQPC Uthman Taha Naskh"/>
          <w:color w:val="006666"/>
          <w:sz w:val="44"/>
          <w:szCs w:val="44"/>
          <w:rtl/>
          <w:lang w:bidi="ar-EG"/>
        </w:rPr>
        <w:t xml:space="preserve"> </w:t>
      </w:r>
      <w:r w:rsidR="00475888" w:rsidRPr="00475888">
        <w:rPr>
          <w:rFonts w:ascii="Gotham Narrow Book" w:hAnsi="Gotham Narrow Book" w:cs="KFGQPC Uthman Taha Naskh" w:hint="cs"/>
          <w:color w:val="006666"/>
          <w:sz w:val="44"/>
          <w:szCs w:val="44"/>
          <w:rtl/>
          <w:lang w:bidi="ar-EG"/>
        </w:rPr>
        <w:t>عليم</w:t>
      </w:r>
      <w:r w:rsidR="00475888" w:rsidRPr="00475888">
        <w:rPr>
          <w:rFonts w:ascii="Gotham Narrow Book" w:hAnsi="Gotham Narrow Book" w:cs="KFGQPC Uthman Taha Naskh"/>
          <w:color w:val="006666"/>
          <w:sz w:val="44"/>
          <w:szCs w:val="44"/>
          <w:rtl/>
          <w:lang w:bidi="ar-EG"/>
        </w:rPr>
        <w:t xml:space="preserve"> </w:t>
      </w:r>
      <w:r w:rsidR="00475888" w:rsidRPr="00475888">
        <w:rPr>
          <w:rFonts w:ascii="Gotham Narrow Book" w:hAnsi="Gotham Narrow Book" w:cs="KFGQPC Uthman Taha Naskh" w:hint="cs"/>
          <w:color w:val="006666"/>
          <w:sz w:val="44"/>
          <w:szCs w:val="44"/>
          <w:rtl/>
          <w:lang w:bidi="ar-EG"/>
        </w:rPr>
        <w:t>الله</w:t>
      </w:r>
    </w:p>
    <w:p w:rsidR="009D646B" w:rsidRPr="009D646B" w:rsidRDefault="009D646B" w:rsidP="00635786">
      <w:pPr>
        <w:spacing w:after="0" w:line="240" w:lineRule="auto"/>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مراجعة:</w:t>
      </w:r>
      <w:r w:rsidR="00E16E04" w:rsidRPr="00E16E04">
        <w:rPr>
          <w:rFonts w:hint="cs"/>
          <w:rtl/>
        </w:rPr>
        <w:t xml:space="preserve"> </w:t>
      </w:r>
      <w:r w:rsidR="00E16E04" w:rsidRPr="00E16E04">
        <w:rPr>
          <w:rFonts w:ascii="Gotham Narrow Book" w:hAnsi="Gotham Narrow Book" w:cs="KFGQPC Uthman Taha Naskh" w:hint="cs"/>
          <w:color w:val="006666"/>
          <w:sz w:val="44"/>
          <w:szCs w:val="44"/>
          <w:rtl/>
          <w:lang w:bidi="ar-EG"/>
        </w:rPr>
        <w:t>د</w:t>
      </w:r>
      <w:r w:rsidR="00E16E04" w:rsidRPr="00E16E04">
        <w:rPr>
          <w:rFonts w:ascii="Gotham Narrow Book" w:hAnsi="Gotham Narrow Book" w:cs="KFGQPC Uthman Taha Naskh"/>
          <w:color w:val="006666"/>
          <w:sz w:val="44"/>
          <w:szCs w:val="44"/>
          <w:rtl/>
          <w:lang w:bidi="ar-EG"/>
        </w:rPr>
        <w:t xml:space="preserve">/ </w:t>
      </w:r>
      <w:r w:rsidR="00E16E04" w:rsidRPr="00E16E04">
        <w:rPr>
          <w:rFonts w:ascii="Gotham Narrow Book" w:hAnsi="Gotham Narrow Book" w:cs="KFGQPC Uthman Taha Naskh" w:hint="cs"/>
          <w:color w:val="006666"/>
          <w:sz w:val="44"/>
          <w:szCs w:val="44"/>
          <w:rtl/>
          <w:lang w:bidi="ar-EG"/>
        </w:rPr>
        <w:t>أبو</w:t>
      </w:r>
      <w:r w:rsidR="00E16E04" w:rsidRPr="00E16E04">
        <w:rPr>
          <w:rFonts w:ascii="Gotham Narrow Book" w:hAnsi="Gotham Narrow Book" w:cs="KFGQPC Uthman Taha Naskh"/>
          <w:color w:val="006666"/>
          <w:sz w:val="44"/>
          <w:szCs w:val="44"/>
          <w:rtl/>
          <w:lang w:bidi="ar-EG"/>
        </w:rPr>
        <w:t xml:space="preserve"> </w:t>
      </w:r>
      <w:r w:rsidR="00E16E04" w:rsidRPr="00E16E04">
        <w:rPr>
          <w:rFonts w:ascii="Gotham Narrow Book" w:hAnsi="Gotham Narrow Book" w:cs="KFGQPC Uthman Taha Naskh" w:hint="cs"/>
          <w:color w:val="006666"/>
          <w:sz w:val="44"/>
          <w:szCs w:val="44"/>
          <w:rtl/>
          <w:lang w:bidi="ar-EG"/>
        </w:rPr>
        <w:t>بكر</w:t>
      </w:r>
      <w:r w:rsidR="00E16E04" w:rsidRPr="00E16E04">
        <w:rPr>
          <w:rFonts w:ascii="Gotham Narrow Book" w:hAnsi="Gotham Narrow Book" w:cs="KFGQPC Uthman Taha Naskh"/>
          <w:color w:val="006666"/>
          <w:sz w:val="44"/>
          <w:szCs w:val="44"/>
          <w:rtl/>
          <w:lang w:bidi="ar-EG"/>
        </w:rPr>
        <w:t xml:space="preserve"> </w:t>
      </w:r>
      <w:r w:rsidR="00E16E04" w:rsidRPr="00E16E04">
        <w:rPr>
          <w:rFonts w:ascii="Gotham Narrow Book" w:hAnsi="Gotham Narrow Book" w:cs="KFGQPC Uthman Taha Naskh" w:hint="cs"/>
          <w:color w:val="006666"/>
          <w:sz w:val="44"/>
          <w:szCs w:val="44"/>
          <w:rtl/>
          <w:lang w:bidi="ar-EG"/>
        </w:rPr>
        <w:t>محمد</w:t>
      </w:r>
      <w:r w:rsidR="00E16E04" w:rsidRPr="00E16E04">
        <w:rPr>
          <w:rFonts w:ascii="Gotham Narrow Book" w:hAnsi="Gotham Narrow Book" w:cs="KFGQPC Uthman Taha Naskh"/>
          <w:color w:val="006666"/>
          <w:sz w:val="44"/>
          <w:szCs w:val="44"/>
          <w:rtl/>
          <w:lang w:bidi="ar-EG"/>
        </w:rPr>
        <w:t xml:space="preserve"> </w:t>
      </w:r>
      <w:r w:rsidR="00E16E04" w:rsidRPr="00E16E04">
        <w:rPr>
          <w:rFonts w:ascii="Gotham Narrow Book" w:hAnsi="Gotham Narrow Book" w:cs="KFGQPC Uthman Taha Naskh" w:hint="cs"/>
          <w:color w:val="006666"/>
          <w:sz w:val="44"/>
          <w:szCs w:val="44"/>
          <w:rtl/>
          <w:lang w:bidi="ar-EG"/>
        </w:rPr>
        <w:t>زكريا</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3C6998" w:rsidRPr="00A175BC" w:rsidRDefault="003C6998" w:rsidP="003C6998">
      <w:pPr>
        <w:bidi w:val="0"/>
        <w:spacing w:after="0" w:line="240" w:lineRule="auto"/>
        <w:ind w:firstLine="113"/>
        <w:jc w:val="center"/>
        <w:rPr>
          <w:rFonts w:ascii="Kalpurush" w:hAnsi="Kalpurush" w:cs="Kalpurush"/>
          <w:b/>
          <w:bCs/>
          <w:sz w:val="32"/>
          <w:szCs w:val="50"/>
          <w:lang w:bidi="bn-BD"/>
        </w:rPr>
      </w:pPr>
      <w:r w:rsidRPr="00A175BC">
        <w:rPr>
          <w:rFonts w:ascii="Kalpurush" w:hAnsi="Kalpurush" w:cs="Kalpurush"/>
          <w:color w:val="006666"/>
          <w:sz w:val="32"/>
          <w:szCs w:val="44"/>
          <w:cs/>
          <w:lang w:bidi="bn-BD"/>
        </w:rPr>
        <w:lastRenderedPageBreak/>
        <w:t>সূচিপ</w:t>
      </w:r>
      <w:r w:rsidRPr="00A175BC">
        <w:rPr>
          <w:rFonts w:ascii="Kalpurush" w:hAnsi="Kalpurush" w:cs="Kalpurush" w:hint="cs"/>
          <w:color w:val="006666"/>
          <w:sz w:val="32"/>
          <w:szCs w:val="44"/>
          <w:cs/>
          <w:lang w:bidi="bn-BD"/>
        </w:rPr>
        <w:t>ত্র</w:t>
      </w:r>
    </w:p>
    <w:p w:rsidR="003C6998" w:rsidRDefault="003C6998" w:rsidP="003C6998">
      <w:pPr>
        <w:bidi w:val="0"/>
        <w:jc w:val="center"/>
        <w:rPr>
          <w:rFonts w:asciiTheme="majorBidi" w:hAnsiTheme="majorBidi" w:cstheme="majorBidi"/>
          <w:b/>
          <w:bCs/>
          <w:color w:val="006666"/>
          <w:sz w:val="12"/>
          <w:szCs w:val="12"/>
          <w:lang w:bidi="ar-EG"/>
        </w:rPr>
      </w:pPr>
      <w:r w:rsidRPr="00A175BC">
        <w:rPr>
          <w:rFonts w:ascii="Kalpurush" w:hAnsi="Kalpurush" w:cs="Kalpurush"/>
          <w:noProof/>
          <w:color w:val="006666"/>
          <w:sz w:val="32"/>
          <w:szCs w:val="32"/>
        </w:rPr>
        <w:drawing>
          <wp:anchor distT="0" distB="0" distL="114300" distR="114300" simplePos="0" relativeHeight="251673600" behindDoc="0" locked="0" layoutInCell="1" allowOverlap="1" wp14:anchorId="24CEEC42" wp14:editId="314A53C1">
            <wp:simplePos x="0" y="0"/>
            <wp:positionH relativeFrom="margin">
              <wp:posOffset>944245</wp:posOffset>
            </wp:positionH>
            <wp:positionV relativeFrom="paragraph">
              <wp:posOffset>-149208</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p w:rsidR="003C6998" w:rsidRPr="00042BBB" w:rsidRDefault="003C6998" w:rsidP="003C6998">
      <w:pPr>
        <w:bidi w:val="0"/>
        <w:jc w:val="center"/>
        <w:rPr>
          <w:rFonts w:asciiTheme="majorBidi" w:hAnsiTheme="majorBidi" w:cs="Arial Unicode MS"/>
          <w:b/>
          <w:bCs/>
          <w:color w:val="006666"/>
          <w:sz w:val="12"/>
          <w:szCs w:val="15"/>
          <w:cs/>
          <w:lang w:bidi="bn-BD"/>
        </w:rPr>
      </w:pPr>
    </w:p>
    <w:tbl>
      <w:tblPr>
        <w:tblStyle w:val="GridTable4-Accent11"/>
        <w:tblpPr w:leftFromText="180" w:rightFromText="180" w:vertAnchor="text" w:tblpXSpec="center" w:tblpY="1"/>
        <w:tblW w:w="5664" w:type="pct"/>
        <w:tblLook w:val="04A0" w:firstRow="1" w:lastRow="0" w:firstColumn="1" w:lastColumn="0" w:noHBand="0" w:noVBand="1"/>
      </w:tblPr>
      <w:tblGrid>
        <w:gridCol w:w="740"/>
        <w:gridCol w:w="5759"/>
        <w:gridCol w:w="810"/>
      </w:tblGrid>
      <w:tr w:rsidR="003C6998" w:rsidRPr="00837651" w:rsidTr="00092C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 w:type="pct"/>
            <w:hideMark/>
          </w:tcPr>
          <w:p w:rsidR="003C6998" w:rsidRPr="00A175BC" w:rsidRDefault="003C6998" w:rsidP="00B1790A">
            <w:pPr>
              <w:spacing w:before="100" w:beforeAutospacing="1" w:after="100" w:afterAutospacing="1"/>
              <w:jc w:val="center"/>
              <w:rPr>
                <w:rFonts w:ascii="Kalpurush" w:hAnsi="Kalpurush" w:cs="Kalpurush"/>
                <w:sz w:val="20"/>
                <w:szCs w:val="20"/>
                <w:lang w:bidi="bn-BD"/>
              </w:rPr>
            </w:pPr>
            <w:r w:rsidRPr="00A175BC">
              <w:rPr>
                <w:rFonts w:ascii="Kalpurush" w:hAnsi="Kalpurush" w:cs="Kalpurush"/>
                <w:sz w:val="20"/>
                <w:szCs w:val="20"/>
                <w:cs/>
                <w:lang w:bidi="bn-BD"/>
              </w:rPr>
              <w:t>ক্রম</w:t>
            </w:r>
          </w:p>
        </w:tc>
        <w:tc>
          <w:tcPr>
            <w:tcW w:w="3940" w:type="pct"/>
            <w:hideMark/>
          </w:tcPr>
          <w:p w:rsidR="003C6998" w:rsidRPr="00A175BC" w:rsidRDefault="003C6998" w:rsidP="00B1790A">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A175BC">
              <w:rPr>
                <w:rFonts w:ascii="Kalpurush" w:hAnsi="Kalpurush" w:cs="Kalpurush" w:hint="cs"/>
                <w:sz w:val="20"/>
                <w:szCs w:val="20"/>
                <w:cs/>
                <w:lang w:bidi="bn-BD"/>
              </w:rPr>
              <w:t>বিষয়</w:t>
            </w:r>
          </w:p>
        </w:tc>
        <w:tc>
          <w:tcPr>
            <w:tcW w:w="555" w:type="pct"/>
            <w:hideMark/>
          </w:tcPr>
          <w:p w:rsidR="003C6998" w:rsidRPr="00A175BC" w:rsidRDefault="003C6998" w:rsidP="00B1790A">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A175BC">
              <w:rPr>
                <w:rFonts w:ascii="Kalpurush" w:hAnsi="Kalpurush" w:cs="Kalpurush"/>
                <w:sz w:val="20"/>
                <w:szCs w:val="20"/>
                <w:cs/>
                <w:lang w:bidi="bn-BD"/>
              </w:rPr>
              <w:t>পৃষ্ঠা</w:t>
            </w:r>
          </w:p>
        </w:tc>
      </w:tr>
      <w:tr w:rsidR="003C6998" w:rsidRPr="00837651" w:rsidTr="00092C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hideMark/>
          </w:tcPr>
          <w:p w:rsidR="003C6998" w:rsidRPr="00092CF1" w:rsidRDefault="00092CF1" w:rsidP="00B1790A">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sidRPr="00092CF1">
              <w:rPr>
                <w:rFonts w:ascii="Kalpurush" w:hAnsi="Kalpurush" w:cs="Kalpurush"/>
                <w:sz w:val="24"/>
                <w:szCs w:val="24"/>
                <w:cs/>
                <w:lang w:bidi="bn-BD"/>
              </w:rPr>
              <w:t>অনুবাদকের কথা</w:t>
            </w:r>
          </w:p>
        </w:tc>
        <w:tc>
          <w:tcPr>
            <w:tcW w:w="555" w:type="pct"/>
            <w:vAlign w:val="center"/>
          </w:tcPr>
          <w:p w:rsidR="003C6998" w:rsidRPr="00A175BC" w:rsidRDefault="003C6998" w:rsidP="00B1790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3C6998" w:rsidRPr="00837651" w:rsidTr="00092CF1">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rtl/>
                <w:cs/>
                <w:lang w:bidi="bn-BD"/>
              </w:rPr>
            </w:pPr>
            <w:r w:rsidRPr="00092CF1">
              <w:rPr>
                <w:rFonts w:ascii="Kalpurush" w:hAnsi="Kalpurush" w:cs="Kalpurush"/>
                <w:sz w:val="24"/>
                <w:szCs w:val="24"/>
                <w:cs/>
                <w:lang w:bidi="bn-BD"/>
              </w:rPr>
              <w:t>ভূমিকা</w:t>
            </w:r>
          </w:p>
        </w:tc>
        <w:tc>
          <w:tcPr>
            <w:tcW w:w="555" w:type="pct"/>
            <w:vAlign w:val="center"/>
          </w:tcPr>
          <w:p w:rsidR="003C6998" w:rsidRPr="00A175BC" w:rsidRDefault="003C6998" w:rsidP="00B1790A">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4"/>
                <w:szCs w:val="24"/>
                <w:rtl/>
                <w:cs/>
                <w:lang w:bidi="bn-BD"/>
              </w:rPr>
            </w:pPr>
            <w:r w:rsidRPr="00092CF1">
              <w:rPr>
                <w:rFonts w:ascii="Kalpurush" w:eastAsia="Times New Roman" w:hAnsi="Kalpurush" w:cs="Kalpurush"/>
                <w:sz w:val="24"/>
                <w:szCs w:val="24"/>
                <w:cs/>
                <w:lang w:bidi="bn-BD"/>
              </w:rPr>
              <w:t>দীন ইসলাম</w:t>
            </w:r>
          </w:p>
        </w:tc>
        <w:tc>
          <w:tcPr>
            <w:tcW w:w="555" w:type="pct"/>
            <w:vAlign w:val="center"/>
          </w:tcPr>
          <w:p w:rsidR="003C6998" w:rsidRPr="00A175BC" w:rsidRDefault="003C6998" w:rsidP="00B1790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4"/>
                <w:szCs w:val="24"/>
                <w:rtl/>
                <w:cs/>
                <w:lang w:bidi="bn-BD"/>
              </w:rPr>
            </w:pPr>
            <w:r w:rsidRPr="00092CF1">
              <w:rPr>
                <w:rFonts w:ascii="Kalpurush" w:eastAsia="Times New Roman" w:hAnsi="Kalpurush" w:cs="Kalpurush"/>
                <w:sz w:val="24"/>
                <w:szCs w:val="24"/>
                <w:cs/>
                <w:lang w:bidi="bn-BD"/>
              </w:rPr>
              <w:t>ইসলামের ভিত্তিসমূহ</w:t>
            </w:r>
          </w:p>
        </w:tc>
        <w:tc>
          <w:tcPr>
            <w:tcW w:w="555" w:type="pct"/>
            <w:vAlign w:val="center"/>
          </w:tcPr>
          <w:p w:rsidR="003C6998" w:rsidRPr="00A175BC" w:rsidRDefault="003C6998" w:rsidP="00B1790A">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sidRPr="00092CF1">
              <w:rPr>
                <w:rFonts w:ascii="Kalpurush" w:hAnsi="Kalpurush" w:cs="Kalpurush"/>
                <w:sz w:val="24"/>
                <w:szCs w:val="24"/>
                <w:cs/>
                <w:lang w:bidi="bn-BD"/>
              </w:rPr>
              <w:t>ঈমানের প্রথম ভিত্তি হলো আল্লাহ তা</w:t>
            </w:r>
            <w:r w:rsidRPr="00092CF1">
              <w:rPr>
                <w:rFonts w:ascii="Kalpurush" w:hAnsi="Kalpurush" w:cs="Kalpurush"/>
                <w:sz w:val="24"/>
                <w:szCs w:val="24"/>
                <w:lang w:bidi="bn-BD"/>
              </w:rPr>
              <w:t>‘</w:t>
            </w:r>
            <w:r w:rsidRPr="00092CF1">
              <w:rPr>
                <w:rFonts w:ascii="Kalpurush" w:hAnsi="Kalpurush" w:cs="Kalpurush"/>
                <w:sz w:val="24"/>
                <w:szCs w:val="24"/>
                <w:cs/>
                <w:lang w:bidi="bn-BD"/>
              </w:rPr>
              <w:t>আলার ওপর ঈমান</w:t>
            </w:r>
          </w:p>
        </w:tc>
        <w:tc>
          <w:tcPr>
            <w:tcW w:w="555" w:type="pct"/>
            <w:vAlign w:val="center"/>
          </w:tcPr>
          <w:p w:rsidR="003C6998" w:rsidRPr="00A175BC" w:rsidRDefault="003C6998" w:rsidP="00B1790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4"/>
                <w:szCs w:val="24"/>
                <w:rtl/>
                <w:cs/>
                <w:lang w:bidi="bn-BD"/>
              </w:rPr>
            </w:pPr>
            <w:r w:rsidRPr="00092CF1">
              <w:rPr>
                <w:rFonts w:ascii="Kalpurush" w:eastAsia="Times New Roman" w:hAnsi="Kalpurush" w:cs="Kalpurush"/>
                <w:sz w:val="24"/>
                <w:szCs w:val="24"/>
                <w:cs/>
                <w:lang w:bidi="bn-BD"/>
              </w:rPr>
              <w:t>ঈমানের দ্বিতীয় ভিত্তি: ফিরিশতাগণের ওপর ঈমান</w:t>
            </w:r>
          </w:p>
        </w:tc>
        <w:tc>
          <w:tcPr>
            <w:tcW w:w="555" w:type="pct"/>
            <w:vAlign w:val="center"/>
          </w:tcPr>
          <w:p w:rsidR="003C6998" w:rsidRPr="00A175BC" w:rsidRDefault="003C6998" w:rsidP="00B1790A">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sidRPr="00092CF1">
              <w:rPr>
                <w:rFonts w:ascii="Kalpurush" w:hAnsi="Kalpurush" w:cs="Kalpurush"/>
                <w:sz w:val="24"/>
                <w:szCs w:val="24"/>
                <w:cs/>
                <w:lang w:bidi="bn-BD"/>
              </w:rPr>
              <w:t>ঈমানের তৃতীয় ভিত্তি: আসমানী কিতাবসমূহের ওপর ঈমান</w:t>
            </w:r>
          </w:p>
        </w:tc>
        <w:tc>
          <w:tcPr>
            <w:tcW w:w="555" w:type="pct"/>
            <w:vAlign w:val="center"/>
          </w:tcPr>
          <w:p w:rsidR="003C6998" w:rsidRPr="00A175BC" w:rsidRDefault="003C6998" w:rsidP="00B1790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rtl/>
                <w:cs/>
                <w:lang w:bidi="bn-BD"/>
              </w:rPr>
            </w:pPr>
            <w:r w:rsidRPr="00092CF1">
              <w:rPr>
                <w:rFonts w:ascii="Kalpurush" w:hAnsi="Kalpurush" w:cs="Kalpurush"/>
                <w:sz w:val="24"/>
                <w:szCs w:val="24"/>
                <w:cs/>
                <w:lang w:bidi="bn-BD"/>
              </w:rPr>
              <w:t>ঈমানের চতুর্থ ভিত্তি: রাসূলগণের ওপর ঈমান</w:t>
            </w:r>
          </w:p>
        </w:tc>
        <w:tc>
          <w:tcPr>
            <w:tcW w:w="555" w:type="pct"/>
            <w:vAlign w:val="center"/>
          </w:tcPr>
          <w:p w:rsidR="003C6998" w:rsidRPr="00A175BC" w:rsidRDefault="003C6998" w:rsidP="00B1790A">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sidRPr="00092CF1">
              <w:rPr>
                <w:rFonts w:ascii="Kalpurush" w:hAnsi="Kalpurush" w:cs="Kalpurush"/>
                <w:sz w:val="24"/>
                <w:szCs w:val="24"/>
                <w:cs/>
                <w:lang w:bidi="bn-BD"/>
              </w:rPr>
              <w:t>ঈমানের পঞ্চম ভিত্তি: আখেরাতের ওপর ঈমান</w:t>
            </w:r>
          </w:p>
        </w:tc>
        <w:tc>
          <w:tcPr>
            <w:tcW w:w="555" w:type="pct"/>
            <w:vAlign w:val="center"/>
          </w:tcPr>
          <w:p w:rsidR="003C6998" w:rsidRPr="00A175BC" w:rsidRDefault="003C6998" w:rsidP="00B1790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rtl/>
                <w:cs/>
                <w:lang w:bidi="bn-IN"/>
              </w:rPr>
            </w:pPr>
            <w:r w:rsidRPr="00092CF1">
              <w:rPr>
                <w:rFonts w:ascii="Kalpurush" w:hAnsi="Kalpurush" w:cs="Kalpurush"/>
                <w:sz w:val="24"/>
                <w:szCs w:val="24"/>
                <w:cs/>
                <w:lang w:bidi="bn-BD"/>
              </w:rPr>
              <w:t>ঈমানের</w:t>
            </w:r>
            <w:r w:rsidRPr="00092CF1">
              <w:rPr>
                <w:rFonts w:ascii="Kalpurush" w:hAnsi="Kalpurush" w:cs="Kalpurush"/>
                <w:sz w:val="24"/>
                <w:szCs w:val="24"/>
                <w:cs/>
                <w:lang w:bidi="bn-IN"/>
              </w:rPr>
              <w:t xml:space="preserve"> ষষ্ঠ ভিত্তিঃ ঈমান বিল ক্বদার অর্থাৎ ভাগ্যের প্রতি ঈমান</w:t>
            </w:r>
          </w:p>
        </w:tc>
        <w:tc>
          <w:tcPr>
            <w:tcW w:w="555" w:type="pct"/>
            <w:vAlign w:val="center"/>
          </w:tcPr>
          <w:p w:rsidR="003C6998" w:rsidRPr="00A175BC" w:rsidRDefault="003C6998" w:rsidP="00B1790A">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3C6998" w:rsidRPr="00837651" w:rsidTr="00092C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3C6998" w:rsidRPr="00A175BC" w:rsidRDefault="003C6998" w:rsidP="00B1790A">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3C6998" w:rsidRPr="00092CF1" w:rsidRDefault="00092CF1" w:rsidP="00B1790A">
            <w:pPr>
              <w:bidi w:val="0"/>
              <w:ind w:firstLine="22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sidRPr="00092CF1">
              <w:rPr>
                <w:rFonts w:ascii="Kalpurush" w:hAnsi="Kalpurush" w:cs="Kalpurush"/>
                <w:sz w:val="24"/>
                <w:szCs w:val="24"/>
                <w:cs/>
                <w:lang w:bidi="bn-BD"/>
              </w:rPr>
              <w:t>ইসলামী আক্বীদার লক্ষ্যসমূহ</w:t>
            </w:r>
          </w:p>
        </w:tc>
        <w:tc>
          <w:tcPr>
            <w:tcW w:w="555" w:type="pct"/>
            <w:vAlign w:val="center"/>
          </w:tcPr>
          <w:p w:rsidR="003C6998" w:rsidRPr="00A175BC" w:rsidRDefault="003C6998" w:rsidP="00B1790A">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bl>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jc w:val="center"/>
        <w:rPr>
          <w:rFonts w:ascii="Kalpurush" w:eastAsia="Nikosh" w:hAnsi="Kalpurush" w:cs="Kalpurush"/>
          <w:w w:val="150"/>
          <w:sz w:val="24"/>
          <w:szCs w:val="24"/>
          <w:lang w:bidi="bn-BD"/>
        </w:rPr>
      </w:pPr>
    </w:p>
    <w:p w:rsidR="00092CF1" w:rsidRDefault="00092CF1">
      <w:pPr>
        <w:bidi w:val="0"/>
        <w:rPr>
          <w:rFonts w:ascii="Kalpurush" w:eastAsia="Nikosh" w:hAnsi="Kalpurush" w:cs="Kalpurush"/>
          <w:b/>
          <w:bCs/>
          <w:w w:val="150"/>
          <w:sz w:val="24"/>
          <w:szCs w:val="24"/>
          <w:cs/>
          <w:lang w:bidi="bn-BD"/>
        </w:rPr>
      </w:pPr>
      <w:r>
        <w:rPr>
          <w:rFonts w:ascii="Kalpurush" w:eastAsia="Nikosh" w:hAnsi="Kalpurush" w:cs="Kalpurush"/>
          <w:b/>
          <w:bCs/>
          <w:w w:val="150"/>
          <w:sz w:val="24"/>
          <w:szCs w:val="24"/>
          <w:cs/>
          <w:lang w:bidi="bn-BD"/>
        </w:rPr>
        <w:br w:type="page"/>
      </w:r>
    </w:p>
    <w:p w:rsidR="003C6998" w:rsidRPr="00B07EB5" w:rsidRDefault="003C6998" w:rsidP="003C6998">
      <w:pPr>
        <w:bidi w:val="0"/>
        <w:jc w:val="center"/>
        <w:rPr>
          <w:b/>
          <w:bCs/>
          <w:sz w:val="24"/>
          <w:szCs w:val="24"/>
        </w:rPr>
      </w:pPr>
      <w:r w:rsidRPr="00B07EB5">
        <w:rPr>
          <w:rFonts w:ascii="Kalpurush" w:eastAsia="Nikosh" w:hAnsi="Kalpurush" w:cs="Kalpurush"/>
          <w:b/>
          <w:bCs/>
          <w:w w:val="150"/>
          <w:sz w:val="24"/>
          <w:szCs w:val="24"/>
          <w:cs/>
          <w:lang w:bidi="bn-BD"/>
        </w:rPr>
        <w:lastRenderedPageBreak/>
        <w:t>অনুবাদকের কথা</w:t>
      </w:r>
    </w:p>
    <w:p w:rsidR="003C6998" w:rsidRPr="00E16E04" w:rsidRDefault="003C6998" w:rsidP="003C6998">
      <w:pPr>
        <w:pStyle w:val="BodyText"/>
        <w:tabs>
          <w:tab w:val="left" w:pos="810"/>
        </w:tabs>
        <w:jc w:val="both"/>
        <w:rPr>
          <w:rFonts w:ascii="Times New Roman" w:hAnsi="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অসংখ্য প্রশংসা যিনি নিখিল বিশ্বের একমাত্র রব। তিনি আমাদের সকলের সত্য 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বুদ। আল্লাহ তা</w:t>
      </w:r>
      <w:r w:rsidRPr="00E16E04">
        <w:rPr>
          <w:rFonts w:ascii="Kalpurush" w:eastAsia="Nikosh" w:hAnsi="Kalpurush" w:cs="Kalpurush"/>
          <w:sz w:val="24"/>
          <w:szCs w:val="24"/>
          <w:lang w:bidi="bn-BD"/>
        </w:rPr>
        <w:t>‘</w:t>
      </w:r>
      <w:r>
        <w:rPr>
          <w:rFonts w:ascii="Kalpurush" w:eastAsia="Nikosh" w:hAnsi="Kalpurush" w:cs="Kalpurush"/>
          <w:sz w:val="24"/>
          <w:szCs w:val="24"/>
          <w:cs/>
          <w:lang w:bidi="bn-BD"/>
        </w:rPr>
        <w:t>আলা স্বীয় সত্ত</w:t>
      </w:r>
      <w:r>
        <w:rPr>
          <w:rFonts w:ascii="Kalpurush" w:eastAsia="Nikosh" w:hAnsi="Kalpurush" w:cs="Kalpurush" w:hint="cs"/>
          <w:sz w:val="24"/>
          <w:szCs w:val="24"/>
          <w:cs/>
          <w:lang w:bidi="bn-BD"/>
        </w:rPr>
        <w:t>্বা</w:t>
      </w:r>
      <w:r w:rsidRPr="00E16E04">
        <w:rPr>
          <w:rFonts w:ascii="Kalpurush" w:eastAsia="Nikosh" w:hAnsi="Kalpurush" w:cs="Kalpurush"/>
          <w:sz w:val="24"/>
          <w:szCs w:val="24"/>
          <w:cs/>
          <w:lang w:bidi="bn-BD"/>
        </w:rPr>
        <w:t>য় যেমন এক ও অদ্বিতীয় তেমনি তাঁর গুণাবলীতেও তিনি অনন্য ও অতুলনীয়। সালাত ও সালাম সেই মহানবী সাল্লাল্লাহু আলাইহি ওয়াসাল্লামের প্রতি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যাঁকে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সত্য-সঠিক </w:t>
      </w:r>
      <w:r>
        <w:rPr>
          <w:rFonts w:ascii="Kalpurush" w:eastAsia="Nikosh" w:hAnsi="Kalpurush" w:cs="Kalpurush"/>
          <w:sz w:val="24"/>
          <w:szCs w:val="24"/>
          <w:cs/>
          <w:lang w:bidi="bn-BD"/>
        </w:rPr>
        <w:t>দীন</w:t>
      </w:r>
      <w:r w:rsidRPr="00E16E04">
        <w:rPr>
          <w:rFonts w:ascii="Kalpurush" w:eastAsia="Nikosh" w:hAnsi="Kalpurush" w:cs="Kalpurush"/>
          <w:sz w:val="24"/>
          <w:szCs w:val="24"/>
          <w:cs/>
          <w:lang w:bidi="bn-BD"/>
        </w:rPr>
        <w:t xml:space="preserve"> ইসলাম সহকারে সমগ্র বিশ্বজগতের জন্য রহমাতরূপে প্রেরণ করেছেন এবং তাঁর বংশধর ও সাহাবায়ে কেরা</w:t>
      </w:r>
      <w:r w:rsidRPr="00E16E04">
        <w:rPr>
          <w:rFonts w:ascii="Kalpurush" w:eastAsia="Nikosh" w:hAnsi="Kalpurush" w:cs="Kalpurush" w:hint="cs"/>
          <w:sz w:val="24"/>
          <w:szCs w:val="24"/>
          <w:cs/>
          <w:lang w:bidi="bn-BD"/>
        </w:rPr>
        <w:t>মে</w:t>
      </w:r>
      <w:r w:rsidRPr="00E16E04">
        <w:rPr>
          <w:rFonts w:ascii="Kalpurush" w:eastAsia="Nikosh" w:hAnsi="Kalpurush" w:cs="Kalpurush"/>
          <w:sz w:val="24"/>
          <w:szCs w:val="24"/>
          <w:cs/>
          <w:lang w:bidi="bn-BD"/>
        </w:rPr>
        <w:t xml:space="preserve">র </w:t>
      </w:r>
      <w:r w:rsidR="00B07EB5">
        <w:rPr>
          <w:rFonts w:ascii="Kalpurush" w:eastAsia="Nikosh" w:hAnsi="Kalpurush" w:cs="Kalpurush"/>
          <w:sz w:val="24"/>
          <w:szCs w:val="24"/>
          <w:cs/>
          <w:lang w:bidi="bn-BD"/>
        </w:rPr>
        <w:t>প্রতি এবং কিয়ামত পর্যন্ত ঐ স</w:t>
      </w:r>
      <w:r w:rsidR="00B07EB5">
        <w:rPr>
          <w:rFonts w:ascii="Kalpurush" w:eastAsia="Nikosh" w:hAnsi="Kalpurush" w:cs="Kalpurush" w:hint="cs"/>
          <w:sz w:val="24"/>
          <w:szCs w:val="24"/>
          <w:cs/>
          <w:lang w:bidi="bn-BD"/>
        </w:rPr>
        <w:t>কল</w:t>
      </w:r>
      <w:r w:rsidRPr="00E16E04">
        <w:rPr>
          <w:rFonts w:ascii="Kalpurush" w:eastAsia="Nikosh" w:hAnsi="Kalpurush" w:cs="Kalpurush"/>
          <w:sz w:val="24"/>
          <w:szCs w:val="24"/>
          <w:cs/>
          <w:lang w:bidi="bn-BD"/>
        </w:rPr>
        <w:t xml:space="preserve"> লোকদের প্রতি</w:t>
      </w:r>
      <w:r>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যারা নিষ্ঠার সাথে কুরআন ও সুন্নাহর আনুগত্য ও অনুসরণ করে</w:t>
      </w:r>
      <w:bookmarkStart w:id="0" w:name="_GoBack"/>
      <w:bookmarkEnd w:id="0"/>
      <w:r w:rsidRPr="00E16E04">
        <w:rPr>
          <w:rFonts w:ascii="Kalpurush" w:eastAsia="Nikosh" w:hAnsi="Kalpurush" w:cs="Kalpurush"/>
          <w:sz w:val="24"/>
          <w:szCs w:val="24"/>
          <w:cs/>
          <w:lang w:bidi="bn-BD"/>
        </w:rPr>
        <w:t xml:space="preserve"> চলেন।</w:t>
      </w:r>
    </w:p>
    <w:p w:rsidR="003C6998" w:rsidRPr="00E16E04" w:rsidRDefault="003C6998" w:rsidP="003C6998">
      <w:pPr>
        <w:pStyle w:val="BodyText"/>
        <w:tabs>
          <w:tab w:val="right" w:pos="5760"/>
        </w:tabs>
        <w:jc w:val="both"/>
        <w:rPr>
          <w:rFonts w:ascii="Times New Roman" w:hAnsi="Times New Roman"/>
          <w:sz w:val="24"/>
          <w:szCs w:val="24"/>
        </w:rPr>
      </w:pPr>
      <w:r w:rsidRPr="00E16E04">
        <w:rPr>
          <w:rFonts w:ascii="Kalpurush" w:eastAsia="Nikosh" w:hAnsi="Kalpurush" w:cs="Kalpurush"/>
          <w:sz w:val="24"/>
          <w:szCs w:val="24"/>
          <w:cs/>
          <w:lang w:bidi="bn-BD"/>
        </w:rPr>
        <w:t>জেনে রাখুন</w:t>
      </w:r>
      <w:r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দীন</w:t>
      </w:r>
      <w:r w:rsidRPr="00E16E04">
        <w:rPr>
          <w:rFonts w:ascii="Kalpurush" w:eastAsia="Nikosh" w:hAnsi="Kalpurush" w:cs="Kalpurush"/>
          <w:sz w:val="24"/>
          <w:szCs w:val="24"/>
          <w:cs/>
          <w:lang w:bidi="bn-BD"/>
        </w:rPr>
        <w:t xml:space="preserve"> ইসলামের মূল ভিত্তি হল ঈমান</w:t>
      </w:r>
      <w:r w:rsidRPr="00E16E04">
        <w:rPr>
          <w:rFonts w:ascii="Kalpurush" w:eastAsia="Nikosh" w:hAnsi="Kalpurush" w:cs="Kalpurush" w:hint="cs"/>
          <w:sz w:val="24"/>
          <w:szCs w:val="24"/>
          <w:cs/>
          <w:lang w:bidi="bn-BD"/>
        </w:rPr>
        <w:t xml:space="preserve">ের </w:t>
      </w:r>
      <w:r w:rsidRPr="003E59E9">
        <w:rPr>
          <w:rFonts w:ascii="Kalpurush" w:eastAsia="Nikosh" w:hAnsi="Kalpurush" w:cs="Kalpurush"/>
          <w:sz w:val="24"/>
          <w:szCs w:val="24"/>
          <w:cs/>
          <w:lang w:bidi="bn-BD"/>
        </w:rPr>
        <w:t>ওপর</w:t>
      </w:r>
      <w:r w:rsidRPr="00B1790A">
        <w:rPr>
          <w:rFonts w:ascii="Kalpurush" w:eastAsia="Nikosh" w:hAnsi="Kalpurush" w:cs="SolaimanLipi"/>
          <w:sz w:val="24"/>
          <w:szCs w:val="24"/>
          <w:cs/>
          <w:lang w:bidi="hi-IN"/>
        </w:rPr>
        <w:t xml:space="preserve">। </w:t>
      </w:r>
      <w:r w:rsidRPr="003E59E9">
        <w:rPr>
          <w:rFonts w:ascii="Kalpurush" w:eastAsia="Nikosh" w:hAnsi="Kalpurush" w:cs="Kalpurush"/>
          <w:sz w:val="24"/>
          <w:szCs w:val="24"/>
          <w:cs/>
          <w:lang w:bidi="bn-IN"/>
        </w:rPr>
        <w:t>অথচ আজ আমাদের মুসলিম সমাজের এক বিরাট অংশ কুরআন ও সুন্নাহর আলোকবর্তিকা এবং ঈমান ও আক্বীদার জ্ঞান থেকে বহুদ</w:t>
      </w:r>
      <w:r w:rsidRPr="003E59E9">
        <w:rPr>
          <w:rFonts w:ascii="Kalpurush" w:eastAsia="Nikosh" w:hAnsi="Kalpurush" w:cs="Kalpurush"/>
          <w:sz w:val="24"/>
          <w:szCs w:val="24"/>
          <w:cs/>
          <w:lang w:bidi="bn-BD"/>
        </w:rPr>
        <w:t>ূরে অবস্থান করার ফলে কুফর</w:t>
      </w:r>
      <w:r w:rsidRPr="003E59E9">
        <w:rPr>
          <w:rFonts w:ascii="Kalpurush" w:eastAsia="Nikosh" w:hAnsi="Kalpurush" w:cs="Kalpurush"/>
          <w:sz w:val="24"/>
          <w:szCs w:val="24"/>
          <w:lang w:bidi="bn-BD"/>
        </w:rPr>
        <w:t xml:space="preserve">, </w:t>
      </w:r>
      <w:r w:rsidRPr="003E59E9">
        <w:rPr>
          <w:rFonts w:ascii="Kalpurush" w:eastAsia="Nikosh" w:hAnsi="Kalpurush" w:cs="Kalpurush"/>
          <w:sz w:val="24"/>
          <w:szCs w:val="24"/>
          <w:cs/>
          <w:lang w:bidi="bn-BD"/>
        </w:rPr>
        <w:t>শির্ক এবং বিভিন্ন বিভ্রান্তিতে নিপতিত হয়ে</w:t>
      </w:r>
      <w:r w:rsidRPr="00E16E04">
        <w:rPr>
          <w:rFonts w:ascii="Kalpurush" w:eastAsia="Nikosh" w:hAnsi="Kalpurush" w:cs="Kalpurush"/>
          <w:sz w:val="24"/>
          <w:szCs w:val="24"/>
          <w:cs/>
          <w:lang w:bidi="bn-BD"/>
        </w:rPr>
        <w:t xml:space="preserve"> ঘুরপাক খাচ্ছে।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3C6998" w:rsidRPr="00E16E04" w:rsidRDefault="003C6998" w:rsidP="003C6998">
      <w:pPr>
        <w:pStyle w:val="BodyText"/>
        <w:bidi/>
        <w:jc w:val="both"/>
        <w:rPr>
          <w:rFonts w:ascii="KFGQPC Uthman Taha Naskh" w:cs="KFGQPC Uthman Taha Naskh"/>
          <w:color w:val="008000"/>
          <w:sz w:val="24"/>
          <w:szCs w:val="24"/>
          <w:lang w:eastAsia="en-US"/>
        </w:rPr>
      </w:pPr>
      <w:r w:rsidRPr="00E16E04">
        <w:rPr>
          <w:rFonts w:ascii="KFGQPC Uthman Taha Naskh" w:cs="KFGQPC Uthman Taha Naskh" w:hint="cs"/>
          <w:color w:val="008000"/>
          <w:sz w:val="24"/>
          <w:szCs w:val="24"/>
          <w:rtl/>
          <w:lang w:eastAsia="en-US"/>
        </w:rPr>
        <w:t>﴿</w:t>
      </w:r>
      <w:r w:rsidRPr="00E16E04">
        <w:rPr>
          <w:rFonts w:ascii="KFGQPC Uthmanic Script HAFS" w:cs="KFGQPC Uthmanic Script HAFS" w:hint="eastAsia"/>
          <w:color w:val="008000"/>
          <w:sz w:val="24"/>
          <w:szCs w:val="24"/>
          <w:rtl/>
          <w:lang w:eastAsia="en-US"/>
        </w:rPr>
        <w:t>وَمَا</w:t>
      </w:r>
      <w:r w:rsidRPr="00E16E04">
        <w:rPr>
          <w:rFonts w:ascii="KFGQPC Uthmanic Script HAFS" w:cs="KFGQPC Uthmanic Script HAFS"/>
          <w:color w:val="008000"/>
          <w:sz w:val="24"/>
          <w:szCs w:val="24"/>
          <w:rtl/>
          <w:lang w:eastAsia="en-US"/>
        </w:rPr>
        <w:t xml:space="preserve"> </w:t>
      </w:r>
      <w:r w:rsidRPr="00E16E04">
        <w:rPr>
          <w:rFonts w:ascii="KFGQPC Uthmanic Script HAFS" w:cs="KFGQPC Uthmanic Script HAFS" w:hint="eastAsia"/>
          <w:color w:val="008000"/>
          <w:sz w:val="24"/>
          <w:szCs w:val="24"/>
          <w:rtl/>
          <w:lang w:eastAsia="en-US"/>
        </w:rPr>
        <w:t>يُؤ</w:t>
      </w:r>
      <w:r w:rsidRPr="00E16E04">
        <w:rPr>
          <w:rFonts w:ascii="KFGQPC Uthmanic Script HAFS" w:cs="KFGQPC Uthmanic Script HAFS" w:hint="cs"/>
          <w:color w:val="008000"/>
          <w:sz w:val="24"/>
          <w:szCs w:val="24"/>
          <w:rtl/>
          <w:lang w:eastAsia="en-US"/>
        </w:rPr>
        <w:t>ۡ</w:t>
      </w:r>
      <w:r w:rsidRPr="00E16E04">
        <w:rPr>
          <w:rFonts w:ascii="KFGQPC Uthmanic Script HAFS" w:cs="KFGQPC Uthmanic Script HAFS" w:hint="eastAsia"/>
          <w:color w:val="008000"/>
          <w:sz w:val="24"/>
          <w:szCs w:val="24"/>
          <w:rtl/>
          <w:lang w:eastAsia="en-US"/>
        </w:rPr>
        <w:t>مِنُ</w:t>
      </w:r>
      <w:r w:rsidRPr="00E16E04">
        <w:rPr>
          <w:rFonts w:ascii="KFGQPC Uthmanic Script HAFS" w:cs="KFGQPC Uthmanic Script HAFS"/>
          <w:color w:val="008000"/>
          <w:sz w:val="24"/>
          <w:szCs w:val="24"/>
          <w:rtl/>
          <w:lang w:eastAsia="en-US"/>
        </w:rPr>
        <w:t xml:space="preserve"> </w:t>
      </w:r>
      <w:r w:rsidRPr="00E16E04">
        <w:rPr>
          <w:rFonts w:ascii="KFGQPC Uthmanic Script HAFS" w:cs="KFGQPC Uthmanic Script HAFS" w:hint="eastAsia"/>
          <w:color w:val="008000"/>
          <w:sz w:val="24"/>
          <w:szCs w:val="24"/>
          <w:rtl/>
          <w:lang w:eastAsia="en-US"/>
        </w:rPr>
        <w:t>أَك</w:t>
      </w:r>
      <w:r w:rsidRPr="00E16E04">
        <w:rPr>
          <w:rFonts w:ascii="KFGQPC Uthmanic Script HAFS" w:cs="KFGQPC Uthmanic Script HAFS" w:hint="cs"/>
          <w:color w:val="008000"/>
          <w:sz w:val="24"/>
          <w:szCs w:val="24"/>
          <w:rtl/>
          <w:lang w:eastAsia="en-US"/>
        </w:rPr>
        <w:t>ۡ</w:t>
      </w:r>
      <w:r w:rsidRPr="00E16E04">
        <w:rPr>
          <w:rFonts w:ascii="KFGQPC Uthmanic Script HAFS" w:cs="KFGQPC Uthmanic Script HAFS" w:hint="eastAsia"/>
          <w:color w:val="008000"/>
          <w:sz w:val="24"/>
          <w:szCs w:val="24"/>
          <w:rtl/>
          <w:lang w:eastAsia="en-US"/>
        </w:rPr>
        <w:t>ثَرُهُم</w:t>
      </w:r>
      <w:r w:rsidRPr="00E16E04">
        <w:rPr>
          <w:rFonts w:ascii="KFGQPC Uthmanic Script HAFS" w:cs="KFGQPC Uthmanic Script HAFS"/>
          <w:color w:val="008000"/>
          <w:sz w:val="24"/>
          <w:szCs w:val="24"/>
          <w:rtl/>
          <w:lang w:eastAsia="en-US"/>
        </w:rPr>
        <w:t xml:space="preserve"> </w:t>
      </w:r>
      <w:r w:rsidRPr="00E16E04">
        <w:rPr>
          <w:rFonts w:ascii="KFGQPC Uthmanic Script HAFS" w:cs="KFGQPC Uthmanic Script HAFS" w:hint="eastAsia"/>
          <w:color w:val="008000"/>
          <w:sz w:val="24"/>
          <w:szCs w:val="24"/>
          <w:rtl/>
          <w:lang w:eastAsia="en-US"/>
        </w:rPr>
        <w:t>بِ</w:t>
      </w:r>
      <w:r w:rsidRPr="00E16E04">
        <w:rPr>
          <w:rFonts w:ascii="KFGQPC Uthmanic Script HAFS" w:cs="KFGQPC Uthmanic Script HAFS" w:hint="cs"/>
          <w:color w:val="008000"/>
          <w:sz w:val="24"/>
          <w:szCs w:val="24"/>
          <w:rtl/>
          <w:lang w:eastAsia="en-US"/>
        </w:rPr>
        <w:t>ٱ</w:t>
      </w:r>
      <w:r w:rsidRPr="00E16E04">
        <w:rPr>
          <w:rFonts w:ascii="KFGQPC Uthmanic Script HAFS" w:cs="KFGQPC Uthmanic Script HAFS" w:hint="eastAsia"/>
          <w:color w:val="008000"/>
          <w:sz w:val="24"/>
          <w:szCs w:val="24"/>
          <w:rtl/>
          <w:lang w:eastAsia="en-US"/>
        </w:rPr>
        <w:t>للَّهِ</w:t>
      </w:r>
      <w:r w:rsidRPr="00E16E04">
        <w:rPr>
          <w:rFonts w:ascii="KFGQPC Uthmanic Script HAFS" w:cs="KFGQPC Uthmanic Script HAFS"/>
          <w:color w:val="008000"/>
          <w:sz w:val="24"/>
          <w:szCs w:val="24"/>
          <w:rtl/>
          <w:lang w:eastAsia="en-US"/>
        </w:rPr>
        <w:t xml:space="preserve"> </w:t>
      </w:r>
      <w:r w:rsidRPr="00E16E04">
        <w:rPr>
          <w:rFonts w:ascii="KFGQPC Uthmanic Script HAFS" w:cs="KFGQPC Uthmanic Script HAFS" w:hint="eastAsia"/>
          <w:color w:val="008000"/>
          <w:sz w:val="24"/>
          <w:szCs w:val="24"/>
          <w:rtl/>
          <w:lang w:eastAsia="en-US"/>
        </w:rPr>
        <w:t>إِلَّا</w:t>
      </w:r>
      <w:r w:rsidRPr="00E16E04">
        <w:rPr>
          <w:rFonts w:ascii="KFGQPC Uthmanic Script HAFS" w:cs="KFGQPC Uthmanic Script HAFS"/>
          <w:color w:val="008000"/>
          <w:sz w:val="24"/>
          <w:szCs w:val="24"/>
          <w:rtl/>
          <w:lang w:eastAsia="en-US"/>
        </w:rPr>
        <w:t xml:space="preserve"> </w:t>
      </w:r>
      <w:r w:rsidRPr="00E16E04">
        <w:rPr>
          <w:rFonts w:ascii="KFGQPC Uthmanic Script HAFS" w:cs="KFGQPC Uthmanic Script HAFS" w:hint="eastAsia"/>
          <w:color w:val="008000"/>
          <w:sz w:val="24"/>
          <w:szCs w:val="24"/>
          <w:rtl/>
          <w:lang w:eastAsia="en-US"/>
        </w:rPr>
        <w:t>وَهُم</w:t>
      </w:r>
      <w:r w:rsidRPr="00E16E04">
        <w:rPr>
          <w:rFonts w:ascii="KFGQPC Uthmanic Script HAFS" w:cs="KFGQPC Uthmanic Script HAFS"/>
          <w:color w:val="008000"/>
          <w:sz w:val="24"/>
          <w:szCs w:val="24"/>
          <w:rtl/>
          <w:lang w:eastAsia="en-US"/>
        </w:rPr>
        <w:t xml:space="preserve"> </w:t>
      </w:r>
      <w:r w:rsidRPr="00E16E04">
        <w:rPr>
          <w:rFonts w:ascii="KFGQPC Uthmanic Script HAFS" w:cs="KFGQPC Uthmanic Script HAFS" w:hint="eastAsia"/>
          <w:color w:val="008000"/>
          <w:sz w:val="24"/>
          <w:szCs w:val="24"/>
          <w:rtl/>
          <w:lang w:eastAsia="en-US"/>
        </w:rPr>
        <w:t>مُّش</w:t>
      </w:r>
      <w:r w:rsidRPr="00E16E04">
        <w:rPr>
          <w:rFonts w:ascii="KFGQPC Uthmanic Script HAFS" w:cs="KFGQPC Uthmanic Script HAFS" w:hint="cs"/>
          <w:color w:val="008000"/>
          <w:sz w:val="24"/>
          <w:szCs w:val="24"/>
          <w:rtl/>
          <w:lang w:eastAsia="en-US"/>
        </w:rPr>
        <w:t>ۡ</w:t>
      </w:r>
      <w:r w:rsidRPr="00E16E04">
        <w:rPr>
          <w:rFonts w:ascii="KFGQPC Uthmanic Script HAFS" w:cs="KFGQPC Uthmanic Script HAFS" w:hint="eastAsia"/>
          <w:color w:val="008000"/>
          <w:sz w:val="24"/>
          <w:szCs w:val="24"/>
          <w:rtl/>
          <w:lang w:eastAsia="en-US"/>
        </w:rPr>
        <w:t>رِكُونَ</w:t>
      </w:r>
      <w:r w:rsidRPr="00E16E04">
        <w:rPr>
          <w:rFonts w:ascii="KFGQPC Uthmanic Script HAFS" w:cs="KFGQPC Uthmanic Script HAFS"/>
          <w:color w:val="008000"/>
          <w:sz w:val="24"/>
          <w:szCs w:val="24"/>
          <w:rtl/>
          <w:lang w:eastAsia="en-US"/>
        </w:rPr>
        <w:t xml:space="preserve"> </w:t>
      </w:r>
      <w:r w:rsidRPr="00E16E04">
        <w:rPr>
          <w:rFonts w:ascii="KFGQPC Uthmanic Script HAFS" w:cs="KFGQPC Uthmanic Script HAFS" w:hint="cs"/>
          <w:color w:val="008000"/>
          <w:sz w:val="24"/>
          <w:szCs w:val="24"/>
          <w:rtl/>
          <w:lang w:eastAsia="en-US"/>
        </w:rPr>
        <w:t>١٠٦</w:t>
      </w:r>
      <w:r w:rsidRPr="00E16E04">
        <w:rPr>
          <w:rFonts w:ascii="KFGQPC Uthman Taha Naskh" w:cs="KFGQPC Uthman Taha Naskh" w:hint="cs"/>
          <w:color w:val="008000"/>
          <w:sz w:val="24"/>
          <w:szCs w:val="24"/>
          <w:rtl/>
          <w:lang w:eastAsia="en-US"/>
        </w:rPr>
        <w:t>﴾</w:t>
      </w:r>
      <w:r w:rsidRPr="00E16E04">
        <w:rPr>
          <w:rFonts w:ascii="KFGQPC Uthman Taha Naskh" w:cs="KFGQPC Uthman Taha Naskh"/>
          <w:color w:val="008000"/>
          <w:sz w:val="24"/>
          <w:szCs w:val="24"/>
          <w:rtl/>
          <w:lang w:eastAsia="en-US"/>
        </w:rPr>
        <w:t xml:space="preserve"> [</w:t>
      </w:r>
      <w:r w:rsidRPr="00E16E04">
        <w:rPr>
          <w:rFonts w:ascii="KFGQPC Uthman Taha Naskh" w:cs="KFGQPC Uthman Taha Naskh" w:hint="eastAsia"/>
          <w:color w:val="008000"/>
          <w:sz w:val="24"/>
          <w:szCs w:val="24"/>
          <w:rtl/>
          <w:lang w:eastAsia="en-US"/>
        </w:rPr>
        <w:t>يوسف</w:t>
      </w:r>
      <w:r w:rsidRPr="00E16E04">
        <w:rPr>
          <w:rFonts w:ascii="KFGQPC Uthman Taha Naskh" w:cs="KFGQPC Uthman Taha Naskh"/>
          <w:color w:val="008000"/>
          <w:sz w:val="24"/>
          <w:szCs w:val="24"/>
          <w:rtl/>
          <w:lang w:eastAsia="en-US"/>
        </w:rPr>
        <w:t xml:space="preserve">: </w:t>
      </w:r>
      <w:r w:rsidRPr="00E16E04">
        <w:rPr>
          <w:rFonts w:ascii="KFGQPC Uthman Taha Naskh" w:cs="KFGQPC Uthman Taha Naskh" w:hint="cs"/>
          <w:color w:val="008000"/>
          <w:sz w:val="24"/>
          <w:szCs w:val="24"/>
          <w:rtl/>
          <w:lang w:eastAsia="en-US"/>
        </w:rPr>
        <w:t>١٠٦</w:t>
      </w:r>
      <w:r w:rsidRPr="00E16E04">
        <w:rPr>
          <w:rFonts w:ascii="KFGQPC Uthman Taha Naskh" w:cs="KFGQPC Uthman Taha Naskh"/>
          <w:color w:val="008000"/>
          <w:sz w:val="24"/>
          <w:szCs w:val="24"/>
          <w:rtl/>
          <w:lang w:eastAsia="en-US"/>
        </w:rPr>
        <w:t xml:space="preserve">] </w:t>
      </w:r>
    </w:p>
    <w:p w:rsidR="003C6998" w:rsidRPr="00E16E04" w:rsidRDefault="003C6998" w:rsidP="003C6998">
      <w:pPr>
        <w:pStyle w:val="BodyText"/>
        <w:jc w:val="both"/>
        <w:rPr>
          <w:rFonts w:ascii="Times New Roman" w:hAnsi="Times New Roman"/>
          <w:sz w:val="24"/>
          <w:szCs w:val="24"/>
        </w:rPr>
      </w:pPr>
      <w:r w:rsidRPr="00E16E04">
        <w:rPr>
          <w:rFonts w:ascii="Kalpurush" w:eastAsia="Nikosh" w:hAnsi="Kalpurush" w:cs="Kalpurush"/>
          <w:sz w:val="24"/>
          <w:szCs w:val="24"/>
          <w:cs/>
          <w:lang w:bidi="bn-BD"/>
        </w:rPr>
        <w:t xml:space="preserve">“তাদের অধিকাংশ আল্লাহর </w:t>
      </w:r>
      <w:r>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ঈমান রাখে</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কিন্তু </w:t>
      </w:r>
      <w:r w:rsidRPr="00E16E04">
        <w:rPr>
          <w:rFonts w:ascii="Kalpurush" w:eastAsia="Nikosh" w:hAnsi="Kalpurush" w:cs="Kalpurush"/>
          <w:color w:val="000000"/>
          <w:sz w:val="24"/>
          <w:szCs w:val="24"/>
          <w:cs/>
          <w:lang w:bidi="bn-BD"/>
        </w:rPr>
        <w:t>তারা মুশরিক</w:t>
      </w:r>
      <w:r w:rsidRPr="00B1790A">
        <w:rPr>
          <w:rFonts w:ascii="Kalpurush" w:eastAsia="Nikosh" w:hAnsi="Kalpurush" w:cs="SolaimanLipi" w:hint="cs"/>
          <w:color w:val="000000"/>
          <w:sz w:val="24"/>
          <w:szCs w:val="24"/>
          <w:cs/>
          <w:lang w:bidi="hi-IN"/>
        </w:rPr>
        <w:t>।</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সূরা ইউসূফ</w:t>
      </w:r>
      <w:r w:rsidRPr="00E16E04">
        <w:rPr>
          <w:rFonts w:ascii="Kalpurush" w:eastAsia="Nikosh" w:hAnsi="Kalpurush" w:cs="Kalpurush"/>
          <w:sz w:val="24"/>
          <w:szCs w:val="24"/>
          <w:lang w:bidi="bn-BD"/>
        </w:rPr>
        <w:t>,</w:t>
      </w:r>
      <w:r>
        <w:rPr>
          <w:rFonts w:ascii="Kalpurush" w:eastAsia="Nikosh" w:hAnsi="Kalpurush" w:cs="Kalpurush" w:hint="cs"/>
          <w:sz w:val="24"/>
          <w:szCs w:val="24"/>
          <w:cs/>
          <w:lang w:bidi="bn-BD"/>
        </w:rPr>
        <w:t xml:space="preserve"> আয়াত: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১০৬</w:t>
      </w:r>
      <w:r w:rsidRPr="00E16E04">
        <w:rPr>
          <w:rFonts w:ascii="Kalpurush" w:eastAsia="Nikosh" w:hAnsi="Kalpurush" w:cs="Kalpurush" w:hint="cs"/>
          <w:sz w:val="24"/>
          <w:szCs w:val="24"/>
          <w:cs/>
          <w:lang w:bidi="bn-BD"/>
        </w:rPr>
        <w:t>]</w:t>
      </w:r>
    </w:p>
    <w:p w:rsidR="003C6998" w:rsidRPr="00B1790A" w:rsidRDefault="003C6998" w:rsidP="003C6998">
      <w:pPr>
        <w:pStyle w:val="BodyTextIndent2"/>
        <w:spacing w:before="0" w:after="0" w:line="240" w:lineRule="auto"/>
        <w:ind w:firstLine="0"/>
        <w:jc w:val="both"/>
        <w:rPr>
          <w:rFonts w:ascii="Times New Roman" w:hAnsi="Times New Roman" w:cs="Kalpurush"/>
          <w:sz w:val="24"/>
          <w:szCs w:val="24"/>
          <w:lang w:bidi="bn-BD"/>
        </w:rPr>
      </w:pPr>
      <w:r>
        <w:rPr>
          <w:rFonts w:ascii="Kalpurush" w:eastAsia="Nikosh" w:hAnsi="Kalpurush" w:cs="Kalpurush"/>
          <w:sz w:val="24"/>
          <w:szCs w:val="24"/>
          <w:cs/>
          <w:lang w:bidi="bn-BD"/>
        </w:rPr>
        <w:t>লেখক এ</w:t>
      </w:r>
      <w:r w:rsidRPr="00E16E04">
        <w:rPr>
          <w:rFonts w:ascii="Kalpurush" w:eastAsia="Nikosh" w:hAnsi="Kalpurush" w:cs="Kalpurush"/>
          <w:sz w:val="24"/>
          <w:szCs w:val="24"/>
          <w:cs/>
          <w:lang w:bidi="bn-BD"/>
        </w:rPr>
        <w:t xml:space="preserve"> পুস্তিকাটিতে ইসলামী আক্বীদার মূল ভিত্তিসমূহ সম্পর্কে জ্ঞানগর্ভ আলোচনা করেছেন। নির্ভেজাল ইসলামী আক্বীদার জ্ঞানার্জনের জন্য বইটির অপরিসীম গুরুত্ব অনুধাবন করে বাংলা</w:t>
      </w:r>
      <w:r>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ভাষায় এর অনুবাদ করার প্রয়াসী হই। অনুবাদে কোনো ভুল</w:t>
      </w:r>
      <w:r w:rsidRPr="00E16E04">
        <w:rPr>
          <w:rFonts w:ascii="Kalpurush" w:eastAsia="Nikosh" w:hAnsi="Kalpurush" w:cs="Kalpurush" w:hint="cs"/>
          <w:sz w:val="24"/>
          <w:szCs w:val="24"/>
          <w:cs/>
          <w:lang w:bidi="bn-BD"/>
        </w:rPr>
        <w:t>ত্রু</w:t>
      </w:r>
      <w:r w:rsidRPr="00E16E04">
        <w:rPr>
          <w:rFonts w:ascii="Kalpurush" w:eastAsia="Nikosh" w:hAnsi="Kalpurush" w:cs="Kalpurush"/>
          <w:sz w:val="24"/>
          <w:szCs w:val="24"/>
          <w:cs/>
          <w:lang w:bidi="bn-BD"/>
        </w:rPr>
        <w:t>টি দৃষ্টিগোচর হলে আমাকে অবহিত করার জন্য পাঠকের নিকট বিনীত অনুরোধ রইল। অসীম দয়ালু আল্লাহর নিকট আকুল আবেদন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তিনি যেন খালেসভাবে তাঁরই জন্য আমার এ পরিশ্রম কবূল করেন </w:t>
      </w:r>
      <w:r w:rsidRPr="00E16E04">
        <w:rPr>
          <w:rFonts w:ascii="Kalpurush" w:eastAsia="Nikosh" w:hAnsi="Kalpurush" w:cs="Kalpurush"/>
          <w:sz w:val="24"/>
          <w:szCs w:val="24"/>
          <w:cs/>
          <w:lang w:bidi="bn-BD"/>
        </w:rPr>
        <w:lastRenderedPageBreak/>
        <w:t>এবং এ কাজের সাথে সংশ্লিষ্ট সকলের জন্য দুনিয়ার কল্যাণ ও আখেরাতে নাজাতের ওসীলা করে দেন। আমীন</w:t>
      </w:r>
      <w:r w:rsidRPr="00B1790A">
        <w:rPr>
          <w:rFonts w:ascii="SolaimanLipi" w:eastAsia="Nikosh" w:hAnsi="SolaimanLipi" w:cs="SolaimanLipi"/>
          <w:sz w:val="24"/>
          <w:szCs w:val="24"/>
          <w:cs/>
          <w:lang w:bidi="hi-IN"/>
        </w:rPr>
        <w:t>।</w:t>
      </w:r>
    </w:p>
    <w:p w:rsidR="003C6998" w:rsidRDefault="003C6998" w:rsidP="003C6998">
      <w:pPr>
        <w:pStyle w:val="BodyTextIndent2"/>
        <w:keepNext/>
        <w:widowControl w:val="0"/>
        <w:spacing w:before="0" w:after="0" w:line="240" w:lineRule="auto"/>
        <w:ind w:firstLine="0"/>
        <w:jc w:val="both"/>
        <w:rPr>
          <w:rFonts w:ascii="Kalpurush" w:eastAsia="Nikosh" w:hAnsi="Kalpurush" w:cs="Kalpurush"/>
          <w:sz w:val="24"/>
          <w:szCs w:val="24"/>
          <w:lang w:bidi="bn-BD"/>
        </w:rPr>
      </w:pPr>
    </w:p>
    <w:p w:rsidR="003C6998" w:rsidRDefault="003C6998" w:rsidP="003C6998">
      <w:pPr>
        <w:pStyle w:val="BodyTextIndent2"/>
        <w:keepNext/>
        <w:widowControl w:val="0"/>
        <w:spacing w:before="0" w:after="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আবু মাহমুদ</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মুহাম্মাদ আলীমুল্লাহ</w:t>
      </w:r>
    </w:p>
    <w:p w:rsidR="003C6998" w:rsidRDefault="003C6998" w:rsidP="003C6998">
      <w:pPr>
        <w:pStyle w:val="BodyTextIndent2"/>
        <w:keepNext/>
        <w:widowControl w:val="0"/>
        <w:spacing w:before="0" w:after="0" w:line="240" w:lineRule="auto"/>
        <w:ind w:firstLine="0"/>
        <w:jc w:val="both"/>
        <w:rPr>
          <w:rFonts w:ascii="Kalpurush" w:eastAsia="Nikosh" w:hAnsi="Kalpurush" w:cs="Kalpurush"/>
          <w:sz w:val="24"/>
          <w:szCs w:val="24"/>
          <w:lang w:bidi="bn-BD"/>
        </w:rPr>
      </w:pPr>
      <w:r>
        <w:rPr>
          <w:rFonts w:ascii="Kalpurush" w:eastAsia="Nikosh" w:hAnsi="Kalpurush" w:cs="Kalpurush"/>
          <w:sz w:val="24"/>
          <w:szCs w:val="24"/>
          <w:cs/>
          <w:lang w:bidi="bn-BD"/>
        </w:rPr>
        <w:t>পোঃ দারোগার হাট</w:t>
      </w:r>
    </w:p>
    <w:p w:rsidR="003C6998" w:rsidRDefault="003C6998" w:rsidP="003C6998">
      <w:pPr>
        <w:pStyle w:val="BodyTextIndent2"/>
        <w:keepNext/>
        <w:widowControl w:val="0"/>
        <w:spacing w:before="0" w:after="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৩৯১২ ছাগলনাইয়া</w:t>
      </w:r>
    </w:p>
    <w:p w:rsidR="003C6998" w:rsidRPr="003C6998" w:rsidRDefault="003C6998" w:rsidP="003C6998">
      <w:pPr>
        <w:pStyle w:val="BodyTextIndent2"/>
        <w:keepNext/>
        <w:widowControl w:val="0"/>
        <w:spacing w:before="0" w:after="0" w:line="240" w:lineRule="auto"/>
        <w:ind w:firstLine="0"/>
        <w:jc w:val="both"/>
        <w:rPr>
          <w:rFonts w:ascii="Times New Roman" w:hAnsi="Times New Roman" w:cs="Times New Roman"/>
          <w:sz w:val="24"/>
          <w:szCs w:val="24"/>
          <w:rtl/>
          <w:cs/>
        </w:rPr>
      </w:pPr>
      <w:r w:rsidRPr="00E16E04">
        <w:rPr>
          <w:rFonts w:ascii="Kalpurush" w:eastAsia="Nikosh" w:hAnsi="Kalpurush" w:cs="Kalpurush"/>
          <w:sz w:val="24"/>
          <w:szCs w:val="24"/>
          <w:cs/>
          <w:lang w:bidi="bn-BD"/>
        </w:rPr>
        <w:t>ফেনী।</w:t>
      </w: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3C6998" w:rsidRDefault="003C6998" w:rsidP="003C6998">
      <w:pPr>
        <w:bidi w:val="0"/>
        <w:spacing w:after="0" w:line="240" w:lineRule="auto"/>
        <w:ind w:firstLine="113"/>
        <w:jc w:val="center"/>
        <w:rPr>
          <w:rFonts w:ascii="Kalpurush" w:hAnsi="Kalpurush" w:cs="Kalpurush"/>
          <w:color w:val="006666"/>
          <w:sz w:val="40"/>
          <w:szCs w:val="40"/>
          <w:lang w:bidi="bn-BD"/>
        </w:rPr>
      </w:pPr>
    </w:p>
    <w:p w:rsidR="00AA31EB" w:rsidRPr="00AA31EB" w:rsidRDefault="00AA31EB" w:rsidP="00AA31EB">
      <w:pPr>
        <w:bidi w:val="0"/>
        <w:spacing w:after="0" w:line="240" w:lineRule="auto"/>
        <w:ind w:firstLine="113"/>
        <w:jc w:val="center"/>
        <w:rPr>
          <w:rFonts w:ascii="Kalpurush" w:hAnsi="Kalpurush" w:cs="Kalpurush"/>
          <w:color w:val="006666"/>
          <w:sz w:val="38"/>
          <w:szCs w:val="38"/>
          <w:lang w:bidi="bn-BD"/>
        </w:rPr>
      </w:pPr>
    </w:p>
    <w:p w:rsidR="00E16E04" w:rsidRDefault="00B03660" w:rsidP="00AA31EB">
      <w:pPr>
        <w:keepNext/>
        <w:bidi w:val="0"/>
        <w:spacing w:after="0" w:line="240" w:lineRule="auto"/>
        <w:ind w:firstLine="115"/>
        <w:jc w:val="center"/>
        <w:rPr>
          <w:rFonts w:ascii="Kalpurush" w:hAnsi="Kalpurush" w:cs="Kalpurush"/>
          <w:color w:val="006666"/>
          <w:sz w:val="40"/>
          <w:szCs w:val="40"/>
          <w:lang w:bidi="bn-BD"/>
        </w:rPr>
      </w:pPr>
      <w:r w:rsidRPr="00B03660">
        <w:rPr>
          <w:rFonts w:ascii="Gotham Narrow Book" w:hAnsi="Gotham Narrow Book"/>
          <w:noProof/>
          <w:color w:val="006666"/>
          <w:sz w:val="40"/>
          <w:szCs w:val="40"/>
        </w:rPr>
        <w:lastRenderedPageBreak/>
        <w:drawing>
          <wp:anchor distT="0" distB="0" distL="114300" distR="114300" simplePos="0" relativeHeight="251671552" behindDoc="0" locked="0" layoutInCell="1" allowOverlap="1" wp14:anchorId="5C765C0C" wp14:editId="43B62741">
            <wp:simplePos x="0" y="0"/>
            <wp:positionH relativeFrom="margin">
              <wp:posOffset>1331651</wp:posOffset>
            </wp:positionH>
            <wp:positionV relativeFrom="paragraph">
              <wp:posOffset>249555</wp:posOffset>
            </wp:positionV>
            <wp:extent cx="1341455" cy="311179"/>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41455" cy="311179"/>
                    </a:xfrm>
                    <a:prstGeom prst="rect">
                      <a:avLst/>
                    </a:prstGeom>
                  </pic:spPr>
                </pic:pic>
              </a:graphicData>
            </a:graphic>
            <wp14:sizeRelH relativeFrom="margin">
              <wp14:pctWidth>0</wp14:pctWidth>
            </wp14:sizeRelH>
            <wp14:sizeRelV relativeFrom="margin">
              <wp14:pctHeight>0</wp14:pctHeight>
            </wp14:sizeRelV>
          </wp:anchor>
        </w:drawing>
      </w:r>
      <w:r w:rsidR="00343436">
        <w:rPr>
          <w:rFonts w:ascii="Kalpurush" w:hAnsi="Kalpurush" w:cs="Kalpurush" w:hint="cs"/>
          <w:color w:val="006666"/>
          <w:sz w:val="40"/>
          <w:szCs w:val="40"/>
          <w:cs/>
          <w:lang w:bidi="bn-BD"/>
        </w:rPr>
        <w:t>ভূমিকা</w:t>
      </w:r>
    </w:p>
    <w:p w:rsidR="003C6998" w:rsidRPr="003C6998" w:rsidRDefault="003C6998" w:rsidP="003C6998">
      <w:pPr>
        <w:bidi w:val="0"/>
        <w:spacing w:after="0" w:line="240" w:lineRule="auto"/>
        <w:ind w:firstLine="113"/>
        <w:jc w:val="center"/>
        <w:rPr>
          <w:rFonts w:asciiTheme="majorBidi" w:hAnsiTheme="majorBidi" w:cstheme="majorBidi"/>
          <w:b/>
          <w:bCs/>
          <w:lang w:bidi="bn-BD"/>
        </w:rPr>
      </w:pPr>
    </w:p>
    <w:p w:rsidR="00E16E04" w:rsidRPr="00E16E04" w:rsidRDefault="00E16E04" w:rsidP="003F29D4">
      <w:pPr>
        <w:pStyle w:val="BodyTextIndent2"/>
        <w:spacing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সমস্ত প্রশংসা আল্লাহর জন্য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আমরা তাঁরই প্রশংসা করি এবং তাঁরই নিকট সাহায্য চাই। তাঁরই নিকট ক্ষমা প্রার্থনা করি এবং তাঁরই নিকট তাওবা করি। সমস্ত বিপর্যয় ও কুকীর্তি হতে রক্ষার জন্য আমরা তাঁরই সাহায্য প</w:t>
      </w:r>
      <w:r w:rsidR="003F29D4">
        <w:rPr>
          <w:rFonts w:ascii="Kalpurush" w:eastAsia="Nikosh" w:hAnsi="Kalpurush" w:cs="Kalpurush"/>
          <w:sz w:val="24"/>
          <w:szCs w:val="24"/>
          <w:cs/>
          <w:lang w:bidi="bn-BD"/>
        </w:rPr>
        <w:t>্রার্থনা করি। আল্লাহ যাকে হিদায়</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 দান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কোনো পথভ্রষ্টকারী নেই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আর যাকে তিনি পথভ্রষ্ট করেন তার কোনো পথ প্রদর্শনকারী </w:t>
      </w:r>
      <w:r w:rsidRPr="003E59E9">
        <w:rPr>
          <w:rFonts w:ascii="Kalpurush" w:eastAsia="Nikosh" w:hAnsi="Kalpurush" w:cs="Kalpurush"/>
          <w:sz w:val="24"/>
          <w:szCs w:val="24"/>
          <w:cs/>
          <w:lang w:bidi="bn-BD"/>
        </w:rPr>
        <w:t>নেই</w:t>
      </w:r>
      <w:r w:rsidRPr="00B1790A">
        <w:rPr>
          <w:rFonts w:ascii="SolaimanLipi" w:eastAsia="Nikosh" w:hAnsi="SolaimanLipi" w:cs="SolaimanLipi"/>
          <w:sz w:val="24"/>
          <w:szCs w:val="24"/>
          <w:cs/>
          <w:lang w:bidi="hi-IN"/>
        </w:rPr>
        <w:t xml:space="preserve">। </w:t>
      </w:r>
      <w:r w:rsidRPr="003E59E9">
        <w:rPr>
          <w:rFonts w:ascii="Kalpurush" w:eastAsia="Nikosh" w:hAnsi="Kalpurush" w:cs="Kalpurush"/>
          <w:sz w:val="24"/>
          <w:szCs w:val="24"/>
          <w:cs/>
          <w:lang w:bidi="bn-IN"/>
        </w:rPr>
        <w:t>অতঃপর</w:t>
      </w:r>
      <w:r w:rsidRPr="003E59E9">
        <w:rPr>
          <w:rFonts w:ascii="Kalpurush" w:eastAsia="Nikosh" w:hAnsi="Kalpurush" w:cs="Kalpurush"/>
          <w:sz w:val="24"/>
          <w:szCs w:val="24"/>
          <w:lang w:bidi="bn-BD"/>
        </w:rPr>
        <w:t xml:space="preserve"> </w:t>
      </w:r>
      <w:r w:rsidRPr="003E59E9">
        <w:rPr>
          <w:rFonts w:ascii="Kalpurush" w:eastAsia="Nikosh" w:hAnsi="Kalpurush" w:cs="Kalpurush"/>
          <w:sz w:val="24"/>
          <w:szCs w:val="24"/>
          <w:cs/>
          <w:lang w:bidi="bn-BD"/>
        </w:rPr>
        <w:t xml:space="preserve">আমি </w:t>
      </w:r>
      <w:r w:rsidRPr="00E16E04">
        <w:rPr>
          <w:rFonts w:ascii="Kalpurush" w:eastAsia="Nikosh" w:hAnsi="Kalpurush" w:cs="Kalpurush"/>
          <w:sz w:val="24"/>
          <w:szCs w:val="24"/>
          <w:cs/>
          <w:lang w:bidi="bn-BD"/>
        </w:rPr>
        <w:t>সাক্ষ্য দিচ্ছি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ব্যতীত সত্যিকার কোনো মা</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বুদ নেই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এক এবং অদ্বিতীয়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কোনো শরীক নেই। আরো সাক্ষ্য প্রদান করছি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মুহাম্মাদ সাল্লাল্লাহু আলাইহি ওয়াসাল্লাম আল্লাহর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 ও তাঁর রাসূল। আল্লাহর পক্ষ থেকে সালাত ও সালাম বর্ষিত হোক তাঁর প্রিয় রাসূল মুহাম্মাদ সাল্লাল্লাহু আলাইহি ওয়াসাল্লাম-এর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বংশধর ও সাহাবায়ে কেরাম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এবং যারা তাঁদের প্রদর্শিত পথের সঠিক অনুসারী হবে তাদের </w:t>
      </w:r>
      <w:r w:rsidR="003F29D4">
        <w:rPr>
          <w:rFonts w:ascii="Kalpurush" w:eastAsia="Nikosh" w:hAnsi="Kalpurush" w:cs="Kalpurush"/>
          <w:sz w:val="24"/>
          <w:szCs w:val="24"/>
          <w:cs/>
          <w:lang w:bidi="bn-BD"/>
        </w:rPr>
        <w:t>ওপর</w:t>
      </w:r>
      <w:r w:rsidR="003E59E9" w:rsidRPr="00B1790A">
        <w:rPr>
          <w:rFonts w:ascii="SolaimanLipi" w:eastAsia="Nikosh" w:hAnsi="SolaimanLipi" w:cs="SolaimanLipi"/>
          <w:sz w:val="24"/>
          <w:szCs w:val="24"/>
          <w:cs/>
          <w:lang w:bidi="hi-IN"/>
        </w:rPr>
        <w:t>।</w:t>
      </w:r>
      <w:r w:rsidRPr="00B1790A">
        <w:rPr>
          <w:rFonts w:ascii="SolaimanLipi" w:eastAsia="Nikosh" w:hAnsi="SolaimanLipi" w:cs="SolaimanLipi"/>
          <w:sz w:val="24"/>
          <w:szCs w:val="24"/>
          <w:cs/>
          <w:lang w:bidi="hi-IN"/>
        </w:rPr>
        <w:t xml:space="preserve"> </w:t>
      </w:r>
    </w:p>
    <w:p w:rsidR="00E16E04" w:rsidRPr="00E16E04" w:rsidRDefault="00E16E04" w:rsidP="003C769D">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জেনে রাখুন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ইল</w:t>
      </w:r>
      <w:r w:rsidRPr="00E16E04">
        <w:rPr>
          <w:rFonts w:ascii="Kalpurush" w:eastAsia="Nikosh" w:hAnsi="Kalpurush" w:cs="Kalpurush" w:hint="cs"/>
          <w:sz w:val="24"/>
          <w:szCs w:val="24"/>
          <w:cs/>
          <w:lang w:bidi="bn-BD"/>
        </w:rPr>
        <w:t>মে</w:t>
      </w:r>
      <w:r w:rsidRPr="00E16E04">
        <w:rPr>
          <w:rFonts w:ascii="Kalpurush" w:eastAsia="Nikosh" w:hAnsi="Kalpurush" w:cs="Kalpurush"/>
          <w:sz w:val="24"/>
          <w:szCs w:val="24"/>
          <w:cs/>
          <w:lang w:bidi="bn-BD"/>
        </w:rPr>
        <w:t xml:space="preserve"> তাওহীদ</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তথা আল্লাহর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একত্ব</w:t>
      </w:r>
      <w:r w:rsidRPr="00E16E04">
        <w:rPr>
          <w:rFonts w:ascii="Kalpurush" w:eastAsia="Nikosh" w:hAnsi="Kalpurush" w:cs="Kalpurush" w:hint="cs"/>
          <w:sz w:val="24"/>
          <w:szCs w:val="24"/>
          <w:cs/>
          <w:lang w:bidi="bn-BD"/>
        </w:rPr>
        <w:t xml:space="preserve"> সংক্রান্ত</w:t>
      </w:r>
      <w:r w:rsidRPr="00E16E04">
        <w:rPr>
          <w:rFonts w:ascii="Kalpurush" w:eastAsia="Nikosh" w:hAnsi="Kalpurush" w:cs="Kalpurush"/>
          <w:sz w:val="24"/>
          <w:szCs w:val="24"/>
          <w:cs/>
          <w:lang w:bidi="bn-BD"/>
        </w:rPr>
        <w:t xml:space="preserve"> জ্ঞান সর্বাপেক্ষা মহৎ ও পবিত্র।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ইলমে তাওহীদ হল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আলার নাম ও গুণাবলী সম্পর্কিত জ্ঞান অর্জন করা এবং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তাঁর অধিকারসমূহ সম্পর্কে অবহিত হওয়া। আর এটাই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সন্তুষ্টি</w:t>
      </w:r>
      <w:r w:rsidR="003C769D">
        <w:rPr>
          <w:rFonts w:ascii="Kalpurush" w:eastAsia="Nikosh" w:hAnsi="Kalpurush" w:cs="Kalpurush"/>
          <w:sz w:val="24"/>
          <w:szCs w:val="24"/>
          <w:cs/>
          <w:lang w:bidi="bn-BD"/>
        </w:rPr>
        <w:t xml:space="preserve"> লাভের একমাত্র পথ এবং ইসলামী শর</w:t>
      </w:r>
      <w:r w:rsidR="003C769D">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তের মূল ভিত্তি। এজন্যই নবী-রাসূলগণের দাওয়াত ও আহ</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বান ছিল এরই প্রতি কেন্দ্রীভূত। </w:t>
      </w:r>
    </w:p>
    <w:p w:rsidR="00E16E04" w:rsidRPr="00E16E04" w:rsidRDefault="00E16E04" w:rsidP="00E16E0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E16E04" w:rsidRDefault="00E16E04" w:rsidP="003F29D4">
      <w:pPr>
        <w:pStyle w:val="BodyTextIndent2"/>
        <w:bidi/>
        <w:spacing w:line="240" w:lineRule="auto"/>
        <w:ind w:firstLine="0"/>
        <w:jc w:val="both"/>
        <w:rPr>
          <w:rFonts w:ascii="Times New Roman" w:hAnsi="Times New Roman" w:cs="Times New Roman"/>
          <w:sz w:val="24"/>
          <w:szCs w:val="24"/>
        </w:rPr>
      </w:pPr>
      <w:r w:rsidRPr="00E16E04">
        <w:rPr>
          <w:rFonts w:ascii="KFGQPC Uthman Taha Naskh" w:cs="KFGQPC Uthman Taha Naskh" w:hint="cs"/>
          <w:color w:val="008000"/>
          <w:sz w:val="24"/>
          <w:szCs w:val="24"/>
          <w:rtl/>
        </w:rPr>
        <w:t>﴿</w:t>
      </w:r>
      <w:r w:rsidRPr="00E16E04">
        <w:rPr>
          <w:rFonts w:ascii="KFGQPC Uthmanic Script HAFS" w:cs="KFGQPC Uthmanic Script HAFS" w:hint="eastAsia"/>
          <w:color w:val="008000"/>
          <w:sz w:val="24"/>
          <w:szCs w:val="24"/>
          <w:rtl/>
        </w:rPr>
        <w:t>وَمَا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أَر</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سَل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نَا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قَب</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لِكَ</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رَّسُولٍ</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نُوحِي</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إِلَي</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أَنَّهُ</w:t>
      </w:r>
      <w:r w:rsidRPr="00E16E04">
        <w:rPr>
          <w:rFonts w:ascii="KFGQPC Uthmanic Script HAFS" w:cs="KFGQPC Uthmanic Script HAFS" w:hint="cs"/>
          <w:color w:val="008000"/>
          <w:sz w:val="24"/>
          <w:szCs w:val="24"/>
          <w:rtl/>
        </w:rPr>
        <w:t>ۥ</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أَنَا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فَ</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ع</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بُدُونِ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٢٥</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الانبياء</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٢٥</w:t>
      </w:r>
      <w:r w:rsidRPr="00E16E04">
        <w:rPr>
          <w:rFonts w:ascii="KFGQPC Uthman Taha Naskh" w:cs="KFGQPC Uthman Taha Naskh"/>
          <w:color w:val="008000"/>
          <w:sz w:val="24"/>
          <w:szCs w:val="24"/>
          <w:rtl/>
        </w:rPr>
        <w:t xml:space="preserve">] </w:t>
      </w:r>
    </w:p>
    <w:p w:rsidR="00E16E04" w:rsidRPr="003E59E9" w:rsidRDefault="00E16E04" w:rsidP="00E16E04">
      <w:pPr>
        <w:pStyle w:val="BodyTextIndent2"/>
        <w:spacing w:line="240" w:lineRule="auto"/>
        <w:ind w:firstLine="0"/>
        <w:jc w:val="both"/>
        <w:rPr>
          <w:rFonts w:ascii="Kalpurush" w:hAnsi="Kalpurush" w:cs="Kalpurush"/>
          <w:sz w:val="24"/>
          <w:szCs w:val="24"/>
        </w:rPr>
      </w:pPr>
      <w:r w:rsidRPr="00E16E04">
        <w:rPr>
          <w:rFonts w:ascii="Kalpurush" w:eastAsia="Nikosh" w:hAnsi="Kalpurush" w:cs="Kalpurush"/>
          <w:sz w:val="24"/>
          <w:szCs w:val="24"/>
          <w:lang w:bidi="bn-BD"/>
        </w:rPr>
        <w:lastRenderedPageBreak/>
        <w:t>‘‘</w:t>
      </w:r>
      <w:r w:rsidRPr="00E16E04">
        <w:rPr>
          <w:rFonts w:ascii="Kalpurush" w:eastAsia="Nikosh" w:hAnsi="Kalpurush" w:cs="Kalpurush"/>
          <w:sz w:val="24"/>
          <w:szCs w:val="24"/>
          <w:cs/>
          <w:lang w:bidi="bn-BD"/>
        </w:rPr>
        <w:t>আপনার পূর্বে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যে রাসূল</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 xml:space="preserve"> প্রেরণ করেছি তার প্রতি এ প্রত্যাদেশ পাঠিয়েছি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ব্যতীত সত্যিকার কোনো মা</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বুদ বা উপাস্য নেই। সুতরাং তোমরা একমাত্র আমারই </w:t>
      </w:r>
      <w:r w:rsidRPr="003E59E9">
        <w:rPr>
          <w:rFonts w:ascii="Kalpurush" w:eastAsia="Nikosh" w:hAnsi="Kalpurush" w:cs="Kalpurush"/>
          <w:sz w:val="24"/>
          <w:szCs w:val="24"/>
          <w:cs/>
          <w:lang w:bidi="bn-BD"/>
        </w:rPr>
        <w:t>ইবাদাত কর</w:t>
      </w:r>
      <w:r w:rsidR="00A21245" w:rsidRPr="00B1790A">
        <w:rPr>
          <w:rFonts w:ascii="SolaimanLipi" w:eastAsia="Nikosh" w:hAnsi="SolaimanLipi" w:cs="SolaimanLipi"/>
          <w:sz w:val="24"/>
          <w:szCs w:val="24"/>
          <w:cs/>
          <w:lang w:bidi="hi-IN"/>
        </w:rPr>
        <w:t>।</w:t>
      </w:r>
      <w:r w:rsidR="00A21245">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3E59E9">
        <w:rPr>
          <w:rFonts w:ascii="Kalpurush" w:eastAsia="Nikosh" w:hAnsi="Kalpurush" w:cs="Kalpurush"/>
          <w:sz w:val="24"/>
          <w:szCs w:val="24"/>
          <w:cs/>
          <w:lang w:bidi="bn-BD"/>
        </w:rPr>
        <w:t>[সূরা আল-আম্বিয়া</w:t>
      </w:r>
      <w:r w:rsidRPr="003E59E9">
        <w:rPr>
          <w:rFonts w:ascii="Kalpurush" w:eastAsia="Nikosh" w:hAnsi="Kalpurush" w:cs="Kalpurush"/>
          <w:sz w:val="24"/>
          <w:szCs w:val="24"/>
          <w:lang w:bidi="bn-BD"/>
        </w:rPr>
        <w:t xml:space="preserve">, </w:t>
      </w:r>
      <w:r w:rsidR="003F29D4" w:rsidRPr="003E59E9">
        <w:rPr>
          <w:rFonts w:ascii="Kalpurush" w:eastAsia="Nikosh" w:hAnsi="Kalpurush" w:cs="Kalpurush"/>
          <w:sz w:val="24"/>
          <w:szCs w:val="24"/>
          <w:cs/>
          <w:lang w:bidi="bn-BD"/>
        </w:rPr>
        <w:t xml:space="preserve">আয়াত: </w:t>
      </w:r>
      <w:r w:rsidRPr="003E59E9">
        <w:rPr>
          <w:rFonts w:ascii="Kalpurush" w:eastAsia="Nikosh" w:hAnsi="Kalpurush" w:cs="Kalpurush"/>
          <w:sz w:val="24"/>
          <w:szCs w:val="24"/>
          <w:cs/>
          <w:lang w:bidi="bn-BD"/>
        </w:rPr>
        <w:t>২৫]</w:t>
      </w:r>
    </w:p>
    <w:p w:rsidR="00E16E04" w:rsidRPr="00E16E04" w:rsidRDefault="00E16E04" w:rsidP="003F29D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এটা সেই তাওহীদ যার </w:t>
      </w:r>
      <w:r w:rsidRPr="00E16E04">
        <w:rPr>
          <w:rFonts w:ascii="Kalpurush" w:eastAsia="Nikosh" w:hAnsi="Kalpurush" w:cs="Kalpurush" w:hint="cs"/>
          <w:sz w:val="24"/>
          <w:szCs w:val="24"/>
          <w:cs/>
          <w:lang w:bidi="bn-BD"/>
        </w:rPr>
        <w:t>সা</w:t>
      </w:r>
      <w:r w:rsidRPr="00E16E04">
        <w:rPr>
          <w:rFonts w:ascii="Kalpurush" w:eastAsia="Nikosh" w:hAnsi="Kalpurush" w:cs="Kalpurush"/>
          <w:sz w:val="24"/>
          <w:szCs w:val="24"/>
          <w:cs/>
          <w:lang w:bidi="bn-BD"/>
        </w:rPr>
        <w:t>ক্ষ্য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স্বয়ং নিজের জন্য দিয়েছেন এবং সাক্ষ্য দিয়েছেন তাঁর </w:t>
      </w:r>
      <w:r w:rsidR="003F29D4">
        <w:rPr>
          <w:rFonts w:ascii="Kalpurush" w:eastAsia="Nikosh" w:hAnsi="Kalpurush" w:cs="Kalpurush"/>
          <w:sz w:val="24"/>
          <w:szCs w:val="24"/>
          <w:cs/>
          <w:lang w:bidi="bn-BD"/>
        </w:rPr>
        <w:t>ফ</w:t>
      </w:r>
      <w:r w:rsidR="003F29D4">
        <w:rPr>
          <w:rFonts w:ascii="Kalpurush" w:eastAsia="Nikosh" w:hAnsi="Kalpurush" w:cs="Kalpurush" w:hint="cs"/>
          <w:sz w:val="24"/>
          <w:szCs w:val="24"/>
          <w:cs/>
          <w:lang w:bidi="bn-BD"/>
        </w:rPr>
        <w:t>ি</w:t>
      </w:r>
      <w:r w:rsidR="003F29D4">
        <w:rPr>
          <w:rFonts w:ascii="Kalpurush" w:eastAsia="Nikosh" w:hAnsi="Kalpurush" w:cs="Kalpurush"/>
          <w:sz w:val="24"/>
          <w:szCs w:val="24"/>
          <w:cs/>
          <w:lang w:bidi="bn-BD"/>
        </w:rPr>
        <w:t>র</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শতাগণ ও বিদ্বান ব্যক্তিগণ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আর এটাই আসমানী কিতাবসমূহের মধ্যে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সম্পর্কিত সর্ববৃহৎ সাক্ষ্য।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E16E04" w:rsidP="00E16E04">
      <w:pPr>
        <w:pStyle w:val="BodyTextIndent2"/>
        <w:bidi/>
        <w:spacing w:line="240" w:lineRule="auto"/>
        <w:ind w:firstLine="0"/>
        <w:jc w:val="both"/>
        <w:rPr>
          <w:rFonts w:ascii="Times New Roman" w:hAnsi="Times New Roman" w:cs="Kalpurush"/>
          <w:sz w:val="24"/>
          <w:szCs w:val="24"/>
          <w:cs/>
          <w:lang w:bidi="bn-BD"/>
        </w:rPr>
      </w:pPr>
      <w:r w:rsidRPr="00E16E04">
        <w:rPr>
          <w:rFonts w:ascii="KFGQPC Uthman Taha Naskh" w:cs="KFGQPC Uthman Taha Naskh" w:hint="cs"/>
          <w:color w:val="008000"/>
          <w:sz w:val="24"/>
          <w:szCs w:val="24"/>
          <w:rtl/>
        </w:rPr>
        <w:t>﴿</w:t>
      </w:r>
      <w:r w:rsidRPr="00E16E04">
        <w:rPr>
          <w:rFonts w:ascii="KFGQPC Uthmanic Script HAFS" w:cs="KFGQPC Uthmanic Script HAFS" w:hint="eastAsia"/>
          <w:color w:val="008000"/>
          <w:sz w:val="24"/>
          <w:szCs w:val="24"/>
          <w:rtl/>
        </w:rPr>
        <w:t>شَهِدَ</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أَنَّهُ</w:t>
      </w:r>
      <w:r w:rsidRPr="00E16E04">
        <w:rPr>
          <w:rFonts w:ascii="KFGQPC Uthmanic Script HAFS" w:cs="KFGQPC Uthmanic Script HAFS" w:hint="cs"/>
          <w:color w:val="008000"/>
          <w:sz w:val="24"/>
          <w:szCs w:val="24"/>
          <w:rtl/>
        </w:rPr>
        <w:t>ۥ</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هُوَ</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ئِكَةُ</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وَأُوْلُواْ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عِل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قَا</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ئِمَ</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بِ</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قِس</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طِ</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هُوَ</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عَزِيزُ</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حَكِيمُ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١٨</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عمران</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١٨</w:t>
      </w:r>
      <w:r w:rsidRPr="00E16E04">
        <w:rPr>
          <w:rFonts w:ascii="KFGQPC Uthman Taha Naskh" w:cs="KFGQPC Uthman Taha Naskh"/>
          <w:color w:val="008000"/>
          <w:sz w:val="24"/>
          <w:szCs w:val="24"/>
          <w:rtl/>
        </w:rPr>
        <w:t xml:space="preserve">] </w:t>
      </w:r>
    </w:p>
    <w:p w:rsidR="00E16E04" w:rsidRPr="00E16E04" w:rsidRDefault="00E16E04" w:rsidP="003F29D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আল্লাহ সাক্ষ্য দিয়েছেন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ছাড়া আর কোনো সত্য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বুদ নেই এবং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গণ ও ন্যায়নিষ্ঠ জ্ঞানীগন ও সাক্ষ্য দিয়েছেন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ছাড়া আর কোনো সত্যিকার ইলাহ (উপাস্য) নেই। তিনি পরাক্রমশালী প্রজ্ঞাময়।</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আলে</w:t>
      </w:r>
      <w:r w:rsidR="003F29D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ইমরান</w:t>
      </w:r>
      <w:r w:rsidRPr="00E16E04">
        <w:rPr>
          <w:rFonts w:ascii="Kalpurush" w:eastAsia="Nikosh" w:hAnsi="Kalpurush" w:cs="Kalpurush"/>
          <w:sz w:val="24"/>
          <w:szCs w:val="24"/>
          <w:lang w:bidi="bn-BD"/>
        </w:rPr>
        <w:t xml:space="preserve">, </w:t>
      </w:r>
      <w:r w:rsidR="003F29D4">
        <w:rPr>
          <w:rFonts w:ascii="Kalpurush" w:eastAsia="Nikosh" w:hAnsi="Kalpurush" w:cs="Kalpurush"/>
          <w:sz w:val="24"/>
          <w:szCs w:val="24"/>
          <w:cs/>
          <w:lang w:bidi="bn-BD"/>
        </w:rPr>
        <w:t>আয়াত</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১৮</w:t>
      </w:r>
      <w:r w:rsidRPr="00E16E04">
        <w:rPr>
          <w:rFonts w:ascii="Kalpurush" w:eastAsia="Nikosh" w:hAnsi="Kalpurush" w:cs="Kalpurush" w:hint="cs"/>
          <w:sz w:val="24"/>
          <w:szCs w:val="24"/>
          <w:cs/>
          <w:lang w:bidi="bn-BD"/>
        </w:rPr>
        <w:t>]</w:t>
      </w:r>
    </w:p>
    <w:p w:rsidR="00E16E04" w:rsidRPr="00E16E04" w:rsidRDefault="00E16E04" w:rsidP="003F29D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তাওহীদের তাৎপর্য ও মর্যাদা যেহেতু অপরিসীম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তাই প্রত্যেক মুসল</w:t>
      </w:r>
      <w:r w:rsidRPr="00E16E04">
        <w:rPr>
          <w:rFonts w:ascii="Kalpurush" w:eastAsia="Nikosh" w:hAnsi="Kalpurush" w:cs="Kalpurush" w:hint="cs"/>
          <w:sz w:val="24"/>
          <w:szCs w:val="24"/>
          <w:cs/>
          <w:lang w:bidi="bn-BD"/>
        </w:rPr>
        <w:t xml:space="preserve">িমের </w:t>
      </w:r>
      <w:r w:rsidRPr="00E16E04">
        <w:rPr>
          <w:rFonts w:ascii="Kalpurush" w:eastAsia="Nikosh" w:hAnsi="Kalpurush" w:cs="Kalpurush"/>
          <w:sz w:val="24"/>
          <w:szCs w:val="24"/>
          <w:cs/>
          <w:lang w:bidi="bn-BD"/>
        </w:rPr>
        <w:t>অপরিহার্য দায়িত্ব হলো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আল্লাহর তাওহীদ বা আল্লাহর একত্ব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w:t>
      </w:r>
      <w:r w:rsidRPr="00E16E04">
        <w:rPr>
          <w:rFonts w:ascii="Kalpurush" w:eastAsia="Nikosh" w:hAnsi="Kalpurush" w:cs="Kalpurush"/>
          <w:spacing w:val="-8"/>
          <w:sz w:val="24"/>
          <w:szCs w:val="24"/>
          <w:cs/>
          <w:lang w:bidi="bn-BD"/>
        </w:rPr>
        <w:t>জ্ঞান শিক্ষা করা</w:t>
      </w:r>
      <w:r w:rsidRPr="00E16E04">
        <w:rPr>
          <w:rFonts w:ascii="Kalpurush" w:eastAsia="Nikosh" w:hAnsi="Kalpurush" w:cs="Kalpurush"/>
          <w:spacing w:val="-8"/>
          <w:sz w:val="24"/>
          <w:szCs w:val="24"/>
          <w:lang w:bidi="bn-BD"/>
        </w:rPr>
        <w:t xml:space="preserve">, </w:t>
      </w:r>
      <w:r w:rsidRPr="00E16E04">
        <w:rPr>
          <w:rFonts w:ascii="Kalpurush" w:eastAsia="Nikosh" w:hAnsi="Kalpurush" w:cs="Kalpurush"/>
          <w:spacing w:val="-8"/>
          <w:sz w:val="24"/>
          <w:szCs w:val="24"/>
          <w:cs/>
          <w:lang w:bidi="bn-BD"/>
        </w:rPr>
        <w:t>অন্যকে তা শিক্ষা প্রদান করা এবং তাওহীদ নিয়ে গবেষণা ও চিন্তা-ভাবনা</w:t>
      </w:r>
      <w:r w:rsidRPr="00E16E04">
        <w:rPr>
          <w:rFonts w:ascii="Kalpurush" w:eastAsia="Nikosh" w:hAnsi="Kalpurush" w:cs="Kalpurush"/>
          <w:sz w:val="24"/>
          <w:szCs w:val="24"/>
          <w:cs/>
          <w:lang w:bidi="bn-BD"/>
        </w:rPr>
        <w:t xml:space="preserve"> করা। যাতে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 প্রশান্ত মন নিয়ে স্বীয় দীনকে এমন দৃঢ় ভিত্তির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স্থাপন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সফলতা ও পরিণাম নিয়ে সে সুখী হতে পারে।</w:t>
      </w:r>
    </w:p>
    <w:p w:rsidR="00E16E04" w:rsidRPr="00E16E04" w:rsidRDefault="00E16E04" w:rsidP="00E16E04">
      <w:pPr>
        <w:pStyle w:val="BodyTextIndent2"/>
        <w:spacing w:line="240" w:lineRule="auto"/>
        <w:ind w:firstLine="0"/>
        <w:jc w:val="both"/>
        <w:rPr>
          <w:rFonts w:ascii="Times New Roman" w:hAnsi="Times New Roman" w:cs="Times New Roman"/>
          <w:sz w:val="24"/>
          <w:szCs w:val="24"/>
        </w:rPr>
      </w:pPr>
    </w:p>
    <w:p w:rsidR="00E16E04" w:rsidRPr="00A21245" w:rsidRDefault="00E16E04" w:rsidP="00A21245">
      <w:pPr>
        <w:pStyle w:val="BodyTextIndent2"/>
        <w:spacing w:line="240" w:lineRule="auto"/>
        <w:ind w:firstLine="0"/>
        <w:rPr>
          <w:rFonts w:ascii="Times New Roman" w:hAnsi="Times New Roman" w:cs="Times New Roman"/>
          <w:b/>
          <w:bCs/>
          <w:sz w:val="24"/>
          <w:szCs w:val="24"/>
          <w:u w:val="single"/>
        </w:rPr>
      </w:pPr>
      <w:r w:rsidRPr="00A21245">
        <w:rPr>
          <w:rFonts w:ascii="Kalpurush" w:eastAsia="Nikosh" w:hAnsi="Kalpurush" w:cs="Kalpurush"/>
          <w:b/>
          <w:bCs/>
          <w:sz w:val="24"/>
          <w:szCs w:val="24"/>
          <w:u w:val="single"/>
          <w:cs/>
          <w:lang w:bidi="bn-BD"/>
        </w:rPr>
        <w:br w:type="page"/>
      </w:r>
      <w:r w:rsidRPr="00A21245">
        <w:rPr>
          <w:rFonts w:ascii="Kalpurush" w:eastAsia="Nikosh" w:hAnsi="Kalpurush" w:cs="Kalpurush" w:hint="cs"/>
          <w:b/>
          <w:bCs/>
          <w:sz w:val="24"/>
          <w:szCs w:val="24"/>
          <w:u w:val="single"/>
          <w:cs/>
          <w:lang w:bidi="bn-BD"/>
        </w:rPr>
        <w:lastRenderedPageBreak/>
        <w:t xml:space="preserve">দীন </w:t>
      </w:r>
      <w:r w:rsidRPr="00A21245">
        <w:rPr>
          <w:rFonts w:ascii="Kalpurush" w:eastAsia="Nikosh" w:hAnsi="Kalpurush" w:cs="Kalpurush"/>
          <w:b/>
          <w:bCs/>
          <w:sz w:val="24"/>
          <w:szCs w:val="24"/>
          <w:u w:val="single"/>
          <w:cs/>
          <w:lang w:bidi="bn-BD"/>
        </w:rPr>
        <w:t>ইসলাম</w:t>
      </w:r>
      <w:r w:rsidR="00A21245" w:rsidRPr="00A21245">
        <w:rPr>
          <w:rFonts w:ascii="Kalpurush" w:eastAsia="Nikosh" w:hAnsi="Kalpurush" w:cs="Kalpurush" w:hint="cs"/>
          <w:b/>
          <w:bCs/>
          <w:sz w:val="24"/>
          <w:szCs w:val="24"/>
          <w:u w:val="single"/>
          <w:cs/>
          <w:lang w:bidi="bn-BD"/>
        </w:rPr>
        <w:t>:</w:t>
      </w:r>
    </w:p>
    <w:p w:rsidR="00E16E04" w:rsidRPr="00E16E04" w:rsidRDefault="00E16E04" w:rsidP="003F29D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ইসলাম সেই মহান </w:t>
      </w:r>
      <w:r w:rsidRPr="00E16E04">
        <w:rPr>
          <w:rFonts w:ascii="Kalpurush" w:eastAsia="Nikosh" w:hAnsi="Kalpurush" w:cs="Kalpurush" w:hint="cs"/>
          <w:sz w:val="24"/>
          <w:szCs w:val="24"/>
          <w:cs/>
          <w:lang w:bidi="bn-BD"/>
        </w:rPr>
        <w:t>দীন</w:t>
      </w:r>
      <w:r w:rsidRPr="00E16E04">
        <w:rPr>
          <w:rFonts w:ascii="Kalpurush" w:eastAsia="Nikosh" w:hAnsi="Kalpurush" w:cs="Kalpurush"/>
          <w:sz w:val="24"/>
          <w:szCs w:val="24"/>
          <w:cs/>
          <w:lang w:bidi="bn-BD"/>
        </w:rPr>
        <w:t xml:space="preserve"> বা সত্য ও সঠিক জীবন বিধান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সহকারে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মুহাম্ম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 সাল্লাল্লাহু আলাইহি ওয়াসাল্লাম</w:t>
      </w:r>
      <w:r w:rsidR="003F29D4">
        <w:rPr>
          <w:rFonts w:ascii="Kalpurush" w:eastAsia="Nikosh" w:hAnsi="Kalpurush" w:cs="Kalpurush"/>
          <w:sz w:val="24"/>
          <w:szCs w:val="24"/>
          <w:cs/>
          <w:lang w:bidi="bn-BD"/>
        </w:rPr>
        <w:t>কে রাহমাত</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ল লিল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আলামীনরূপে প্রেরণ করেন এবং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দ্বারা সমস্ত ধর্ম রহিত করে দেন</w:t>
      </w:r>
      <w:r w:rsidRPr="00E16E04">
        <w:rPr>
          <w:rFonts w:ascii="Kalpurush" w:eastAsia="Nikosh" w:hAnsi="Kalpurush" w:cs="Kalpurush" w:hint="cs"/>
          <w:sz w:val="24"/>
          <w:szCs w:val="24"/>
          <w:cs/>
          <w:lang w:bidi="bn-BD"/>
        </w:rPr>
        <w:t xml:space="preserve">, তাঁর বান্দাদের জন্য তা পূর্ণ করে দেন </w:t>
      </w:r>
      <w:r w:rsidRPr="00E16E04">
        <w:rPr>
          <w:rFonts w:ascii="Kalpurush" w:eastAsia="Nikosh" w:hAnsi="Kalpurush" w:cs="Kalpurush"/>
          <w:sz w:val="24"/>
          <w:szCs w:val="24"/>
          <w:cs/>
          <w:lang w:bidi="bn-BD"/>
        </w:rPr>
        <w:t xml:space="preserve">এবং এরই মাধ্যমে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দের </w:t>
      </w:r>
      <w:r w:rsidR="003F29D4">
        <w:rPr>
          <w:rFonts w:ascii="Kalpurush" w:eastAsia="Nikosh" w:hAnsi="Kalpurush" w:cs="Kalpurush"/>
          <w:sz w:val="24"/>
          <w:szCs w:val="24"/>
          <w:cs/>
          <w:lang w:bidi="bn-BD"/>
        </w:rPr>
        <w:t>ওপর আল্লাহর ন</w:t>
      </w:r>
      <w:r w:rsidR="003F29D4">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 xml:space="preserve">মতের চুড়ান্ত পরিপূর্ণতার ঘোষণা প্রদান করেন ও বিশ্বমানবতার জন্য ইসলামকে একমাত্র দীন হিসেবে মনোনিত করেন। তিনি কারো থেকে ইসলাম ছাড়া অন্য কোনো </w:t>
      </w:r>
      <w:r w:rsidRPr="00E16E04">
        <w:rPr>
          <w:rFonts w:ascii="Kalpurush" w:eastAsia="Nikosh" w:hAnsi="Kalpurush" w:cs="Kalpurush" w:hint="cs"/>
          <w:sz w:val="24"/>
          <w:szCs w:val="24"/>
          <w:cs/>
          <w:lang w:bidi="bn-BD"/>
        </w:rPr>
        <w:t xml:space="preserve">দীন </w:t>
      </w:r>
      <w:r w:rsidRPr="00E16E04">
        <w:rPr>
          <w:rFonts w:ascii="Kalpurush" w:eastAsia="Nikosh" w:hAnsi="Kalpurush" w:cs="Kalpurush"/>
          <w:sz w:val="24"/>
          <w:szCs w:val="24"/>
          <w:cs/>
          <w:lang w:bidi="bn-BD"/>
        </w:rPr>
        <w:t>কবুল করবেন না।</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E16E04" w:rsidP="00E16E04">
      <w:pPr>
        <w:pStyle w:val="BodyTextIndent2"/>
        <w:bidi/>
        <w:spacing w:line="240" w:lineRule="auto"/>
        <w:ind w:firstLine="0"/>
        <w:jc w:val="both"/>
        <w:rPr>
          <w:rFonts w:ascii="Times New Roman" w:hAnsi="Times New Roman" w:cs="Kalpurush"/>
          <w:sz w:val="24"/>
          <w:szCs w:val="24"/>
          <w:cs/>
          <w:lang w:bidi="bn-BD"/>
        </w:rPr>
      </w:pPr>
      <w:r w:rsidRPr="00E16E04">
        <w:rPr>
          <w:rFonts w:ascii="KFGQPC Uthman Taha Naskh" w:cs="KFGQPC Uthman Taha Naskh" w:hint="cs"/>
          <w:color w:val="008000"/>
          <w:sz w:val="24"/>
          <w:szCs w:val="24"/>
          <w:rtl/>
        </w:rPr>
        <w:t>﴿</w:t>
      </w:r>
      <w:r w:rsidRPr="00E16E04">
        <w:rPr>
          <w:rFonts w:ascii="KFGQPC Uthmanic Script HAFS" w:cs="KFGQPC Uthmanic Script HAFS" w:hint="eastAsia"/>
          <w:color w:val="008000"/>
          <w:sz w:val="24"/>
          <w:szCs w:val="24"/>
          <w:rtl/>
        </w:rPr>
        <w:t>مَّا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كَانَ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مُحَمَّدٌ</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أَبَا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أَحَد</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رِّجَالِكُم</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كِن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رَّسُولَ</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وَخَاتَمَ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لنَّبِيِّ‍</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نَ</w:t>
      </w:r>
      <w:r w:rsidRPr="00E16E04">
        <w:rPr>
          <w:rFonts w:ascii="KFGQPC Uthmanic Script HAFS" w:cs="KFGQPC Uthmanic Script HAFS" w:hint="cs"/>
          <w:color w:val="008000"/>
          <w:sz w:val="24"/>
          <w:szCs w:val="24"/>
          <w:rtl/>
        </w:rPr>
        <w:t>ۗ</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الاحزاب</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٤٠</w:t>
      </w:r>
      <w:r w:rsidRPr="00E16E04">
        <w:rPr>
          <w:rFonts w:ascii="KFGQPC Uthman Taha Naskh" w:cs="KFGQPC Uthman Taha Naskh"/>
          <w:color w:val="008000"/>
          <w:sz w:val="24"/>
          <w:szCs w:val="24"/>
          <w:rtl/>
        </w:rPr>
        <w:t xml:space="preserve">] </w:t>
      </w:r>
    </w:p>
    <w:p w:rsidR="00E16E04" w:rsidRPr="00E16E04" w:rsidRDefault="00E16E04" w:rsidP="003F29D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“মুহাম্মদ তোমাদের মধ্যে কোনো পুরুষের পিতা নন</w:t>
      </w:r>
      <w:r w:rsidRPr="00E16E04">
        <w:rPr>
          <w:rFonts w:ascii="Kalpurush" w:eastAsia="Nikosh" w:hAnsi="Kalpurush" w:cs="Kalpurush"/>
          <w:sz w:val="24"/>
          <w:szCs w:val="24"/>
          <w:lang w:bidi="bn-BD"/>
        </w:rPr>
        <w:t xml:space="preserve">; </w:t>
      </w:r>
      <w:r w:rsidRPr="00E16E04">
        <w:rPr>
          <w:rStyle w:val="FootnoteReference"/>
          <w:rFonts w:ascii="Kalpurush" w:eastAsia="Nikosh" w:hAnsi="Kalpurush" w:cs="Kalpurush"/>
          <w:sz w:val="24"/>
          <w:szCs w:val="24"/>
          <w:lang w:bidi="bn-BD"/>
        </w:rPr>
        <w:t>(</w:t>
      </w:r>
      <w:r w:rsidRPr="00E16E04">
        <w:rPr>
          <w:rStyle w:val="FootnoteReference"/>
          <w:rFonts w:ascii="Kalpurush" w:eastAsia="Nikosh" w:hAnsi="Kalpurush" w:cs="Kalpurush"/>
          <w:sz w:val="24"/>
          <w:szCs w:val="24"/>
          <w:cs/>
          <w:lang w:bidi="bn-BD"/>
        </w:rPr>
        <w:t>১)</w:t>
      </w:r>
      <w:r w:rsidRPr="00E16E04">
        <w:rPr>
          <w:rFonts w:ascii="Kalpurush" w:eastAsia="Nikosh" w:hAnsi="Kalpurush" w:cs="Kalpurush"/>
          <w:sz w:val="24"/>
          <w:szCs w:val="24"/>
          <w:cs/>
          <w:lang w:bidi="bn-BD"/>
        </w:rPr>
        <w:t xml:space="preserve"> বরং তিনি আল্লাহর রাসূল এবং সর্বশেষ নবী</w:t>
      </w:r>
      <w:r w:rsidRPr="00E16E04">
        <w:rPr>
          <w:rFonts w:ascii="Kalpurush" w:eastAsia="Nikosh" w:hAnsi="Kalpurush" w:cs="Kalpurush"/>
          <w:sz w:val="24"/>
          <w:szCs w:val="24"/>
          <w:lang w:bidi="bn-BD"/>
        </w:rPr>
        <w:t>’’</w:t>
      </w:r>
      <w:r w:rsidRPr="00B1790A">
        <w:rPr>
          <w:rFonts w:ascii="SolaimanLipi" w:eastAsia="Nikosh" w:hAnsi="SolaimanLipi" w:cs="SolaimanLipi"/>
          <w:sz w:val="24"/>
          <w:szCs w:val="24"/>
          <w:cs/>
          <w:lang w:bidi="hi-IN"/>
        </w:rPr>
        <w:t xml:space="preserve">। </w:t>
      </w:r>
      <w:r w:rsidRPr="00E16E04">
        <w:rPr>
          <w:rFonts w:ascii="Kalpurush" w:eastAsia="Nikosh" w:hAnsi="Kalpurush" w:cs="Kalpurush"/>
          <w:sz w:val="24"/>
          <w:szCs w:val="24"/>
          <w:cs/>
          <w:lang w:bidi="bn-BD"/>
        </w:rPr>
        <w:t>[</w:t>
      </w:r>
      <w:r w:rsidRPr="00B1790A">
        <w:rPr>
          <w:rFonts w:ascii="Kalpurush" w:eastAsia="Nikosh" w:hAnsi="Kalpurush" w:cs="Kalpurush"/>
          <w:sz w:val="24"/>
          <w:szCs w:val="24"/>
          <w:cs/>
          <w:lang w:bidi="bn-IN"/>
        </w:rPr>
        <w:t xml:space="preserve">সূরা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আ</w:t>
      </w:r>
      <w:r w:rsidRPr="00E16E04">
        <w:rPr>
          <w:rFonts w:ascii="Kalpurush" w:eastAsia="Nikosh" w:hAnsi="Kalpurush" w:cs="Kalpurush" w:hint="cs"/>
          <w:sz w:val="24"/>
          <w:szCs w:val="24"/>
          <w:cs/>
          <w:lang w:bidi="bn-BD"/>
        </w:rPr>
        <w:t>হযা</w:t>
      </w:r>
      <w:r w:rsidRPr="00E16E04">
        <w:rPr>
          <w:rFonts w:ascii="Kalpurush" w:eastAsia="Nikosh" w:hAnsi="Kalpurush" w:cs="Kalpurush"/>
          <w:sz w:val="24"/>
          <w:szCs w:val="24"/>
          <w:cs/>
          <w:lang w:bidi="bn-BD"/>
        </w:rPr>
        <w:t>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003F29D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৪০</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3F29D4" w:rsidRPr="00B1790A" w:rsidRDefault="00E16E04" w:rsidP="003F29D4">
      <w:pPr>
        <w:pStyle w:val="BodyTextIndent2"/>
        <w:bidi/>
        <w:spacing w:line="240" w:lineRule="auto"/>
        <w:ind w:firstLine="0"/>
        <w:jc w:val="both"/>
        <w:rPr>
          <w:rFonts w:ascii="Times New Roman" w:hAnsi="Times New Roman" w:cs="Kalpurush"/>
          <w:sz w:val="24"/>
          <w:szCs w:val="30"/>
          <w:lang w:bidi="bn-BD"/>
        </w:rPr>
      </w:pPr>
      <w:r w:rsidRPr="00E16E04">
        <w:rPr>
          <w:rFonts w:ascii="KFGQPC Uthman Taha Naskh" w:cs="KFGQPC Uthman Taha Naskh" w:hint="cs"/>
          <w:color w:val="008000"/>
          <w:sz w:val="24"/>
          <w:szCs w:val="24"/>
          <w:rtl/>
        </w:rPr>
        <w:t>﴿</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يَو</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أَك</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تُ</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لَكُم</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دِينَكُم</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وَأَت</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مَم</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تُ</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عَلَي</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كُم</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نِع</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مَتِي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وَرَضِيتُ</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لَكُمُ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إِس</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دِين</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hint="cs"/>
          <w:color w:val="008000"/>
          <w:sz w:val="24"/>
          <w:szCs w:val="24"/>
          <w:rtl/>
        </w:rPr>
        <w:t>ۚ</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المائ‍دة</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٣</w:t>
      </w:r>
      <w:r w:rsidRPr="00E16E04">
        <w:rPr>
          <w:rFonts w:ascii="KFGQPC Uthman Taha Naskh" w:cs="KFGQPC Uthman Taha Naskh"/>
          <w:color w:val="008000"/>
          <w:sz w:val="24"/>
          <w:szCs w:val="24"/>
          <w:rtl/>
        </w:rPr>
        <w:t xml:space="preserve">] </w:t>
      </w:r>
    </w:p>
    <w:p w:rsidR="00E16E04" w:rsidRPr="00E16E04" w:rsidRDefault="00E16E04" w:rsidP="003F29D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“আজ আমি তোমাদের জন্য তোমাদের দীনকে পূর্ণাঙ্গ করে দিলাম। তোমাদের প্রতি আমার নিয়ামত সুসম্পূর্ণ করে দিলাম এবং ইসলামকে তোমাদের জন্যএকমাত্র দীন হিসেবে পছন্দ করলাম</w:t>
      </w:r>
      <w:r w:rsidR="00A21245" w:rsidRPr="00B1790A">
        <w:rPr>
          <w:rFonts w:ascii="SolaimanLipi" w:eastAsia="Nikosh" w:hAnsi="SolaimanLipi" w:cs="SolaimanLipi"/>
          <w:sz w:val="24"/>
          <w:szCs w:val="24"/>
          <w:cs/>
          <w:lang w:bidi="hi-IN"/>
        </w:rPr>
        <w:t>।</w:t>
      </w:r>
      <w:r w:rsidR="00A21245">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A21245">
        <w:rPr>
          <w:rFonts w:ascii="Kalpurush" w:eastAsia="Nikosh" w:hAnsi="Kalpurush" w:cs="Kalpurush"/>
          <w:sz w:val="24"/>
          <w:szCs w:val="24"/>
          <w:cs/>
          <w:lang w:bidi="bn-BD"/>
        </w:rPr>
        <w:t>[</w:t>
      </w:r>
      <w:r w:rsidRPr="00A21245">
        <w:rPr>
          <w:rFonts w:ascii="Kalpurush" w:eastAsia="Nikosh" w:hAnsi="Kalpurush" w:cs="Kalpurush"/>
          <w:sz w:val="24"/>
          <w:szCs w:val="24"/>
          <w:cs/>
          <w:lang w:bidi="bn-IN"/>
        </w:rPr>
        <w:t>সূরা</w:t>
      </w:r>
      <w:r w:rsidRPr="00A21245">
        <w:rPr>
          <w:rFonts w:ascii="Kalpurush" w:eastAsia="Nikosh" w:hAnsi="Kalpurush" w:cs="Kalpurush"/>
          <w:sz w:val="24"/>
          <w:szCs w:val="24"/>
          <w:cs/>
          <w:lang w:bidi="bn-BD"/>
        </w:rPr>
        <w:t xml:space="preserve"> আল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মায়</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দাহ</w:t>
      </w:r>
      <w:r w:rsidRPr="00E16E04">
        <w:rPr>
          <w:rFonts w:ascii="Kalpurush" w:eastAsia="Nikosh" w:hAnsi="Kalpurush" w:cs="Kalpurush"/>
          <w:sz w:val="24"/>
          <w:szCs w:val="24"/>
          <w:lang w:bidi="bn-BD"/>
        </w:rPr>
        <w:t xml:space="preserve">, </w:t>
      </w:r>
      <w:r w:rsidR="003F29D4">
        <w:rPr>
          <w:rFonts w:ascii="Kalpurush" w:eastAsia="Nikosh" w:hAnsi="Kalpurush" w:cs="Kalpurush"/>
          <w:sz w:val="24"/>
          <w:szCs w:val="24"/>
          <w:cs/>
          <w:lang w:bidi="bn-BD"/>
        </w:rPr>
        <w:t>আয়াত</w:t>
      </w:r>
      <w:r w:rsidR="003F29D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৩</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অন্যত্র বলেন</w:t>
      </w:r>
      <w:r w:rsidRPr="00E16E04">
        <w:rPr>
          <w:rFonts w:ascii="Kalpurush" w:eastAsia="Nikosh" w:hAnsi="Kalpurush" w:cs="Kalpurush"/>
          <w:sz w:val="24"/>
          <w:szCs w:val="24"/>
          <w:lang w:bidi="bn-BD"/>
        </w:rPr>
        <w:t xml:space="preserve">, </w:t>
      </w:r>
    </w:p>
    <w:p w:rsidR="00E16E04" w:rsidRPr="00B1790A" w:rsidRDefault="00E16E04" w:rsidP="00E16E04">
      <w:pPr>
        <w:pStyle w:val="BodyTextIndent2"/>
        <w:bidi/>
        <w:spacing w:line="240" w:lineRule="auto"/>
        <w:ind w:firstLine="0"/>
        <w:jc w:val="both"/>
        <w:rPr>
          <w:rFonts w:ascii="KFGQPC Uthman Taha Naskh" w:cs="Kalpurush"/>
          <w:color w:val="008000"/>
          <w:sz w:val="24"/>
          <w:szCs w:val="24"/>
          <w:lang w:bidi="bn-BD"/>
        </w:rPr>
      </w:pPr>
      <w:r w:rsidRPr="00E16E04">
        <w:rPr>
          <w:rFonts w:ascii="KFGQPC Uthman Taha Naskh" w:cs="KFGQPC Uthman Taha Naskh" w:hint="cs"/>
          <w:color w:val="008000"/>
          <w:sz w:val="24"/>
          <w:szCs w:val="24"/>
          <w:rtl/>
        </w:rPr>
        <w:t>﴿</w:t>
      </w:r>
      <w:r w:rsidRPr="00E16E04">
        <w:rPr>
          <w:rFonts w:ascii="KFGQPC Uthmanic Script HAFS" w:cs="KFGQPC Uthmanic Script HAFS" w:hint="eastAsia"/>
          <w:color w:val="008000"/>
          <w:sz w:val="24"/>
          <w:szCs w:val="24"/>
          <w:rtl/>
        </w:rPr>
        <w:t>إِنَّ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لدِّينَ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عِندَ</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إِس</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w:t>
      </w:r>
      <w:r w:rsidRPr="00E16E04">
        <w:rPr>
          <w:rFonts w:ascii="KFGQPC Uthmanic Script HAFS" w:cs="KFGQPC Uthmanic Script HAFS" w:hint="cs"/>
          <w:color w:val="008000"/>
          <w:sz w:val="24"/>
          <w:szCs w:val="24"/>
          <w:rtl/>
        </w:rPr>
        <w:t>ۗ</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عمران</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١٩</w:t>
      </w:r>
      <w:r w:rsidRPr="00E16E04">
        <w:rPr>
          <w:rFonts w:ascii="KFGQPC Uthman Taha Naskh" w:cs="KFGQPC Uthman Taha Naskh"/>
          <w:color w:val="008000"/>
          <w:sz w:val="24"/>
          <w:szCs w:val="24"/>
          <w:rtl/>
        </w:rPr>
        <w:t xml:space="preserve">] </w:t>
      </w:r>
    </w:p>
    <w:p w:rsidR="00E16E04" w:rsidRPr="00A21245" w:rsidRDefault="00E16E04" w:rsidP="00E16E04">
      <w:pPr>
        <w:pStyle w:val="BodyTextIndent2"/>
        <w:spacing w:line="240" w:lineRule="auto"/>
        <w:ind w:firstLine="0"/>
        <w:jc w:val="both"/>
        <w:rPr>
          <w:rFonts w:ascii="Kalpurush" w:hAnsi="Kalpurush" w:cs="Kalpurush"/>
          <w:sz w:val="24"/>
          <w:szCs w:val="24"/>
        </w:rPr>
      </w:pPr>
      <w:r w:rsidRPr="00A21245">
        <w:rPr>
          <w:rFonts w:ascii="Kalpurush" w:eastAsia="Nikosh" w:hAnsi="Kalpurush" w:cs="Kalpurush"/>
          <w:sz w:val="24"/>
          <w:szCs w:val="24"/>
          <w:lang w:bidi="bn-BD"/>
        </w:rPr>
        <w:t>‘‘</w:t>
      </w:r>
      <w:r w:rsidRPr="00A21245">
        <w:rPr>
          <w:rFonts w:ascii="Kalpurush" w:eastAsia="Nikosh" w:hAnsi="Kalpurush" w:cs="Kalpurush"/>
          <w:sz w:val="24"/>
          <w:szCs w:val="24"/>
          <w:cs/>
          <w:lang w:bidi="bn-BD"/>
        </w:rPr>
        <w:t>নিঃসন্দেহে আল্লাহর নিকট গ্রহণযোগ্য দীন হলো একমাত্র ইসলাম</w:t>
      </w:r>
      <w:r w:rsidR="00A21245" w:rsidRPr="00B1790A">
        <w:rPr>
          <w:rFonts w:ascii="SolaimanLipi" w:eastAsia="Nikosh" w:hAnsi="SolaimanLipi" w:cs="SolaimanLipi"/>
          <w:sz w:val="24"/>
          <w:szCs w:val="24"/>
          <w:cs/>
          <w:lang w:bidi="hi-IN"/>
        </w:rPr>
        <w:t>।</w:t>
      </w:r>
      <w:r w:rsidR="00A21245">
        <w:rPr>
          <w:rFonts w:ascii="Kalpurush" w:eastAsia="Nikosh" w:hAnsi="Kalpurush" w:cs="Kalpurush" w:hint="cs"/>
          <w:sz w:val="24"/>
          <w:szCs w:val="24"/>
          <w:cs/>
          <w:lang w:bidi="bn-BD"/>
        </w:rPr>
        <w:t>”</w:t>
      </w:r>
      <w:r w:rsidRPr="00A21245">
        <w:rPr>
          <w:rFonts w:ascii="Kalpurush" w:eastAsia="Nikosh" w:hAnsi="Kalpurush" w:cs="Kalpurush"/>
          <w:sz w:val="24"/>
          <w:szCs w:val="24"/>
          <w:cs/>
          <w:lang w:bidi="hi-IN"/>
        </w:rPr>
        <w:t xml:space="preserve"> </w:t>
      </w:r>
      <w:r w:rsidRPr="00A21245">
        <w:rPr>
          <w:rFonts w:ascii="Kalpurush" w:eastAsia="Nikosh" w:hAnsi="Kalpurush" w:cs="Kalpurush"/>
          <w:sz w:val="24"/>
          <w:szCs w:val="24"/>
          <w:cs/>
          <w:lang w:bidi="bn-BD"/>
        </w:rPr>
        <w:t>[</w:t>
      </w:r>
      <w:r w:rsidRPr="00A21245">
        <w:rPr>
          <w:rFonts w:ascii="Kalpurush" w:eastAsia="Nikosh" w:hAnsi="Kalpurush" w:cs="Kalpurush"/>
          <w:sz w:val="24"/>
          <w:szCs w:val="24"/>
          <w:cs/>
          <w:lang w:bidi="bn-IN"/>
        </w:rPr>
        <w:t>সূরা আলে ইমরান</w:t>
      </w:r>
      <w:r w:rsidRPr="00A21245">
        <w:rPr>
          <w:rFonts w:ascii="Kalpurush" w:eastAsia="Nikosh" w:hAnsi="Kalpurush" w:cs="Kalpurush"/>
          <w:sz w:val="24"/>
          <w:szCs w:val="24"/>
          <w:lang w:bidi="bn-BD"/>
        </w:rPr>
        <w:t xml:space="preserve">, </w:t>
      </w:r>
      <w:r w:rsidRPr="00A21245">
        <w:rPr>
          <w:rFonts w:ascii="Kalpurush" w:eastAsia="Nikosh" w:hAnsi="Kalpurush" w:cs="Kalpurush"/>
          <w:sz w:val="24"/>
          <w:szCs w:val="24"/>
          <w:cs/>
          <w:lang w:bidi="bn-BD"/>
        </w:rPr>
        <w:t>আয়াত</w:t>
      </w:r>
      <w:r w:rsidRPr="00A21245">
        <w:rPr>
          <w:rFonts w:ascii="Kalpurush" w:eastAsia="Nikosh" w:hAnsi="Kalpurush" w:cs="Kalpurush"/>
          <w:sz w:val="24"/>
          <w:szCs w:val="24"/>
          <w:lang w:bidi="bn-BD"/>
        </w:rPr>
        <w:t xml:space="preserve">, </w:t>
      </w:r>
      <w:r w:rsidRPr="00A21245">
        <w:rPr>
          <w:rFonts w:ascii="Kalpurush" w:eastAsia="Nikosh" w:hAnsi="Kalpurush" w:cs="Kalpurush"/>
          <w:sz w:val="24"/>
          <w:szCs w:val="24"/>
          <w:cs/>
          <w:lang w:bidi="bn-BD"/>
        </w:rPr>
        <w:t>১৯]</w:t>
      </w:r>
    </w:p>
    <w:p w:rsidR="00E16E04" w:rsidRPr="00E16E04" w:rsidRDefault="00E16E04" w:rsidP="00E16E04">
      <w:pPr>
        <w:pStyle w:val="BodyTextIndent2"/>
        <w:spacing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আরো বলেন</w:t>
      </w:r>
      <w:r w:rsidRPr="00E16E04">
        <w:rPr>
          <w:rFonts w:ascii="Kalpurush" w:eastAsia="Nikosh" w:hAnsi="Kalpurush" w:cs="Kalpurush"/>
          <w:sz w:val="24"/>
          <w:szCs w:val="24"/>
          <w:lang w:bidi="bn-BD"/>
        </w:rPr>
        <w:t>,</w:t>
      </w:r>
    </w:p>
    <w:p w:rsidR="00E16E04" w:rsidRPr="00E16E04" w:rsidRDefault="00E16E04" w:rsidP="00E16E04">
      <w:pPr>
        <w:pStyle w:val="BodyTextIndent2"/>
        <w:bidi/>
        <w:spacing w:line="240" w:lineRule="auto"/>
        <w:ind w:firstLine="0"/>
        <w:jc w:val="both"/>
        <w:rPr>
          <w:rFonts w:ascii="Times New Roman" w:hAnsi="Times New Roman" w:cs="KFGQPC Uthman Taha Naskh"/>
          <w:sz w:val="24"/>
          <w:szCs w:val="24"/>
          <w:rtl/>
        </w:rPr>
      </w:pPr>
      <w:r w:rsidRPr="00E16E04">
        <w:rPr>
          <w:rFonts w:ascii="KFGQPC Uthman Taha Naskh" w:cs="KFGQPC Uthman Taha Naskh" w:hint="cs"/>
          <w:color w:val="008000"/>
          <w:sz w:val="24"/>
          <w:szCs w:val="24"/>
          <w:rtl/>
        </w:rPr>
        <w:lastRenderedPageBreak/>
        <w:t>﴿</w:t>
      </w:r>
      <w:r w:rsidRPr="00E16E04">
        <w:rPr>
          <w:rFonts w:ascii="KFGQPC Uthmanic Script HAFS" w:cs="KFGQPC Uthmanic Script HAFS" w:hint="eastAsia"/>
          <w:color w:val="008000"/>
          <w:sz w:val="24"/>
          <w:szCs w:val="24"/>
          <w:rtl/>
        </w:rPr>
        <w:t>وَمَن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يَب</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تَغِ</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غَي</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رَ</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إِس</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دِين</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فَلَن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يُق</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بَلَ</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مِن</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وَهُوَ</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فِي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أ</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خِرَةِ</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خَ</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سِرِينَ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٨٥</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عمران</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٨٥</w:t>
      </w:r>
      <w:r w:rsidRPr="00E16E04">
        <w:rPr>
          <w:rFonts w:ascii="KFGQPC Uthman Taha Naskh" w:cs="KFGQPC Uthman Taha Naskh"/>
          <w:color w:val="008000"/>
          <w:sz w:val="24"/>
          <w:szCs w:val="24"/>
          <w:rtl/>
        </w:rPr>
        <w:t xml:space="preserve">]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“যে লোক ইসলাম ছাড়া অন্য কোনো দীন অনুসন্ধান করে</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কস্মিণকালেও তার নিকট হতে তা গ্রহণ করা হবে না এবং আখেরাতে সে হবে চরম ক্ষতিগ্রস্ত</w:t>
      </w:r>
      <w:r w:rsidR="00A21245" w:rsidRPr="00B1790A">
        <w:rPr>
          <w:rFonts w:ascii="SolaimanLipi" w:eastAsia="Nikosh" w:hAnsi="SolaimanLipi" w:cs="SolaimanLipi"/>
          <w:sz w:val="24"/>
          <w:szCs w:val="24"/>
          <w:cs/>
          <w:lang w:bidi="hi-IN"/>
        </w:rPr>
        <w:t>।</w:t>
      </w:r>
      <w:r w:rsidR="00A21245" w:rsidRPr="00A21245">
        <w:rPr>
          <w:rFonts w:ascii="Kalpurush" w:eastAsia="Nikosh" w:hAnsi="Kalpurush" w:cs="Kalpurush"/>
          <w:sz w:val="24"/>
          <w:szCs w:val="24"/>
          <w:cs/>
          <w:lang w:bidi="bn-BD"/>
        </w:rPr>
        <w:t>”</w:t>
      </w:r>
      <w:r w:rsidRPr="00A21245">
        <w:rPr>
          <w:rFonts w:ascii="Kalpurush" w:eastAsia="Nikosh" w:hAnsi="Kalpurush" w:cs="Kalpurush"/>
          <w:sz w:val="24"/>
          <w:szCs w:val="24"/>
          <w:cs/>
          <w:lang w:bidi="hi-IN"/>
        </w:rPr>
        <w:t xml:space="preserve"> </w:t>
      </w:r>
      <w:r w:rsidRPr="00A21245">
        <w:rPr>
          <w:rFonts w:ascii="Kalpurush" w:eastAsia="Nikosh" w:hAnsi="Kalpurush" w:cs="Kalpurush"/>
          <w:sz w:val="24"/>
          <w:szCs w:val="24"/>
          <w:cs/>
          <w:lang w:bidi="bn-BD"/>
        </w:rPr>
        <w:t>[</w:t>
      </w:r>
      <w:r w:rsidRPr="00A21245">
        <w:rPr>
          <w:rFonts w:ascii="Kalpurush" w:eastAsia="Nikosh" w:hAnsi="Kalpurush" w:cs="Kalpurush"/>
          <w:sz w:val="24"/>
          <w:szCs w:val="24"/>
          <w:cs/>
          <w:lang w:bidi="bn-IN"/>
        </w:rPr>
        <w:t>সূরা</w:t>
      </w:r>
      <w:r w:rsidR="003F29D4" w:rsidRPr="00A21245">
        <w:rPr>
          <w:rFonts w:ascii="Kalpurush" w:eastAsia="Nikosh" w:hAnsi="Kalpurush" w:cs="Kalpurush"/>
          <w:sz w:val="24"/>
          <w:szCs w:val="24"/>
          <w:cs/>
          <w:lang w:bidi="bn-BD"/>
        </w:rPr>
        <w:t xml:space="preserve"> আলে </w:t>
      </w:r>
      <w:r w:rsidRPr="00A21245">
        <w:rPr>
          <w:rFonts w:ascii="Kalpurush" w:eastAsia="Nikosh" w:hAnsi="Kalpurush" w:cs="Kalpurush"/>
          <w:sz w:val="24"/>
          <w:szCs w:val="24"/>
          <w:cs/>
          <w:lang w:bidi="bn-BD"/>
        </w:rPr>
        <w:t>ইমরান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৮৫</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মানবকূলের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তাঁর মনোনীত এই দীন গ্রহণ করা ফর</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করে দিয়েছন। তিনি স্বীয় নবীকে সম্বোধন করে বলেন</w:t>
      </w:r>
      <w:r w:rsidRPr="00E16E04">
        <w:rPr>
          <w:rFonts w:ascii="Kalpurush" w:eastAsia="Nikosh" w:hAnsi="Kalpurush" w:cs="Kalpurush"/>
          <w:sz w:val="24"/>
          <w:szCs w:val="24"/>
          <w:lang w:bidi="bn-BD"/>
        </w:rPr>
        <w:t>,</w:t>
      </w:r>
    </w:p>
    <w:p w:rsidR="00E16E04" w:rsidRPr="00B1790A" w:rsidRDefault="00E16E04" w:rsidP="00E16E04">
      <w:pPr>
        <w:pStyle w:val="BodyTextIndent2"/>
        <w:bidi/>
        <w:spacing w:after="20" w:line="240" w:lineRule="auto"/>
        <w:ind w:firstLine="0"/>
        <w:jc w:val="both"/>
        <w:rPr>
          <w:rFonts w:ascii="Times New Roman" w:hAnsi="Times New Roman" w:cs="Kalpurush"/>
          <w:sz w:val="24"/>
          <w:szCs w:val="24"/>
          <w:cs/>
          <w:lang w:bidi="bn-BD"/>
        </w:rPr>
      </w:pPr>
      <w:r w:rsidRPr="00E16E04">
        <w:rPr>
          <w:rFonts w:ascii="KFGQPC Uthman Taha Naskh" w:cs="KFGQPC Uthman Taha Naskh" w:hint="cs"/>
          <w:color w:val="008000"/>
          <w:sz w:val="24"/>
          <w:szCs w:val="24"/>
          <w:rtl/>
        </w:rPr>
        <w:t>﴿</w:t>
      </w:r>
      <w:r w:rsidRPr="00E16E04">
        <w:rPr>
          <w:rFonts w:ascii="KFGQPC Uthmanic Script HAFS" w:cs="KFGQPC Uthmanic Script HAFS" w:hint="eastAsia"/>
          <w:color w:val="008000"/>
          <w:sz w:val="24"/>
          <w:szCs w:val="24"/>
          <w:rtl/>
        </w:rPr>
        <w:t>قُل</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يَ</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أَيُّهَا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لنَّاسُ</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إِنِّي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رَسُولُ</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إِلَي</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كُم</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جَمِيعًا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لَّذِي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لَهُ</w:t>
      </w:r>
      <w:r w:rsidRPr="00E16E04">
        <w:rPr>
          <w:rFonts w:ascii="KFGQPC Uthmanic Script HAFS" w:cs="KFGQPC Uthmanic Script HAFS" w:hint="cs"/>
          <w:color w:val="008000"/>
          <w:sz w:val="24"/>
          <w:szCs w:val="24"/>
          <w:rtl/>
        </w:rPr>
        <w:t>ۥ</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كُ</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لسَّمَ</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وَ</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تِ</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أَر</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ضِ</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هُوَ</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يُح</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يِ</w:t>
      </w:r>
      <w:r w:rsidRPr="00E16E04">
        <w:rPr>
          <w:rFonts w:ascii="KFGQPC Uthmanic Script HAFS" w:cs="KFGQPC Uthmanic Script HAFS" w:hint="cs"/>
          <w:color w:val="008000"/>
          <w:sz w:val="24"/>
          <w:szCs w:val="24"/>
          <w:rtl/>
        </w:rPr>
        <w:t>ۦ</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وَيُمِيتُ</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فَ‍</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َامِنُواْ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بِ</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وَرَسُولِهِ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لنَّبِيِّ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أُمِّيِّ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لَّذِي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يُؤ</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بِ</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وَكَلِمَ</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تِهِ</w:t>
      </w:r>
      <w:r w:rsidRPr="00E16E04">
        <w:rPr>
          <w:rFonts w:ascii="KFGQPC Uthmanic Script HAFS" w:cs="KFGQPC Uthmanic Script HAFS" w:hint="cs"/>
          <w:color w:val="008000"/>
          <w:sz w:val="24"/>
          <w:szCs w:val="24"/>
          <w:rtl/>
        </w:rPr>
        <w:t>ۦ</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وَ</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تَّبِعُوهُ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لَعَلَّكُم</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تَه</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تَدُونَ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١٥٨</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الاعراف</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١٥٨</w:t>
      </w:r>
      <w:r w:rsidRPr="00E16E04">
        <w:rPr>
          <w:rFonts w:ascii="KFGQPC Uthman Taha Naskh" w:cs="KFGQPC Uthman Taha Naskh"/>
          <w:color w:val="008000"/>
          <w:sz w:val="24"/>
          <w:szCs w:val="24"/>
          <w:rtl/>
        </w:rPr>
        <w:t xml:space="preserve">] </w:t>
      </w:r>
    </w:p>
    <w:p w:rsidR="00E16E04" w:rsidRPr="00E16E04" w:rsidRDefault="00E16E04" w:rsidP="00A21245">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হে </w:t>
      </w:r>
      <w:r w:rsidRPr="00E16E04">
        <w:rPr>
          <w:rFonts w:ascii="Kalpurush" w:eastAsia="Nikosh" w:hAnsi="Kalpurush" w:cs="Kalpurush" w:hint="cs"/>
          <w:sz w:val="24"/>
          <w:szCs w:val="24"/>
          <w:cs/>
          <w:lang w:bidi="bn-BD"/>
        </w:rPr>
        <w:t>নবী</w:t>
      </w:r>
      <w:r w:rsidRPr="00E16E04">
        <w:rPr>
          <w:rFonts w:ascii="Kalpurush" w:eastAsia="Nikosh" w:hAnsi="Kalpurush" w:cs="Kalpurush"/>
          <w:sz w:val="24"/>
          <w:szCs w:val="24"/>
          <w:cs/>
          <w:lang w:bidi="bn-BD"/>
        </w:rPr>
        <w:t xml:space="preserve">) বলে </w:t>
      </w:r>
      <w:r w:rsidRPr="00E16E04">
        <w:rPr>
          <w:rFonts w:ascii="Kalpurush" w:eastAsia="Nikosh" w:hAnsi="Kalpurush" w:cs="Kalpurush" w:hint="cs"/>
          <w:sz w:val="24"/>
          <w:szCs w:val="24"/>
          <w:cs/>
          <w:lang w:bidi="bn-BD"/>
        </w:rPr>
        <w:t>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হে মানবম</w:t>
      </w:r>
      <w:r w:rsidRPr="00E16E04">
        <w:rPr>
          <w:rFonts w:ascii="Kalpurush" w:eastAsia="Nikosh" w:hAnsi="Kalpurush" w:cs="Kalpurush" w:hint="cs"/>
          <w:sz w:val="24"/>
          <w:szCs w:val="24"/>
          <w:cs/>
          <w:lang w:bidi="bn-BD"/>
        </w:rPr>
        <w:t>ণ্ড</w:t>
      </w:r>
      <w:r w:rsidRPr="00E16E04">
        <w:rPr>
          <w:rFonts w:ascii="Kalpurush" w:eastAsia="Nikosh" w:hAnsi="Kalpurush" w:cs="Kalpurush"/>
          <w:sz w:val="24"/>
          <w:szCs w:val="24"/>
          <w:cs/>
          <w:lang w:bidi="bn-BD"/>
        </w:rPr>
        <w:t>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তোমাদের সবার প্রতি আল্লাহর রাসূল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যিনি সমগ্র আসমান ও যমিনের সার্বভৌমত্বের অধিকারী। তিনি ছাড়া আর কোনো সত্যিকার উপাস্য নেই। তিনি জীবন ও মৃত্যু দান করেন। সুতরাং তোমরা ঈমান আন আল্লাহর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প্রেরিত উম্মী নবীর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যিনি </w:t>
      </w:r>
      <w:r w:rsidRPr="00E16E04">
        <w:rPr>
          <w:rFonts w:ascii="Kalpurush" w:eastAsia="Nikosh" w:hAnsi="Kalpurush" w:cs="Kalpurush" w:hint="cs"/>
          <w:sz w:val="24"/>
          <w:szCs w:val="24"/>
          <w:cs/>
          <w:lang w:bidi="bn-BD"/>
        </w:rPr>
        <w:t>ঈমান</w:t>
      </w:r>
      <w:r w:rsidRPr="00E16E04">
        <w:rPr>
          <w:rFonts w:ascii="Kalpurush" w:eastAsia="Nikosh" w:hAnsi="Kalpurush" w:cs="Kalpurush"/>
          <w:sz w:val="24"/>
          <w:szCs w:val="24"/>
          <w:cs/>
          <w:lang w:bidi="bn-BD"/>
        </w:rPr>
        <w:t xml:space="preserve"> রাখেন আল্লাহ ও তাঁর সমস্ত কালামের </w:t>
      </w:r>
      <w:r w:rsidR="003F29D4">
        <w:rPr>
          <w:rFonts w:ascii="Kalpurush" w:eastAsia="Nikosh" w:hAnsi="Kalpurush" w:cs="Kalpurush"/>
          <w:sz w:val="24"/>
          <w:szCs w:val="24"/>
          <w:cs/>
          <w:lang w:bidi="bn-BD"/>
        </w:rPr>
        <w:t>ওপর</w:t>
      </w:r>
      <w:r w:rsidRPr="00B1790A">
        <w:rPr>
          <w:rFonts w:ascii="SolaimanLipi" w:eastAsia="Nikosh" w:hAnsi="SolaimanLipi" w:cs="SolaimanLipi"/>
          <w:sz w:val="24"/>
          <w:szCs w:val="24"/>
          <w:cs/>
          <w:lang w:bidi="hi-IN"/>
        </w:rPr>
        <w:t xml:space="preserve">। </w:t>
      </w:r>
      <w:r w:rsidRPr="00BC7C7C">
        <w:rPr>
          <w:rFonts w:ascii="Kalpurush" w:eastAsia="Nikosh" w:hAnsi="Kalpurush" w:cs="Kalpurush"/>
          <w:sz w:val="24"/>
          <w:szCs w:val="24"/>
          <w:cs/>
          <w:lang w:bidi="bn-IN"/>
        </w:rPr>
        <w:t>তাঁর অনুসরণ</w:t>
      </w:r>
      <w:r w:rsidRPr="00B1790A">
        <w:rPr>
          <w:rFonts w:ascii="Kalpurush" w:eastAsia="Nikosh" w:hAnsi="Kalpurush" w:cs="Kalpurush"/>
          <w:sz w:val="24"/>
          <w:szCs w:val="24"/>
          <w:cs/>
          <w:lang w:bidi="bn-IN"/>
        </w:rPr>
        <w:t xml:space="preserve"> কর</w:t>
      </w:r>
      <w:r w:rsidRPr="00E16E04">
        <w:rPr>
          <w:rFonts w:ascii="Kalpurush" w:eastAsia="Nikosh" w:hAnsi="Kalpurush" w:cs="Kalpurush"/>
          <w:sz w:val="24"/>
          <w:szCs w:val="24"/>
          <w:lang w:bidi="bn-BD"/>
        </w:rPr>
        <w:t>,</w:t>
      </w:r>
      <w:r w:rsidR="003F29D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যাতে তোমরা সঠিক সরল পথপ্রাপ্ত হতে পার।</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আল-আ</w:t>
      </w:r>
      <w:r w:rsidR="00A21245">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রাফ</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১৫৮</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সহীহ মুসলিম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আবু হুরায়রা রাদিয়াল্লাহু আনহু থেকে বর্ণিত হাদীসে আছে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রাসূল</w:t>
      </w:r>
      <w:r w:rsidRPr="00E16E04">
        <w:rPr>
          <w:rFonts w:ascii="Kalpurush" w:eastAsia="Nikosh" w:hAnsi="Kalpurush" w:cs="Kalpurush" w:hint="cs"/>
          <w:sz w:val="24"/>
          <w:szCs w:val="24"/>
          <w:cs/>
          <w:lang w:bidi="bn-BD"/>
        </w:rPr>
        <w:t>ুল্লাহ</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 বলেছেন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সেই মহান আল্লাহর কসম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হাতে মুহাম্মাদের জীবন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এই উম্মতের মধ্য</w:t>
      </w:r>
      <w:r w:rsidRPr="00E16E04">
        <w:rPr>
          <w:rFonts w:ascii="Kalpurush" w:eastAsia="Nikosh" w:hAnsi="Kalpurush" w:cs="Kalpurush" w:hint="cs"/>
          <w:sz w:val="24"/>
          <w:szCs w:val="24"/>
          <w:cs/>
          <w:lang w:bidi="bn-BD"/>
        </w:rPr>
        <w:t xml:space="preserve">কার লোক হোক সে ইয়াহূদী </w:t>
      </w:r>
      <w:r w:rsidR="00A21245">
        <w:rPr>
          <w:rFonts w:ascii="Kalpurush" w:eastAsia="Nikosh" w:hAnsi="Kalpurush" w:cs="Kalpurush"/>
          <w:sz w:val="24"/>
          <w:szCs w:val="24"/>
          <w:cs/>
          <w:lang w:bidi="bn-BD"/>
        </w:rPr>
        <w:t>কিংবা খ্র</w:t>
      </w:r>
      <w:r w:rsidR="00A21245">
        <w:rPr>
          <w:rFonts w:ascii="Kalpurush" w:eastAsia="Nikosh" w:hAnsi="Kalpurush" w:cs="Kalpurush" w:hint="cs"/>
          <w:sz w:val="24"/>
          <w:szCs w:val="24"/>
          <w:cs/>
          <w:lang w:bidi="bn-BD"/>
        </w:rPr>
        <w:t>িস্টা</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লোক আমার আবির্ভাব সম্পর্কে অবহিত হবে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অতঃপর সে ইসলাম গ্রহণ ব্যতিরেকে ম</w:t>
      </w:r>
      <w:r w:rsidRPr="00E16E04">
        <w:rPr>
          <w:rFonts w:ascii="Kalpurush" w:eastAsia="Nikosh" w:hAnsi="Kalpurush" w:cs="Kalpurush" w:hint="cs"/>
          <w:sz w:val="24"/>
          <w:szCs w:val="24"/>
          <w:cs/>
          <w:lang w:bidi="bn-BD"/>
        </w:rPr>
        <w:t>ারা যা</w:t>
      </w:r>
      <w:r w:rsidRPr="00E16E04">
        <w:rPr>
          <w:rFonts w:ascii="Kalpurush" w:eastAsia="Nikosh" w:hAnsi="Kalpurush" w:cs="Kalpurush"/>
          <w:sz w:val="24"/>
          <w:szCs w:val="24"/>
          <w:cs/>
          <w:lang w:bidi="bn-BD"/>
        </w:rPr>
        <w:t>বে সে জাহান্নামে যাবে</w:t>
      </w:r>
      <w:r w:rsidR="00A21245" w:rsidRPr="00B1790A">
        <w:rPr>
          <w:rFonts w:ascii="SolaimanLipi" w:eastAsia="Nikosh" w:hAnsi="SolaimanLipi" w:cs="SolaimanLipi"/>
          <w:sz w:val="24"/>
          <w:szCs w:val="24"/>
          <w:cs/>
          <w:lang w:bidi="hi-IN"/>
        </w:rPr>
        <w:t>।</w:t>
      </w:r>
      <w:r w:rsidR="00A21245">
        <w:rPr>
          <w:rFonts w:ascii="Kalpurush" w:eastAsia="Nikosh" w:hAnsi="Kalpurush" w:cs="Kalpurush" w:hint="cs"/>
          <w:sz w:val="24"/>
          <w:szCs w:val="24"/>
          <w:cs/>
          <w:lang w:bidi="bn-BD"/>
        </w:rPr>
        <w:t>”</w:t>
      </w:r>
    </w:p>
    <w:p w:rsidR="00E16E04" w:rsidRPr="00A21245" w:rsidRDefault="00E16E04" w:rsidP="00A21245">
      <w:pPr>
        <w:pStyle w:val="BodyTextIndent2"/>
        <w:keepNext/>
        <w:widowControl w:val="0"/>
        <w:spacing w:after="20" w:line="240" w:lineRule="auto"/>
        <w:ind w:firstLine="0"/>
        <w:jc w:val="both"/>
        <w:rPr>
          <w:rFonts w:ascii="Times New Roman" w:hAnsi="Times New Roman" w:cs="Times New Roman"/>
          <w:b/>
          <w:bCs/>
          <w:sz w:val="24"/>
          <w:szCs w:val="24"/>
          <w:u w:val="single"/>
        </w:rPr>
      </w:pPr>
      <w:r w:rsidRPr="00A21245">
        <w:rPr>
          <w:rFonts w:ascii="AGA Arabesque" w:hAnsi="AGA Arabesque" w:cs="Traditional Arabic"/>
          <w:b/>
          <w:bCs/>
          <w:sz w:val="24"/>
          <w:szCs w:val="24"/>
          <w:u w:val="single"/>
        </w:rPr>
        <w:t></w:t>
      </w:r>
      <w:r w:rsidRPr="00A21245">
        <w:rPr>
          <w:rFonts w:ascii="Kalpurush" w:eastAsia="Nikosh" w:hAnsi="Kalpurush" w:cs="Kalpurush"/>
          <w:b/>
          <w:bCs/>
          <w:sz w:val="24"/>
          <w:szCs w:val="24"/>
          <w:u w:val="single"/>
          <w:cs/>
          <w:lang w:bidi="bn-BD"/>
        </w:rPr>
        <w:t xml:space="preserve"> রাসূলের প্রতি ঈমানের অর্থ</w:t>
      </w:r>
      <w:r w:rsidRPr="00A21245">
        <w:rPr>
          <w:rFonts w:ascii="Kalpurush" w:eastAsia="Nikosh" w:hAnsi="Kalpurush" w:cs="Kalpurush" w:hint="cs"/>
          <w:b/>
          <w:bCs/>
          <w:sz w:val="24"/>
          <w:szCs w:val="24"/>
          <w:u w:val="single"/>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রাসূলুল্লাহ সাল্লাল্লাহু আলাইহি ওয়াসাল্লাম যে </w:t>
      </w:r>
      <w:r w:rsidR="003F29D4">
        <w:rPr>
          <w:rFonts w:ascii="Kalpurush" w:eastAsia="Nikosh" w:hAnsi="Kalpurush" w:cs="Kalpurush"/>
          <w:sz w:val="24"/>
          <w:szCs w:val="24"/>
          <w:cs/>
          <w:lang w:bidi="bn-BD"/>
        </w:rPr>
        <w:t>হিদায়াত</w:t>
      </w:r>
      <w:r w:rsidRPr="00E16E04">
        <w:rPr>
          <w:rFonts w:ascii="Kalpurush" w:eastAsia="Nikosh" w:hAnsi="Kalpurush" w:cs="Kalpurush"/>
          <w:sz w:val="24"/>
          <w:szCs w:val="24"/>
          <w:cs/>
          <w:lang w:bidi="bn-BD"/>
        </w:rPr>
        <w:t xml:space="preserve"> এবং শিক্ষা নিয়ে এসেছেন সে সব বিষয়কে বিশ্বাস সহকারে গ্রহণ করা ও </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 xml:space="preserve">র প্রতি অনুগত </w:t>
      </w:r>
      <w:r w:rsidRPr="00E16E04">
        <w:rPr>
          <w:rFonts w:ascii="Kalpurush" w:eastAsia="Nikosh" w:hAnsi="Kalpurush" w:cs="Kalpurush"/>
          <w:sz w:val="24"/>
          <w:szCs w:val="24"/>
          <w:cs/>
          <w:lang w:bidi="bn-BD"/>
        </w:rPr>
        <w:lastRenderedPageBreak/>
        <w:t xml:space="preserve">হওয়া। শুধু বিশ্বাস </w:t>
      </w:r>
      <w:r w:rsidRPr="00E16E04">
        <w:rPr>
          <w:rFonts w:ascii="Kalpurush" w:eastAsia="Nikosh" w:hAnsi="Kalpurush" w:cs="Kalpurush" w:hint="cs"/>
          <w:sz w:val="24"/>
          <w:szCs w:val="24"/>
          <w:cs/>
          <w:lang w:bidi="bn-BD"/>
        </w:rPr>
        <w:t xml:space="preserve">করাই যথেষ্ট </w:t>
      </w:r>
      <w:r w:rsidRPr="00E16E04">
        <w:rPr>
          <w:rFonts w:ascii="Kalpurush" w:eastAsia="Nikosh" w:hAnsi="Kalpurush" w:cs="Kalpurush"/>
          <w:sz w:val="24"/>
          <w:szCs w:val="24"/>
          <w:cs/>
          <w:lang w:bidi="bn-BD"/>
        </w:rPr>
        <w:t>নয়। এজন্যই</w:t>
      </w:r>
      <w:r w:rsidR="003F29D4">
        <w:rPr>
          <w:rFonts w:ascii="Kalpurush" w:eastAsia="Nikosh" w:hAnsi="Kalpurush" w:cs="Kalpurush"/>
          <w:sz w:val="24"/>
          <w:szCs w:val="24"/>
          <w:cs/>
          <w:lang w:bidi="bn-BD"/>
        </w:rPr>
        <w:t xml:space="preserve"> রাসূলুল্লাহ্ সাল্লাল্লাহু </w:t>
      </w:r>
      <w:r w:rsidRPr="00E16E04">
        <w:rPr>
          <w:rFonts w:ascii="Kalpurush" w:eastAsia="Nikosh" w:hAnsi="Kalpurush" w:cs="Kalpurush"/>
          <w:sz w:val="24"/>
          <w:szCs w:val="24"/>
          <w:cs/>
          <w:lang w:bidi="bn-BD"/>
        </w:rPr>
        <w:t>আলাইহি ওয়াসাল্লাম-এর চাচা আবু তালেব</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রাসূলুল্লাহ সাল্লাল্লাহু আলাইহি ওয়াসাল্লাম</w:t>
      </w:r>
      <w:r w:rsidRPr="00E16E04">
        <w:rPr>
          <w:rFonts w:ascii="Kalpurush" w:eastAsia="Nikosh" w:hAnsi="Kalpurush" w:cs="Kalpurush" w:hint="cs"/>
          <w:sz w:val="24"/>
          <w:szCs w:val="24"/>
          <w:cs/>
          <w:lang w:bidi="bn-BD"/>
        </w:rPr>
        <w:t xml:space="preserve">ের </w:t>
      </w:r>
      <w:r w:rsidR="003F29D4">
        <w:rPr>
          <w:rFonts w:ascii="Kalpurush" w:eastAsia="Nikosh" w:hAnsi="Kalpurush" w:cs="Kalpurush" w:hint="cs"/>
          <w:sz w:val="24"/>
          <w:szCs w:val="24"/>
          <w:cs/>
          <w:lang w:bidi="bn-BD"/>
        </w:rPr>
        <w:t>ওপর</w:t>
      </w:r>
      <w:r w:rsidRPr="00E16E04">
        <w:rPr>
          <w:rFonts w:ascii="Kalpurush" w:eastAsia="Nikosh" w:hAnsi="Kalpurush" w:cs="Kalpurush" w:hint="cs"/>
          <w:sz w:val="24"/>
          <w:szCs w:val="24"/>
          <w:cs/>
          <w:lang w:bidi="bn-BD"/>
        </w:rPr>
        <w:t xml:space="preserve"> ঈমান আনয়নকারী বলে বিবেচিত হন </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অথচ তিনি </w:t>
      </w:r>
      <w:r w:rsidRPr="00E16E04">
        <w:rPr>
          <w:rFonts w:ascii="Kalpurush" w:eastAsia="Nikosh" w:hAnsi="Kalpurush" w:cs="Kalpurush" w:hint="cs"/>
          <w:sz w:val="24"/>
          <w:szCs w:val="24"/>
          <w:cs/>
          <w:lang w:bidi="bn-BD"/>
        </w:rPr>
        <w:t xml:space="preserve">রাসূল যা নিয়ে এসেছিলেন তা সত্য বলে </w:t>
      </w:r>
      <w:r w:rsidRPr="00E16E04">
        <w:rPr>
          <w:rFonts w:ascii="Kalpurush" w:eastAsia="Nikosh" w:hAnsi="Kalpurush" w:cs="Kalpurush"/>
          <w:sz w:val="24"/>
          <w:szCs w:val="24"/>
          <w:cs/>
          <w:lang w:bidi="bn-BD"/>
        </w:rPr>
        <w:t>বিশ্বাস কর</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ন এবং সাক্ষ্য দিয়েছিলেন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মুহাম্মাদ</w:t>
      </w:r>
      <w:r w:rsidR="00A21245">
        <w:rPr>
          <w:rFonts w:ascii="Kalpurush" w:eastAsia="Nikosh" w:hAnsi="Kalpurush" w:cs="Kalpurush"/>
          <w:sz w:val="24"/>
          <w:szCs w:val="24"/>
          <w:cs/>
          <w:lang w:bidi="bn-BD"/>
        </w:rPr>
        <w:t xml:space="preserve"> সাল্লাল্লাহু আলাইহি ওয়াসাল্লাম</w:t>
      </w:r>
      <w:r w:rsidR="00A21245">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এর আনিত ইসলাম সর্বাপেক্ষা উত্তম ধর্ম।</w:t>
      </w:r>
    </w:p>
    <w:p w:rsidR="00E16E04" w:rsidRPr="00A21245" w:rsidRDefault="00E16E04" w:rsidP="00A21245">
      <w:pPr>
        <w:pStyle w:val="BodyTextIndent2"/>
        <w:spacing w:after="20" w:line="240" w:lineRule="auto"/>
        <w:ind w:firstLine="0"/>
        <w:jc w:val="both"/>
        <w:rPr>
          <w:rFonts w:ascii="Times New Roman" w:hAnsi="Times New Roman" w:cs="Times New Roman"/>
          <w:b/>
          <w:bCs/>
          <w:sz w:val="24"/>
          <w:szCs w:val="24"/>
        </w:rPr>
      </w:pPr>
      <w:r w:rsidRPr="00A21245">
        <w:rPr>
          <w:rFonts w:ascii="AGA Arabesque" w:hAnsi="AGA Arabesque" w:cs="Traditional Arabic"/>
          <w:b/>
          <w:bCs/>
          <w:sz w:val="24"/>
          <w:szCs w:val="24"/>
          <w:u w:val="single"/>
        </w:rPr>
        <w:t></w:t>
      </w:r>
      <w:r w:rsidRPr="00B1790A">
        <w:rPr>
          <w:rFonts w:ascii="AGA Arabesque" w:hAnsi="AGA Arabesque" w:cs="Kalpurush" w:hint="cs"/>
          <w:b/>
          <w:bCs/>
          <w:sz w:val="24"/>
          <w:szCs w:val="24"/>
          <w:u w:val="single"/>
          <w:cs/>
          <w:lang w:bidi="bn-BD"/>
        </w:rPr>
        <w:t xml:space="preserve"> </w:t>
      </w:r>
      <w:r w:rsidRPr="00A21245">
        <w:rPr>
          <w:rFonts w:ascii="Kalpurush" w:eastAsia="Nikosh" w:hAnsi="Kalpurush" w:cs="Kalpurush"/>
          <w:b/>
          <w:bCs/>
          <w:sz w:val="24"/>
          <w:szCs w:val="24"/>
          <w:u w:val="single"/>
          <w:cs/>
          <w:lang w:bidi="bn-BD"/>
        </w:rPr>
        <w:t>ইসলামের মৌলিক বৈশিষ্</w:t>
      </w:r>
      <w:r w:rsidRPr="00A21245">
        <w:rPr>
          <w:rFonts w:ascii="Kalpurush" w:eastAsia="Nikosh" w:hAnsi="Kalpurush" w:cs="Kalpurush" w:hint="cs"/>
          <w:b/>
          <w:bCs/>
          <w:sz w:val="24"/>
          <w:szCs w:val="24"/>
          <w:u w:val="single"/>
          <w:cs/>
          <w:lang w:bidi="bn-BD"/>
        </w:rPr>
        <w:t>ট্যা</w:t>
      </w:r>
      <w:r w:rsidRPr="00A21245">
        <w:rPr>
          <w:rFonts w:ascii="Kalpurush" w:eastAsia="Nikosh" w:hAnsi="Kalpurush" w:cs="Kalpurush"/>
          <w:b/>
          <w:bCs/>
          <w:sz w:val="24"/>
          <w:szCs w:val="24"/>
          <w:u w:val="single"/>
          <w:cs/>
          <w:lang w:bidi="bn-BD"/>
        </w:rPr>
        <w:t>বল</w:t>
      </w:r>
      <w:r w:rsidRPr="00A21245">
        <w:rPr>
          <w:rFonts w:ascii="Kalpurush" w:eastAsia="Nikosh" w:hAnsi="Kalpurush" w:cs="Kalpurush" w:hint="cs"/>
          <w:b/>
          <w:bCs/>
          <w:sz w:val="24"/>
          <w:szCs w:val="24"/>
          <w:u w:val="single"/>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tl/>
          <w:cs/>
        </w:rPr>
      </w:pPr>
      <w:r w:rsidRPr="00E16E04">
        <w:rPr>
          <w:rFonts w:ascii="Kalpurush" w:eastAsia="Nikosh" w:hAnsi="Kalpurush" w:cs="Kalpurush"/>
          <w:b/>
          <w:bCs/>
          <w:sz w:val="24"/>
          <w:szCs w:val="24"/>
          <w:cs/>
          <w:lang w:bidi="bn-BD"/>
        </w:rPr>
        <w:t>এক</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পূর্ববর্তী সব ধর্মের কল্যাণসমূহ ইসলামে নিহিত আছে। অন্যান্য ধর্মের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ইসলামের প্রাধান্য</w:t>
      </w:r>
      <w:r w:rsidRPr="00E16E04">
        <w:rPr>
          <w:rFonts w:ascii="Kalpurush" w:eastAsia="Nikosh" w:hAnsi="Kalpurush" w:cs="Kalpurush" w:hint="cs"/>
          <w:sz w:val="24"/>
          <w:szCs w:val="24"/>
          <w:cs/>
          <w:lang w:bidi="bn-BD"/>
        </w:rPr>
        <w:t xml:space="preserve">ের অন্যতম কারণ এটাও </w:t>
      </w:r>
      <w:r w:rsidRPr="00E16E04">
        <w:rPr>
          <w:rFonts w:ascii="Kalpurush" w:eastAsia="Nikosh" w:hAnsi="Kalpurush" w:cs="Kalpurush"/>
          <w:sz w:val="24"/>
          <w:szCs w:val="24"/>
          <w:cs/>
          <w:lang w:bidi="bn-BD"/>
        </w:rPr>
        <w:t>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ইসলাম স্থান-কাল</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জাতি নির্বিশেষে সবার জন্য উপযোগী।</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স্বীয়</w:t>
      </w:r>
      <w:r w:rsidR="003F29D4">
        <w:rPr>
          <w:rFonts w:ascii="Kalpurush" w:eastAsia="Nikosh" w:hAnsi="Kalpurush" w:cs="Kalpurush"/>
          <w:sz w:val="24"/>
          <w:szCs w:val="24"/>
          <w:cs/>
          <w:lang w:bidi="bn-BD"/>
        </w:rPr>
        <w:t xml:space="preserve"> রাসূলুল্লাহ্ সাল্লাল্লাহু </w:t>
      </w:r>
      <w:r w:rsidRPr="00E16E04">
        <w:rPr>
          <w:rFonts w:ascii="Kalpurush" w:eastAsia="Nikosh" w:hAnsi="Kalpurush" w:cs="Kalpurush"/>
          <w:sz w:val="24"/>
          <w:szCs w:val="24"/>
          <w:cs/>
          <w:lang w:bidi="bn-BD"/>
        </w:rPr>
        <w:t>আলাইহি ওয়াসাল্লামকে সম্বোধন করে বলেন</w:t>
      </w:r>
      <w:r w:rsidRPr="00E16E04">
        <w:rPr>
          <w:rFonts w:ascii="Kalpurush" w:eastAsia="Nikosh" w:hAnsi="Kalpurush" w:cs="Kalpurush"/>
          <w:sz w:val="24"/>
          <w:szCs w:val="24"/>
          <w:lang w:bidi="bn-BD"/>
        </w:rPr>
        <w:t>,</w:t>
      </w:r>
    </w:p>
    <w:p w:rsidR="00E16E04" w:rsidRPr="00B1790A" w:rsidRDefault="003F29D4" w:rsidP="003F29D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وَأَنزَلۡنَآ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مُصَدِّقٗا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وَمُهَيۡمِنًا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المائ‍دة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٤٨</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w:t>
      </w:r>
      <w:r w:rsidRPr="00E16E04">
        <w:rPr>
          <w:rFonts w:ascii="Kalpurush" w:eastAsia="Nikosh" w:hAnsi="Kalpurush" w:cs="Kalpurush" w:hint="cs"/>
          <w:sz w:val="24"/>
          <w:szCs w:val="24"/>
          <w:cs/>
          <w:lang w:bidi="bn-BD"/>
        </w:rPr>
        <w:t>আর আমরা</w:t>
      </w:r>
      <w:r w:rsidRPr="00E16E04">
        <w:rPr>
          <w:rFonts w:ascii="Kalpurush" w:eastAsia="Nikosh" w:hAnsi="Kalpurush" w:cs="Kalpurush"/>
          <w:sz w:val="24"/>
          <w:szCs w:val="24"/>
          <w:cs/>
          <w:lang w:bidi="bn-BD"/>
        </w:rPr>
        <w:t xml:space="preserve"> আপনার প্রতি অবতীর্ণ করেছি সত্যগ্রন্থ যা পূর্ববর্তী গ্রন্থসমূহের সত্যায়নকারী এবং সেগুলোর </w:t>
      </w:r>
      <w:r w:rsidR="003F29D4">
        <w:rPr>
          <w:rFonts w:ascii="Kalpurush" w:eastAsia="Nikosh" w:hAnsi="Kalpurush" w:cs="Kalpurush" w:hint="cs"/>
          <w:sz w:val="24"/>
          <w:szCs w:val="24"/>
          <w:cs/>
          <w:lang w:bidi="bn-BD"/>
        </w:rPr>
        <w:t>ওপর</w:t>
      </w:r>
      <w:r w:rsidRPr="00E16E04">
        <w:rPr>
          <w:rFonts w:ascii="Kalpurush" w:eastAsia="Nikosh" w:hAnsi="Kalpurush" w:cs="Kalpurush" w:hint="cs"/>
          <w:sz w:val="24"/>
          <w:szCs w:val="24"/>
          <w:cs/>
          <w:lang w:bidi="bn-BD"/>
        </w:rPr>
        <w:t xml:space="preserve"> বিচারকারী (তাতে যে হক রয়েছে এবং যে বাতিল প্রবিষ্ট হয়েছে তা নির্ধারণকারী) হিসেবে</w:t>
      </w:r>
      <w:r w:rsidRPr="00E16E04">
        <w:rPr>
          <w:rFonts w:ascii="Kalpurush" w:eastAsia="Nikosh" w:hAnsi="Kalpurush" w:cs="Kalpurush"/>
          <w:sz w:val="24"/>
          <w:szCs w:val="24"/>
          <w:lang w:bidi="bn-BD"/>
        </w:rPr>
        <w:t>’’</w:t>
      </w:r>
      <w:r w:rsidRPr="00B1790A">
        <w:rPr>
          <w:rFonts w:ascii="SolaimanLipi" w:eastAsia="Nikosh" w:hAnsi="SolaimanLipi" w:cs="SolaimanLipi"/>
          <w:sz w:val="24"/>
          <w:szCs w:val="24"/>
          <w:cs/>
          <w:lang w:bidi="hi-IN"/>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[সূরা আল-মায়</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দাহ</w:t>
      </w:r>
      <w:r w:rsidRPr="00E16E04">
        <w:rPr>
          <w:rFonts w:ascii="Kalpurush" w:eastAsia="Nikosh" w:hAnsi="Kalpurush" w:cs="Kalpurush"/>
          <w:sz w:val="24"/>
          <w:szCs w:val="24"/>
          <w:lang w:bidi="bn-BD"/>
        </w:rPr>
        <w:t xml:space="preserve">, </w:t>
      </w:r>
      <w:r w:rsidR="003F29D4">
        <w:rPr>
          <w:rFonts w:ascii="Kalpurush" w:eastAsia="Nikosh" w:hAnsi="Kalpurush" w:cs="Kalpurush"/>
          <w:sz w:val="24"/>
          <w:szCs w:val="24"/>
          <w:cs/>
          <w:lang w:bidi="bn-BD"/>
        </w:rPr>
        <w:t>আয়াত</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৪৮</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ইসলাম</w:t>
      </w:r>
      <w:r w:rsidRPr="00E16E04">
        <w:rPr>
          <w:rFonts w:ascii="Kalpurush" w:eastAsia="Nikosh" w:hAnsi="Kalpurush" w:cs="Kalpurush" w:hint="cs"/>
          <w:sz w:val="24"/>
          <w:szCs w:val="24"/>
          <w:cs/>
          <w:lang w:bidi="bn-BD"/>
        </w:rPr>
        <w:t xml:space="preserve"> নামক দীনটি </w:t>
      </w:r>
      <w:r w:rsidRPr="00E16E04">
        <w:rPr>
          <w:rFonts w:ascii="Kalpurush" w:eastAsia="Nikosh" w:hAnsi="Kalpurush" w:cs="Kalpurush"/>
          <w:sz w:val="24"/>
          <w:szCs w:val="24"/>
          <w:cs/>
          <w:lang w:bidi="bn-BD"/>
        </w:rPr>
        <w:t>স্থান-কাল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জাতি নির্বিশেষে সবার জন্য উপযুক্ত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এর অর্থ এই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ইসলামের প্রয়োগ বা বাস্তবায়ন কোনো যুগে বা কোনো দ</w:t>
      </w:r>
      <w:r w:rsidR="003F29D4">
        <w:rPr>
          <w:rFonts w:ascii="Kalpurush" w:eastAsia="Nikosh" w:hAnsi="Kalpurush" w:cs="Kalpurush"/>
          <w:sz w:val="24"/>
          <w:szCs w:val="24"/>
          <w:cs/>
          <w:lang w:bidi="bn-BD"/>
        </w:rPr>
        <w:t>েশে জাতীয় স্বার্থের পরিপন্থী নয়</w:t>
      </w:r>
      <w:r w:rsidR="003F29D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বরং তা সকল জাতির জন্য কল্যাণকর ও উপযোগী। আবার এর অর্থ এই নয়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ইসলাম প্রত্যেক স্থান-কাল ও জাতির প্রবৃত্তির অনুগত হয়ে থাকবে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যেমন কোনো কোন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লোক </w:t>
      </w:r>
      <w:r w:rsidRPr="00E16E04">
        <w:rPr>
          <w:rFonts w:ascii="Kalpurush" w:eastAsia="Nikosh" w:hAnsi="Kalpurush" w:cs="Kalpurush" w:hint="cs"/>
          <w:sz w:val="24"/>
          <w:szCs w:val="24"/>
          <w:cs/>
          <w:lang w:bidi="bn-BD"/>
        </w:rPr>
        <w:t>উদ্দেশ্য নিয়ে থাকে।</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দুই</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ইসলাম সে মহা সত্য 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যদি </w:t>
      </w:r>
      <w:r w:rsidRPr="00E16E04">
        <w:rPr>
          <w:rFonts w:ascii="Kalpurush" w:eastAsia="Nikosh" w:hAnsi="Kalpurush" w:cs="Kalpurush" w:hint="cs"/>
          <w:sz w:val="24"/>
          <w:szCs w:val="24"/>
          <w:cs/>
          <w:lang w:bidi="bn-BD"/>
        </w:rPr>
        <w:t>কেউ</w:t>
      </w:r>
      <w:r w:rsidRPr="00E16E04">
        <w:rPr>
          <w:rFonts w:ascii="Kalpurush" w:eastAsia="Nikosh" w:hAnsi="Kalpurush" w:cs="Kalpurush"/>
          <w:sz w:val="24"/>
          <w:szCs w:val="24"/>
          <w:cs/>
          <w:lang w:bidi="bn-BD"/>
        </w:rPr>
        <w:t xml:space="preserve"> তা সঠিক</w:t>
      </w:r>
      <w:r w:rsidRPr="00E16E04">
        <w:rPr>
          <w:rFonts w:ascii="Kalpurush" w:eastAsia="Nikosh" w:hAnsi="Kalpurush" w:cs="Kalpurush" w:hint="cs"/>
          <w:sz w:val="24"/>
          <w:szCs w:val="24"/>
          <w:cs/>
          <w:lang w:bidi="bn-BD"/>
        </w:rPr>
        <w:t>ভাবে ধারণ</w:t>
      </w:r>
      <w:r w:rsidRPr="00E16E04">
        <w:rPr>
          <w:rFonts w:ascii="Kalpurush" w:eastAsia="Nikosh" w:hAnsi="Kalpurush" w:cs="Kalpurush"/>
          <w:sz w:val="24"/>
          <w:szCs w:val="24"/>
          <w:cs/>
          <w:lang w:bidi="bn-BD"/>
        </w:rPr>
        <w:t xml:space="preserve"> করে তা হলে তার প্রতি আল্লাহর ওয়াদা রয়েছে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আল্লাহ তাকে সাহায্য করবেন এবং </w:t>
      </w:r>
      <w:r w:rsidRPr="00E16E04">
        <w:rPr>
          <w:rFonts w:ascii="Kalpurush" w:eastAsia="Nikosh" w:hAnsi="Kalpurush" w:cs="Kalpurush" w:hint="cs"/>
          <w:sz w:val="24"/>
          <w:szCs w:val="24"/>
          <w:cs/>
          <w:lang w:bidi="bn-BD"/>
        </w:rPr>
        <w:t xml:space="preserve">অন্য সবকিছুর </w:t>
      </w:r>
      <w:r w:rsidR="003F29D4">
        <w:rPr>
          <w:rFonts w:ascii="Kalpurush" w:eastAsia="Nikosh" w:hAnsi="Kalpurush" w:cs="Kalpurush" w:hint="cs"/>
          <w:sz w:val="24"/>
          <w:szCs w:val="24"/>
          <w:cs/>
          <w:lang w:bidi="bn-BD"/>
        </w:rPr>
        <w:t>ওপর</w:t>
      </w:r>
      <w:r w:rsidRPr="00E16E04">
        <w:rPr>
          <w:rFonts w:ascii="Kalpurush" w:eastAsia="Nikosh" w:hAnsi="Kalpurush" w:cs="Kalpurush" w:hint="cs"/>
          <w:sz w:val="24"/>
          <w:szCs w:val="24"/>
          <w:cs/>
          <w:lang w:bidi="bn-BD"/>
        </w:rPr>
        <w:t xml:space="preserve"> তা</w:t>
      </w:r>
      <w:r w:rsidRPr="00E16E04">
        <w:rPr>
          <w:rFonts w:ascii="Kalpurush" w:eastAsia="Nikosh" w:hAnsi="Kalpurush" w:cs="Kalpurush"/>
          <w:sz w:val="24"/>
          <w:szCs w:val="24"/>
          <w:cs/>
          <w:lang w:bidi="bn-BD"/>
        </w:rPr>
        <w:t>কে জয়যুক্ত করবেন।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3F29D4" w:rsidP="00A9452A">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أَرۡسَلَ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رَسُولَهُۥ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بِٱلۡهُدَىٰ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وَدِينِ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لِيُظۡهِرَهُۥ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كَرِهَ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ٱلۡمُشۡرِكُونَ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٣٣</w:t>
      </w:r>
      <w:r w:rsidR="00A9452A">
        <w:rPr>
          <w:rFonts w:ascii="KFGQPC Uthman Taha Naskh" w:cs="KFGQPC Uthman Taha Naskh"/>
          <w:color w:val="008000"/>
          <w:sz w:val="24"/>
          <w:szCs w:val="24"/>
          <w:rtl/>
        </w:rPr>
        <w:t>]</w:t>
      </w:r>
    </w:p>
    <w:p w:rsidR="00E16E04" w:rsidRPr="00E16E04" w:rsidRDefault="00E16E04" w:rsidP="00A9452A">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তিনিই </w:t>
      </w:r>
      <w:r w:rsidRPr="00E16E04">
        <w:rPr>
          <w:rFonts w:ascii="Kalpurush" w:eastAsia="Nikosh" w:hAnsi="Kalpurush" w:cs="Kalpurush" w:hint="cs"/>
          <w:sz w:val="24"/>
          <w:szCs w:val="24"/>
          <w:cs/>
          <w:lang w:bidi="bn-BD"/>
        </w:rPr>
        <w:t xml:space="preserve">সে সত্ত্বা যিনি </w:t>
      </w:r>
      <w:r w:rsidRPr="00E16E04">
        <w:rPr>
          <w:rFonts w:ascii="Kalpurush" w:eastAsia="Nikosh" w:hAnsi="Kalpurush" w:cs="Kalpurush"/>
          <w:sz w:val="24"/>
          <w:szCs w:val="24"/>
          <w:cs/>
          <w:lang w:bidi="bn-BD"/>
        </w:rPr>
        <w:t xml:space="preserve">তাঁর রাসূলকে </w:t>
      </w:r>
      <w:r w:rsidR="003F29D4">
        <w:rPr>
          <w:rFonts w:ascii="Kalpurush" w:eastAsia="Nikosh" w:hAnsi="Kalpurush" w:cs="Kalpurush"/>
          <w:sz w:val="24"/>
          <w:szCs w:val="24"/>
          <w:cs/>
          <w:lang w:bidi="bn-BD"/>
        </w:rPr>
        <w:t>হিদায়াত</w:t>
      </w:r>
      <w:r w:rsidRPr="00E16E04">
        <w:rPr>
          <w:rFonts w:ascii="Kalpurush" w:eastAsia="Nikosh" w:hAnsi="Kalpurush" w:cs="Kalpurush"/>
          <w:sz w:val="24"/>
          <w:szCs w:val="24"/>
          <w:cs/>
          <w:lang w:bidi="bn-BD"/>
        </w:rPr>
        <w:t xml:space="preserve"> ও সত্য </w:t>
      </w:r>
      <w:r w:rsidRPr="00E16E04">
        <w:rPr>
          <w:rFonts w:ascii="Kalpurush" w:eastAsia="Nikosh" w:hAnsi="Kalpurush" w:cs="Kalpurush" w:hint="cs"/>
          <w:sz w:val="24"/>
          <w:szCs w:val="24"/>
          <w:cs/>
          <w:lang w:bidi="bn-BD"/>
        </w:rPr>
        <w:t>দীন</w:t>
      </w:r>
      <w:r w:rsidRPr="00E16E04">
        <w:rPr>
          <w:rFonts w:ascii="Kalpurush" w:eastAsia="Nikosh" w:hAnsi="Kalpurush" w:cs="Kalpurush"/>
          <w:sz w:val="24"/>
          <w:szCs w:val="24"/>
          <w:cs/>
          <w:lang w:bidi="bn-BD"/>
        </w:rPr>
        <w:t xml:space="preserve">সহ প্রেরণ করেছেন। যাতে একে অন্য সমস্ত </w:t>
      </w:r>
      <w:r w:rsidRPr="00E16E04">
        <w:rPr>
          <w:rFonts w:ascii="Kalpurush" w:eastAsia="Nikosh" w:hAnsi="Kalpurush" w:cs="Kalpurush" w:hint="cs"/>
          <w:sz w:val="24"/>
          <w:szCs w:val="24"/>
          <w:cs/>
          <w:lang w:bidi="bn-BD"/>
        </w:rPr>
        <w:t>দীনে</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জয়যুক্ত করেন। যদিও মুশরিকরা তা অপছন্দ করে</w:t>
      </w:r>
      <w:r w:rsidR="00A21245" w:rsidRPr="00B1790A">
        <w:rPr>
          <w:rFonts w:ascii="SolaimanLipi" w:eastAsia="Nikosh" w:hAnsi="SolaimanLipi" w:cs="SolaimanLipi"/>
          <w:sz w:val="24"/>
          <w:szCs w:val="24"/>
          <w:cs/>
          <w:lang w:bidi="hi-IN"/>
        </w:rPr>
        <w:t>।</w:t>
      </w:r>
      <w:r w:rsidR="00A21245">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A21245">
        <w:rPr>
          <w:rFonts w:ascii="Kalpurush" w:eastAsia="Nikosh" w:hAnsi="Kalpurush" w:cs="Kalpurush"/>
          <w:sz w:val="24"/>
          <w:szCs w:val="24"/>
          <w:cs/>
          <w:lang w:bidi="bn-BD"/>
        </w:rPr>
        <w:t>[</w:t>
      </w:r>
      <w:r w:rsidRPr="00A21245">
        <w:rPr>
          <w:rFonts w:ascii="Kalpurush" w:eastAsia="Nikosh" w:hAnsi="Kalpurush" w:cs="Kalpurush"/>
          <w:sz w:val="24"/>
          <w:szCs w:val="24"/>
          <w:cs/>
          <w:lang w:bidi="bn-IN"/>
        </w:rPr>
        <w:t xml:space="preserve">সূরা </w:t>
      </w:r>
      <w:r w:rsidR="00A9452A" w:rsidRPr="00A21245">
        <w:rPr>
          <w:rFonts w:ascii="Kalpurush" w:eastAsia="Nikosh" w:hAnsi="Kalpurush" w:cs="Kalpurush"/>
          <w:sz w:val="24"/>
          <w:szCs w:val="24"/>
          <w:cs/>
          <w:lang w:bidi="bn-BD"/>
        </w:rPr>
        <w:t>আত</w:t>
      </w:r>
      <w:r w:rsidR="00A9452A">
        <w:rPr>
          <w:rFonts w:ascii="Kalpurush" w:eastAsia="Nikosh" w:hAnsi="Kalpurush" w:cs="Kalpurush" w:hint="cs"/>
          <w:sz w:val="24"/>
          <w:szCs w:val="24"/>
          <w:cs/>
          <w:lang w:bidi="bn-BD"/>
        </w:rPr>
        <w:t>-তাওবাহ,</w:t>
      </w:r>
      <w:r w:rsidR="00A9452A">
        <w:rPr>
          <w:rFonts w:ascii="Kalpurush" w:eastAsia="Nikosh" w:hAnsi="Kalpurush" w:cs="Kalpurush"/>
          <w:sz w:val="24"/>
          <w:szCs w:val="24"/>
          <w:cs/>
          <w:lang w:bidi="bn-BD"/>
        </w:rPr>
        <w:t xml:space="preserve"> আয়াত</w:t>
      </w:r>
      <w:r w:rsidR="00A9452A">
        <w:rPr>
          <w:rFonts w:ascii="Kalpurush" w:eastAsia="Nikosh" w:hAnsi="Kalpurush" w:cs="Kalpurush" w:hint="cs"/>
          <w:sz w:val="24"/>
          <w:szCs w:val="24"/>
          <w:cs/>
          <w:lang w:bidi="bn-BD"/>
        </w:rPr>
        <w:t>: ৩৩</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তিনি আরো বলেন</w:t>
      </w:r>
      <w:r w:rsidRPr="00E16E04">
        <w:rPr>
          <w:rFonts w:ascii="Kalpurush" w:eastAsia="Nikosh" w:hAnsi="Kalpurush" w:cs="Kalpurush"/>
          <w:sz w:val="24"/>
          <w:szCs w:val="24"/>
          <w:lang w:bidi="bn-BD"/>
        </w:rPr>
        <w:t>,</w:t>
      </w:r>
    </w:p>
    <w:p w:rsidR="00E16E04" w:rsidRPr="00B1790A" w:rsidRDefault="00A9452A" w:rsidP="00A9452A">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وَعَمِلُواْ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ٱلصَّٰلِحَٰتِ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لَيَسۡتَخۡلِفَنَّهُمۡ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ٱسۡتَخۡلَفَ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وَلَيُمَكِّنَنَّ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دِينَهُمُ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ٱرۡتَضَىٰ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وَلَيُبَدِّلَنَّهُم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خَوۡفِهِمۡ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يَعۡبُدُونَنِي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يُشۡرِكُونَ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فَأُوْلَٰٓئِكَ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ٱلۡفَٰسِقُونَ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النور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٥٥</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“তোমাদের মধ্যে যারা ঈমান আনে ও সৎকর্ম করে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তাদেরকে ওয়াদা দিয়েছেন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তাদেরকে অবশ্যই পৃথিবীতে শাসন কর্তৃত্ব দান করবেন।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তিনি শাসনকর্তৃত্ব দান করেছেন তাদের পূর্ববর্তীদেরকে এবং তিনি অবশ্যই সূদৃঢ় করবেন তাদের </w:t>
      </w:r>
      <w:r w:rsidRPr="00E16E04">
        <w:rPr>
          <w:rFonts w:ascii="Kalpurush" w:eastAsia="Nikosh" w:hAnsi="Kalpurush" w:cs="Kalpurush" w:hint="cs"/>
          <w:sz w:val="24"/>
          <w:szCs w:val="24"/>
          <w:cs/>
          <w:lang w:bidi="bn-BD"/>
        </w:rPr>
        <w:t>দীন</w:t>
      </w:r>
      <w:r w:rsidRPr="00E16E04">
        <w:rPr>
          <w:rFonts w:ascii="Kalpurush" w:eastAsia="Nikosh" w:hAnsi="Kalpurush" w:cs="Kalpurush"/>
          <w:sz w:val="24"/>
          <w:szCs w:val="24"/>
          <w:cs/>
          <w:lang w:bidi="bn-BD"/>
        </w:rPr>
        <w:t>কে। যা তিনি তাদের জন্য পছন্দ করেছেন এবং তাদের</w:t>
      </w:r>
      <w:r w:rsidRPr="00E16E04">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 xml:space="preserve"> ভয় ভীতির পরিবর্তে অবশ্যই তাদেরকে শান্তি দান করবেন। তারা আমার </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বাদ</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 করবে এবং আমার সাথে কাউকে শরীক করবে না। এরপর যারা অকৃতজ্ঞ হয়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হলো ফাসেক।</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আন-নূর</w:t>
      </w:r>
      <w:r w:rsidRPr="00E16E04">
        <w:rPr>
          <w:rFonts w:ascii="Kalpurush" w:eastAsia="Nikosh" w:hAnsi="Kalpurush" w:cs="Kalpurush"/>
          <w:sz w:val="24"/>
          <w:szCs w:val="24"/>
          <w:lang w:bidi="bn-BD"/>
        </w:rPr>
        <w:t xml:space="preserve">, </w:t>
      </w:r>
      <w:r w:rsidR="00A9452A">
        <w:rPr>
          <w:rFonts w:ascii="Kalpurush" w:eastAsia="Nikosh" w:hAnsi="Kalpurush" w:cs="Kalpurush"/>
          <w:sz w:val="24"/>
          <w:szCs w:val="24"/>
          <w:cs/>
          <w:lang w:bidi="bn-BD"/>
        </w:rPr>
        <w:t>আয়াত</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৫৫</w:t>
      </w:r>
      <w:r w:rsidRPr="00E16E04">
        <w:rPr>
          <w:rFonts w:ascii="Kalpurush" w:eastAsia="Nikosh" w:hAnsi="Kalpurush" w:cs="Kalpurush" w:hint="cs"/>
          <w:sz w:val="24"/>
          <w:szCs w:val="24"/>
          <w:cs/>
          <w:lang w:bidi="bn-BD"/>
        </w:rPr>
        <w:t>]</w:t>
      </w:r>
    </w:p>
    <w:p w:rsidR="00E16E04" w:rsidRPr="003E59E9" w:rsidRDefault="00E16E04" w:rsidP="00A9452A">
      <w:pPr>
        <w:pStyle w:val="BodyTextIndent2"/>
        <w:tabs>
          <w:tab w:val="right" w:pos="142"/>
        </w:tabs>
        <w:spacing w:after="20" w:line="240" w:lineRule="auto"/>
        <w:ind w:firstLine="0"/>
        <w:jc w:val="both"/>
        <w:rPr>
          <w:rFonts w:ascii="Kalpurush" w:hAnsi="Kalpurush" w:cs="Kalpurush"/>
          <w:sz w:val="24"/>
          <w:szCs w:val="24"/>
        </w:rPr>
      </w:pPr>
      <w:r w:rsidRPr="003E59E9">
        <w:rPr>
          <w:rFonts w:ascii="Kalpurush" w:eastAsia="Nikosh" w:hAnsi="Kalpurush" w:cs="Kalpurush"/>
          <w:b/>
          <w:bCs/>
          <w:color w:val="000000"/>
          <w:sz w:val="24"/>
          <w:szCs w:val="24"/>
          <w:cs/>
          <w:lang w:bidi="bn-BD"/>
        </w:rPr>
        <w:t>তিন:</w:t>
      </w:r>
      <w:r w:rsidR="00A9452A" w:rsidRPr="003E59E9">
        <w:rPr>
          <w:rFonts w:ascii="Kalpurush" w:eastAsia="Nikosh" w:hAnsi="Kalpurush" w:cs="Kalpurush"/>
          <w:color w:val="000000"/>
          <w:sz w:val="24"/>
          <w:szCs w:val="24"/>
          <w:cs/>
          <w:lang w:bidi="bn-BD"/>
        </w:rPr>
        <w:t xml:space="preserve"> ইসলাম আক্বীদা</w:t>
      </w:r>
      <w:r w:rsidRPr="003E59E9">
        <w:rPr>
          <w:rFonts w:ascii="Kalpurush" w:eastAsia="Nikosh" w:hAnsi="Kalpurush" w:cs="Kalpurush"/>
          <w:color w:val="000000"/>
          <w:sz w:val="24"/>
          <w:szCs w:val="24"/>
          <w:cs/>
          <w:lang w:bidi="bn-BD"/>
        </w:rPr>
        <w:t xml:space="preserve"> ও শরী</w:t>
      </w:r>
      <w:r w:rsidR="00A9452A" w:rsidRPr="003E59E9">
        <w:rPr>
          <w:rFonts w:ascii="Kalpurush" w:eastAsia="Nikosh" w:hAnsi="Kalpurush" w:cs="Kalpurush"/>
          <w:color w:val="000000"/>
          <w:sz w:val="24"/>
          <w:szCs w:val="24"/>
          <w:cs/>
          <w:lang w:bidi="bn-BD"/>
        </w:rPr>
        <w:t>‘আ</w:t>
      </w:r>
      <w:r w:rsidRPr="003E59E9">
        <w:rPr>
          <w:rFonts w:ascii="Kalpurush" w:eastAsia="Nikosh" w:hAnsi="Kalpurush" w:cs="Kalpurush"/>
          <w:color w:val="000000"/>
          <w:sz w:val="24"/>
          <w:szCs w:val="24"/>
          <w:cs/>
          <w:lang w:bidi="bn-BD"/>
        </w:rPr>
        <w:t>ত উভয়ের</w:t>
      </w:r>
      <w:r w:rsidRPr="003E59E9">
        <w:rPr>
          <w:rFonts w:ascii="Kalpurush" w:eastAsia="Nikosh" w:hAnsi="Kalpurush" w:cs="Kalpurush"/>
          <w:sz w:val="24"/>
          <w:szCs w:val="24"/>
          <w:cs/>
          <w:lang w:bidi="bn-BD"/>
        </w:rPr>
        <w:t xml:space="preserve"> সমন্বয়ে গঠিত বিষয়ের নাম। ইসলাম তার </w:t>
      </w:r>
      <w:r w:rsidR="00A9452A" w:rsidRPr="003E59E9">
        <w:rPr>
          <w:rFonts w:ascii="Kalpurush" w:eastAsia="Nikosh" w:hAnsi="Kalpurush" w:cs="Kalpurush"/>
          <w:sz w:val="24"/>
          <w:szCs w:val="24"/>
          <w:cs/>
          <w:lang w:bidi="bn-BD"/>
        </w:rPr>
        <w:t>আক্বী</w:t>
      </w:r>
      <w:r w:rsidRPr="003E59E9">
        <w:rPr>
          <w:rFonts w:ascii="Kalpurush" w:eastAsia="Nikosh" w:hAnsi="Kalpurush" w:cs="Kalpurush"/>
          <w:sz w:val="24"/>
          <w:szCs w:val="24"/>
          <w:cs/>
          <w:lang w:bidi="bn-BD"/>
        </w:rPr>
        <w:t>দা ও শরী</w:t>
      </w:r>
      <w:r w:rsidR="00A9452A" w:rsidRPr="003E59E9">
        <w:rPr>
          <w:rFonts w:ascii="Kalpurush" w:eastAsia="Nikosh" w:hAnsi="Kalpurush" w:cs="Kalpurush"/>
          <w:sz w:val="24"/>
          <w:szCs w:val="24"/>
          <w:cs/>
          <w:lang w:bidi="bn-BD"/>
        </w:rPr>
        <w:t>‘</w:t>
      </w:r>
      <w:r w:rsidRPr="003E59E9">
        <w:rPr>
          <w:rFonts w:ascii="Kalpurush" w:eastAsia="Nikosh" w:hAnsi="Kalpurush" w:cs="Kalpurush"/>
          <w:sz w:val="24"/>
          <w:szCs w:val="24"/>
          <w:cs/>
          <w:lang w:bidi="bn-BD"/>
        </w:rPr>
        <w:t>আতে স্বয়ংসম্পূর্ণ</w:t>
      </w:r>
      <w:r w:rsidR="00A21245" w:rsidRPr="00B1790A">
        <w:rPr>
          <w:rFonts w:ascii="SolaimanLipi" w:eastAsia="Nikosh" w:hAnsi="SolaimanLipi" w:cs="SolaimanLipi"/>
          <w:sz w:val="24"/>
          <w:szCs w:val="24"/>
          <w:cs/>
          <w:lang w:bidi="hi-IN"/>
        </w:rPr>
        <w:t>।</w:t>
      </w:r>
      <w:r w:rsidRPr="00B1790A">
        <w:rPr>
          <w:rFonts w:ascii="SolaimanLipi" w:eastAsia="Nikosh" w:hAnsi="SolaimanLipi" w:cs="SolaimanLipi"/>
          <w:sz w:val="24"/>
          <w:szCs w:val="24"/>
          <w:cs/>
          <w:lang w:bidi="hi-IN"/>
        </w:rPr>
        <w:t xml:space="preserve"> </w:t>
      </w:r>
      <w:r w:rsidRPr="003E59E9">
        <w:rPr>
          <w:rFonts w:ascii="Kalpurush" w:eastAsia="Nikosh" w:hAnsi="Kalpurush" w:cs="Kalpurush"/>
          <w:sz w:val="24"/>
          <w:szCs w:val="24"/>
          <w:cs/>
          <w:lang w:bidi="bn-IN"/>
        </w:rPr>
        <w:t>যেমন</w:t>
      </w:r>
      <w:r w:rsidRPr="003E59E9">
        <w:rPr>
          <w:rFonts w:ascii="Kalpurush" w:eastAsia="Nikosh" w:hAnsi="Kalpurush" w:cs="Kalpurush"/>
          <w:sz w:val="24"/>
          <w:szCs w:val="24"/>
          <w:lang w:bidi="bn-BD"/>
        </w:rPr>
        <w:t>,</w:t>
      </w:r>
    </w:p>
    <w:p w:rsidR="00E16E04" w:rsidRPr="00A21245" w:rsidRDefault="00E16E04" w:rsidP="00A21245">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১। ইসলাম আল্লাহর একত্ব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আদেশ দেয় এবং শির্ক থেকে 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ষেধ করে।</w:t>
      </w:r>
    </w:p>
    <w:p w:rsidR="00E16E04" w:rsidRPr="00A21245" w:rsidRDefault="00E16E04" w:rsidP="00A21245">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২। ইসলাম সত্যের আদেশ দেয় এবং মিথ্যা থেকে নিষেধ করে।</w:t>
      </w:r>
    </w:p>
    <w:p w:rsidR="00E16E04" w:rsidRPr="00A21245" w:rsidRDefault="00E16E04" w:rsidP="00A21245">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lastRenderedPageBreak/>
        <w:t>৩। ইসলাম ন্যায় ও ই</w:t>
      </w:r>
      <w:r w:rsidRPr="00E16E04">
        <w:rPr>
          <w:rFonts w:ascii="Kalpurush" w:eastAsia="Nikosh" w:hAnsi="Kalpurush" w:cs="Kalpurush" w:hint="cs"/>
          <w:sz w:val="24"/>
          <w:szCs w:val="24"/>
          <w:cs/>
          <w:lang w:bidi="bn-BD"/>
        </w:rPr>
        <w:t>নসা</w:t>
      </w:r>
      <w:r w:rsidRPr="00E16E04">
        <w:rPr>
          <w:rFonts w:ascii="Kalpurush" w:eastAsia="Nikosh" w:hAnsi="Kalpurush" w:cs="Kalpurush"/>
          <w:sz w:val="24"/>
          <w:szCs w:val="24"/>
          <w:cs/>
          <w:lang w:bidi="bn-BD"/>
        </w:rPr>
        <w:t>ফের</w:t>
      </w:r>
      <w:r w:rsidRPr="00A21245">
        <w:rPr>
          <w:rFonts w:eastAsia="Nikosh"/>
          <w:cs/>
        </w:rPr>
        <w:footnoteReference w:id="1"/>
      </w:r>
      <w:r w:rsidRPr="00E16E04">
        <w:rPr>
          <w:rFonts w:ascii="Kalpurush" w:eastAsia="Nikosh" w:hAnsi="Kalpurush" w:cs="Kalpurush"/>
          <w:sz w:val="24"/>
          <w:szCs w:val="24"/>
          <w:cs/>
          <w:lang w:bidi="bn-BD"/>
        </w:rPr>
        <w:t xml:space="preserve"> নির্দেশ দেয় এবং </w:t>
      </w:r>
      <w:r w:rsidR="00A9452A">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 অত্যাচার থেকে নিষেধ করে।</w:t>
      </w:r>
    </w:p>
    <w:p w:rsidR="00E16E04" w:rsidRPr="00E16E04" w:rsidRDefault="00E16E04" w:rsidP="00A21245">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৪।</w:t>
      </w:r>
      <w:r w:rsidRPr="00E16E04">
        <w:rPr>
          <w:rFonts w:ascii="Kalpurush" w:eastAsia="Nikosh" w:hAnsi="Kalpurush" w:cs="Kalpurush"/>
          <w:sz w:val="24"/>
          <w:szCs w:val="24"/>
          <w:cs/>
          <w:lang w:bidi="bn-BD"/>
        </w:rPr>
        <w:tab/>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ইসলাম আমানত আদায়ের নির্দেশ</w:t>
      </w:r>
      <w:r w:rsidRPr="00E16E04">
        <w:rPr>
          <w:rFonts w:ascii="Kalpurush" w:eastAsia="Nikosh" w:hAnsi="Kalpurush" w:cs="Kalpurush" w:hint="cs"/>
          <w:sz w:val="24"/>
          <w:szCs w:val="24"/>
          <w:cs/>
          <w:lang w:bidi="bn-BD"/>
        </w:rPr>
        <w:t xml:space="preserve"> দেয় </w:t>
      </w:r>
      <w:r w:rsidR="00A9452A">
        <w:rPr>
          <w:rFonts w:ascii="Kalpurush" w:eastAsia="Nikosh" w:hAnsi="Kalpurush" w:cs="Kalpurush"/>
          <w:sz w:val="24"/>
          <w:szCs w:val="24"/>
          <w:cs/>
          <w:lang w:bidi="bn-BD"/>
        </w:rPr>
        <w:t>এবং আমানতের খ</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য়ানত কর</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 xml:space="preserve"> নিষেধ করে।</w:t>
      </w:r>
    </w:p>
    <w:p w:rsidR="00E16E04" w:rsidRPr="00E16E04" w:rsidRDefault="00E16E04" w:rsidP="00E16E04">
      <w:pPr>
        <w:pStyle w:val="BodyTextIndent2"/>
        <w:tabs>
          <w:tab w:val="clear" w:pos="5760"/>
          <w:tab w:val="right" w:pos="5245"/>
        </w:tabs>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৫। </w:t>
      </w:r>
      <w:r w:rsidRPr="00E16E04">
        <w:rPr>
          <w:rFonts w:ascii="Kalpurush" w:eastAsia="Nikosh" w:hAnsi="Kalpurush" w:cs="Kalpurush"/>
          <w:sz w:val="24"/>
          <w:szCs w:val="24"/>
          <w:cs/>
          <w:lang w:bidi="bn-BD"/>
        </w:rPr>
        <w:tab/>
        <w:t>ইসলাম প্রতিশ্রুতি রক্ষার নির্দেশ দেয় এবং প্রতিশ্রুতি</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ভঙ্গ থেকে নিষেধ করে।</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৬। ইসলাম মাতা-পিতার সাথে সদ্ব্যবহার ও আনুগত্যের হুকুম দেয় এবং তাদের প্রতি অবাধ্য আচরণ করা থেকে নিষেধ করে।</w:t>
      </w:r>
    </w:p>
    <w:p w:rsidR="00E16E04" w:rsidRPr="00E16E04" w:rsidRDefault="00E16E04" w:rsidP="00E16E04">
      <w:pPr>
        <w:pStyle w:val="BodyTextIndent2"/>
        <w:tabs>
          <w:tab w:val="clear" w:pos="5760"/>
          <w:tab w:val="right" w:pos="5245"/>
        </w:tabs>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৭। </w:t>
      </w:r>
      <w:r w:rsidRPr="00E16E04">
        <w:rPr>
          <w:rFonts w:ascii="Kalpurush" w:eastAsia="Nikosh" w:hAnsi="Kalpurush" w:cs="Kalpurush"/>
          <w:sz w:val="24"/>
          <w:szCs w:val="24"/>
          <w:cs/>
          <w:lang w:bidi="bn-BD"/>
        </w:rPr>
        <w:tab/>
        <w:t>ইসলাম আত্মীয় স্বজনের সাথে সুসম্পর্ক বজায় রাখার</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হুকুম দেয় এবং সম্পর্ক বিচ্ছিন্ন করা থেকে নিষেধ করে।</w:t>
      </w:r>
    </w:p>
    <w:p w:rsidR="00E16E04" w:rsidRPr="00E16E04" w:rsidRDefault="00E16E04" w:rsidP="00E16E04">
      <w:pPr>
        <w:pStyle w:val="BodyTextIndent2"/>
        <w:tabs>
          <w:tab w:val="right" w:pos="5245"/>
        </w:tabs>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৮। </w:t>
      </w:r>
      <w:r w:rsidRPr="00E16E04">
        <w:rPr>
          <w:rFonts w:ascii="Kalpurush" w:eastAsia="Nikosh" w:hAnsi="Kalpurush" w:cs="Kalpurush"/>
          <w:sz w:val="24"/>
          <w:szCs w:val="24"/>
          <w:cs/>
          <w:lang w:bidi="bn-BD"/>
        </w:rPr>
        <w:tab/>
        <w:t>ইসলাম প্রতিবেশীর সাথে সদ্ব্যবহারের নির্দেশ দেয়</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এবং অসদ্ব্যবহারে বাধা দেয়।</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সারকথা</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ইসলাম সর্বপ্রকার উত্তম চরিত্রের আদেশ দেয় এবং যাবতীয় কু</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চরিত্র থেকে নিষেধ করে। প্রতিটি সৎকর্মের হুকুম দেয় ও প্রতিটি অপকর্ম থেকে নিষেধ করে।</w:t>
      </w:r>
    </w:p>
    <w:p w:rsidR="00E16E04" w:rsidRPr="00E16E04" w:rsidRDefault="00A74BBC"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বলেন</w:t>
      </w:r>
      <w:r w:rsidR="00E16E04" w:rsidRPr="00E16E04">
        <w:rPr>
          <w:rFonts w:ascii="Kalpurush" w:eastAsia="Nikosh" w:hAnsi="Kalpurush" w:cs="Kalpurush"/>
          <w:sz w:val="24"/>
          <w:szCs w:val="24"/>
          <w:lang w:bidi="bn-BD"/>
        </w:rPr>
        <w:t>,</w:t>
      </w:r>
    </w:p>
    <w:p w:rsidR="00E16E04" w:rsidRPr="00B1790A" w:rsidRDefault="00A9452A" w:rsidP="00A9452A">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يَأۡمُرُ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بِٱلۡعَدۡلِ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وَٱلۡإِحۡسَٰنِ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وَإِيتَآيِٕ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ٱلۡقُرۡبَىٰ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وَيَنۡهَىٰ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ٱلۡفَحۡشَآءِ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وَٱلۡمُنكَرِ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وَٱلۡبَغۡيِۚ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يَعِظُكُمۡ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تَذَكَّرُونَ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النحل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٩٠</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“আল্লাহ ন্যায়পরায়ণতা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সদাচরণ এবং আত্মীয় স্বজনকে দান করার আদেশ দেন এবং অশ্লীলতা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অসঙ্গত কাজ ও সীমালংঘন নিষেধ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তোমাদেরকে উপদেশ দেন যাতে তোমরা শিক্ষা গ্রহণ কর। [সূরা</w:t>
      </w:r>
      <w:r w:rsidR="00A9452A">
        <w:rPr>
          <w:rFonts w:ascii="Kalpurush" w:eastAsia="Nikosh" w:hAnsi="Kalpurush" w:cs="Kalpurush"/>
          <w:sz w:val="24"/>
          <w:szCs w:val="24"/>
          <w:cs/>
          <w:lang w:bidi="bn-BD"/>
        </w:rPr>
        <w:t xml:space="preserve"> </w:t>
      </w:r>
      <w:r w:rsidR="00A9452A">
        <w:rPr>
          <w:rFonts w:ascii="Kalpurush" w:eastAsia="Nikosh" w:hAnsi="Kalpurush" w:cs="Kalpurush" w:hint="cs"/>
          <w:sz w:val="24"/>
          <w:szCs w:val="24"/>
          <w:cs/>
          <w:lang w:bidi="bn-BD"/>
        </w:rPr>
        <w:t>আন-</w:t>
      </w:r>
      <w:r w:rsidR="00A9452A">
        <w:rPr>
          <w:rFonts w:ascii="Kalpurush" w:eastAsia="Nikosh" w:hAnsi="Kalpurush" w:cs="Kalpurush"/>
          <w:sz w:val="24"/>
          <w:szCs w:val="24"/>
          <w:cs/>
          <w:lang w:bidi="bn-BD"/>
        </w:rPr>
        <w:t>নাহল আয়াত</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৯০</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u w:val="single"/>
          <w:lang w:bidi="bn-BD"/>
        </w:rPr>
      </w:pP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u w:val="single"/>
        </w:rPr>
      </w:pPr>
    </w:p>
    <w:p w:rsidR="00E16E04" w:rsidRPr="00E16E04" w:rsidRDefault="00E16E04" w:rsidP="00190F65">
      <w:pPr>
        <w:pStyle w:val="BodyTextIndent2"/>
        <w:spacing w:after="20" w:line="240" w:lineRule="auto"/>
        <w:ind w:firstLine="0"/>
        <w:jc w:val="center"/>
        <w:rPr>
          <w:rFonts w:ascii="Times New Roman" w:hAnsi="Times New Roman" w:cs="Times New Roman"/>
          <w:b/>
          <w:bCs/>
          <w:sz w:val="24"/>
          <w:szCs w:val="24"/>
        </w:rPr>
      </w:pPr>
      <w:r w:rsidRPr="00E16E04">
        <w:rPr>
          <w:rFonts w:ascii="Kalpurush" w:eastAsia="Nikosh" w:hAnsi="Kalpurush" w:cs="Kalpurush"/>
          <w:sz w:val="24"/>
          <w:szCs w:val="24"/>
          <w:cs/>
          <w:lang w:bidi="bn-BD"/>
        </w:rPr>
        <w:br w:type="page"/>
      </w:r>
      <w:r w:rsidRPr="00E16E04">
        <w:rPr>
          <w:rFonts w:ascii="Kalpurush" w:eastAsia="Nikosh" w:hAnsi="Kalpurush" w:cs="Kalpurush"/>
          <w:b/>
          <w:bCs/>
          <w:sz w:val="24"/>
          <w:szCs w:val="24"/>
          <w:cs/>
          <w:lang w:bidi="bn-BD"/>
        </w:rPr>
        <w:lastRenderedPageBreak/>
        <w:t>ইসলামের ভিত্তিসমূহ</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A80A2A">
        <w:rPr>
          <w:rFonts w:ascii="Kalpurush" w:eastAsia="Nikosh" w:hAnsi="Kalpurush" w:cs="Kalpurush"/>
          <w:sz w:val="24"/>
          <w:szCs w:val="24"/>
          <w:cs/>
          <w:lang w:bidi="bn-BD"/>
        </w:rPr>
        <w:t>ইসলামের ভিত্তি</w:t>
      </w:r>
      <w:r w:rsidRPr="00E16E04">
        <w:rPr>
          <w:rFonts w:ascii="Kalpurush" w:eastAsia="Nikosh" w:hAnsi="Kalpurush" w:cs="Kalpurush"/>
          <w:sz w:val="24"/>
          <w:szCs w:val="24"/>
          <w:cs/>
          <w:lang w:bidi="bn-BD"/>
        </w:rPr>
        <w:t xml:space="preserve"> হলো পাঁচটি। এগুলো আব্দুল্লাহ ইবন </w:t>
      </w:r>
      <w:r w:rsidR="00A9452A">
        <w:rPr>
          <w:rFonts w:ascii="Kalpurush" w:eastAsia="Nikosh" w:hAnsi="Kalpurush" w:cs="Kalpurush"/>
          <w:sz w:val="24"/>
          <w:szCs w:val="24"/>
          <w:cs/>
          <w:lang w:bidi="bn-BD"/>
        </w:rPr>
        <w:t>উমার</w:t>
      </w:r>
      <w:r w:rsidRPr="00E16E04">
        <w:rPr>
          <w:rFonts w:ascii="Kalpurush" w:eastAsia="Nikosh" w:hAnsi="Kalpurush" w:cs="Kalpurush"/>
          <w:sz w:val="24"/>
          <w:szCs w:val="24"/>
          <w:cs/>
          <w:lang w:bidi="bn-BD"/>
        </w:rPr>
        <w:t xml:space="preserve"> রাদিয়াল্লাহু আনহু</w:t>
      </w:r>
      <w:r w:rsidRPr="00E16E04">
        <w:rPr>
          <w:rFonts w:ascii="Kalpurush" w:eastAsia="Nikosh" w:hAnsi="Kalpurush" w:cs="Kalpurush" w:hint="cs"/>
          <w:sz w:val="24"/>
          <w:szCs w:val="24"/>
          <w:cs/>
          <w:lang w:bidi="bn-BD"/>
        </w:rPr>
        <w:t>মা</w:t>
      </w:r>
      <w:r w:rsidRPr="00E16E04">
        <w:rPr>
          <w:rFonts w:ascii="Kalpurush" w:eastAsia="Nikosh" w:hAnsi="Kalpurush" w:cs="Kalpurush"/>
          <w:sz w:val="24"/>
          <w:szCs w:val="24"/>
          <w:cs/>
          <w:lang w:bidi="bn-BD"/>
        </w:rPr>
        <w:t xml:space="preserve"> কর্তৃক বর্ণিত রাসূলুল্লাহ সাল্লাল্লাহু আলাইহি ওয়াসাল্লাম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একটি হাদীসে </w:t>
      </w:r>
      <w:r w:rsidR="00A9452A">
        <w:rPr>
          <w:rFonts w:ascii="Kalpurush" w:eastAsia="Nikosh" w:hAnsi="Kalpurush" w:cs="Kalpurush"/>
          <w:sz w:val="24"/>
          <w:szCs w:val="24"/>
          <w:cs/>
          <w:lang w:bidi="bn-BD"/>
        </w:rPr>
        <w:t>উল্লিখিত</w:t>
      </w:r>
      <w:r w:rsidRPr="00E16E04">
        <w:rPr>
          <w:rFonts w:ascii="Kalpurush" w:eastAsia="Nikosh" w:hAnsi="Kalpurush" w:cs="Kalpurush"/>
          <w:sz w:val="24"/>
          <w:szCs w:val="24"/>
          <w:cs/>
          <w:lang w:bidi="bn-BD"/>
        </w:rPr>
        <w:t xml:space="preserve"> আছে। তিনি বলেছেন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ইসলামের ভিত্তি পাঁচটি বিষয়ের </w:t>
      </w:r>
      <w:r w:rsidR="003F29D4">
        <w:rPr>
          <w:rFonts w:ascii="Kalpurush" w:eastAsia="Nikosh" w:hAnsi="Kalpurush" w:cs="Kalpurush"/>
          <w:sz w:val="24"/>
          <w:szCs w:val="24"/>
          <w:cs/>
          <w:lang w:bidi="bn-BD"/>
        </w:rPr>
        <w:t>ওপর</w:t>
      </w:r>
      <w:r w:rsidR="00A9452A" w:rsidRPr="00B1790A">
        <w:rPr>
          <w:rFonts w:ascii="SolaimanLipi" w:eastAsia="Nikosh" w:hAnsi="SolaimanLipi" w:cs="SolaimanLipi"/>
          <w:sz w:val="24"/>
          <w:szCs w:val="24"/>
          <w:cs/>
          <w:lang w:bidi="hi-IN"/>
        </w:rPr>
        <w:t>।</w:t>
      </w:r>
      <w:r w:rsidRPr="00E16E04">
        <w:rPr>
          <w:rFonts w:ascii="Kalpurush" w:eastAsia="Nikosh" w:hAnsi="Kalpurush" w:cs="Kalpurush"/>
          <w:sz w:val="24"/>
          <w:szCs w:val="24"/>
          <w:cs/>
          <w:lang w:bidi="bn-BD"/>
        </w:rPr>
        <w:t xml:space="preserve"> যথা</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১) এ কথার সাক্ষ্য দেওয়া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ব্যতীত কোনো সত্য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বুদ বা উপাস্য নেই এবং মুহাম্ম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দ সাল্লাল্লাহু আলাইহি ওয়াসাল্লাম আল্লাহর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 ও তাঁর প্রেরিত রাসূল। (২) </w:t>
      </w:r>
      <w:r w:rsidRPr="00E16E04">
        <w:rPr>
          <w:rFonts w:ascii="Kalpurush" w:eastAsia="Nikosh" w:hAnsi="Kalpurush" w:cs="Kalpurush" w:hint="cs"/>
          <w:sz w:val="24"/>
          <w:szCs w:val="24"/>
          <w:cs/>
          <w:lang w:bidi="bn-BD"/>
        </w:rPr>
        <w:t>সালাত</w:t>
      </w:r>
      <w:r w:rsidRPr="00E16E04">
        <w:rPr>
          <w:rFonts w:ascii="Kalpurush" w:eastAsia="Nikosh" w:hAnsi="Kalpurush" w:cs="Kalpurush"/>
          <w:sz w:val="24"/>
          <w:szCs w:val="24"/>
          <w:cs/>
          <w:lang w:bidi="bn-BD"/>
        </w:rPr>
        <w:t xml:space="preserve"> কায়েম করা</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৩) যাকাত প্রদান করা</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 xml:space="preserve">৪) রমযানের </w:t>
      </w:r>
      <w:r w:rsidRPr="00E16E04">
        <w:rPr>
          <w:rFonts w:ascii="Kalpurush" w:eastAsia="Nikosh" w:hAnsi="Kalpurush" w:cs="Kalpurush" w:hint="cs"/>
          <w:sz w:val="24"/>
          <w:szCs w:val="24"/>
          <w:cs/>
          <w:lang w:bidi="bn-BD"/>
        </w:rPr>
        <w:t>সাওম পালন করা</w:t>
      </w:r>
      <w:r w:rsidR="00A9452A">
        <w:rPr>
          <w:rFonts w:ascii="Kalpurush" w:eastAsia="Nikosh" w:hAnsi="Kalpurush" w:cs="Kalpurush"/>
          <w:sz w:val="24"/>
          <w:szCs w:val="24"/>
          <w:cs/>
          <w:lang w:bidi="bn-BD"/>
        </w:rPr>
        <w:t xml:space="preserve"> এবং (৫) কাবাঘরের হজ</w:t>
      </w:r>
      <w:r w:rsidRPr="00E16E04">
        <w:rPr>
          <w:rFonts w:ascii="Kalpurush" w:eastAsia="Nikosh" w:hAnsi="Kalpurush" w:cs="Kalpurush"/>
          <w:sz w:val="24"/>
          <w:szCs w:val="24"/>
          <w:cs/>
          <w:lang w:bidi="bn-BD"/>
        </w:rPr>
        <w:t xml:space="preserve"> পালন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এক ব্যক্তি হাদীসে</w:t>
      </w:r>
      <w:r w:rsidRPr="00E16E04">
        <w:rPr>
          <w:rFonts w:ascii="Kalpurush" w:eastAsia="Nikosh" w:hAnsi="Kalpurush" w:cs="Kalpurush" w:hint="cs"/>
          <w:sz w:val="24"/>
          <w:szCs w:val="24"/>
          <w:cs/>
          <w:lang w:bidi="bn-BD"/>
        </w:rPr>
        <w:t xml:space="preserve"> বর্ণিত</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 xml:space="preserve">রুকনসমূহের </w:t>
      </w:r>
      <w:r w:rsidRPr="00E16E04">
        <w:rPr>
          <w:rFonts w:ascii="Kalpurush" w:eastAsia="Nikosh" w:hAnsi="Kalpurush" w:cs="Kalpurush"/>
          <w:sz w:val="24"/>
          <w:szCs w:val="24"/>
          <w:cs/>
          <w:lang w:bidi="bn-BD"/>
        </w:rPr>
        <w:t xml:space="preserve">ধারাবাহিক বর্ণনায় হজ্জ্বকে রমযানের </w:t>
      </w:r>
      <w:r w:rsidRPr="00E16E04">
        <w:rPr>
          <w:rFonts w:ascii="Kalpurush" w:eastAsia="Nikosh" w:hAnsi="Kalpurush" w:cs="Kalpurush" w:hint="cs"/>
          <w:sz w:val="24"/>
          <w:szCs w:val="24"/>
          <w:cs/>
          <w:lang w:bidi="bn-BD"/>
        </w:rPr>
        <w:t>সাওমে</w:t>
      </w:r>
      <w:r w:rsidRPr="00E16E04">
        <w:rPr>
          <w:rFonts w:ascii="Kalpurush" w:eastAsia="Nikosh" w:hAnsi="Kalpurush" w:cs="Kalpurush"/>
          <w:sz w:val="24"/>
          <w:szCs w:val="24"/>
          <w:cs/>
          <w:lang w:bidi="bn-BD"/>
        </w:rPr>
        <w:t xml:space="preserve">র আগে উল্লেখ করলে আব্দুল্লাহ্ ইবন </w:t>
      </w:r>
      <w:r w:rsidR="00A9452A">
        <w:rPr>
          <w:rFonts w:ascii="Kalpurush" w:eastAsia="Nikosh" w:hAnsi="Kalpurush" w:cs="Kalpurush"/>
          <w:sz w:val="24"/>
          <w:szCs w:val="24"/>
          <w:cs/>
          <w:lang w:bidi="bn-BD"/>
        </w:rPr>
        <w:t>উমার</w:t>
      </w:r>
      <w:r w:rsidRPr="00E16E04">
        <w:rPr>
          <w:rFonts w:ascii="Kalpurush" w:eastAsia="Nikosh" w:hAnsi="Kalpurush" w:cs="Kalpurush"/>
          <w:sz w:val="24"/>
          <w:szCs w:val="24"/>
          <w:cs/>
          <w:lang w:bidi="bn-BD"/>
        </w:rPr>
        <w:t xml:space="preserve"> রাদিয়াল্লাহু আনহু</w:t>
      </w:r>
      <w:r w:rsidRPr="00E16E04">
        <w:rPr>
          <w:rFonts w:ascii="Kalpurush" w:eastAsia="Nikosh" w:hAnsi="Kalpurush" w:cs="Kalpurush" w:hint="cs"/>
          <w:sz w:val="24"/>
          <w:szCs w:val="24"/>
          <w:cs/>
          <w:lang w:bidi="bn-BD"/>
        </w:rPr>
        <w:t>মা</w:t>
      </w:r>
      <w:r w:rsidRPr="00E16E04">
        <w:rPr>
          <w:rFonts w:ascii="Kalpurush" w:eastAsia="Nikosh" w:hAnsi="Kalpurush" w:cs="Kalpurush"/>
          <w:sz w:val="24"/>
          <w:szCs w:val="24"/>
          <w:cs/>
          <w:lang w:bidi="bn-BD"/>
        </w:rPr>
        <w:t xml:space="preserve"> তা অস্বীকার করে বললেন</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 xml:space="preserve">রমযানের </w:t>
      </w:r>
      <w:r w:rsidRPr="00E16E04">
        <w:rPr>
          <w:rFonts w:ascii="Kalpurush" w:eastAsia="Nikosh" w:hAnsi="Kalpurush" w:cs="Kalpurush" w:hint="cs"/>
          <w:sz w:val="24"/>
          <w:szCs w:val="24"/>
          <w:cs/>
          <w:lang w:bidi="bn-BD"/>
        </w:rPr>
        <w:t>সাওম</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ও</w:t>
      </w:r>
      <w:r w:rsidR="00A9452A">
        <w:rPr>
          <w:rFonts w:ascii="Kalpurush" w:eastAsia="Nikosh" w:hAnsi="Kalpurush" w:cs="Kalpurush"/>
          <w:sz w:val="24"/>
          <w:szCs w:val="24"/>
          <w:cs/>
          <w:lang w:bidi="bn-BD"/>
        </w:rPr>
        <w:t xml:space="preserve"> হজ</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এভাবেই আমি রাসূলুল্লাহ্ সাল্লাল্লাহু আলাইহি ওয়াসাল্লাম থেকে শুনেছি। (</w:t>
      </w:r>
      <w:r w:rsidR="00A9452A">
        <w:rPr>
          <w:rFonts w:ascii="Kalpurush" w:eastAsia="Nikosh" w:hAnsi="Kalpurush" w:cs="Kalpurush"/>
          <w:sz w:val="24"/>
          <w:szCs w:val="24"/>
          <w:cs/>
          <w:lang w:bidi="bn-BD"/>
        </w:rPr>
        <w:t>বুখারী</w:t>
      </w:r>
      <w:r w:rsidRPr="00E16E04">
        <w:rPr>
          <w:rFonts w:ascii="Kalpurush" w:eastAsia="Nikosh" w:hAnsi="Kalpurush" w:cs="Kalpurush"/>
          <w:sz w:val="24"/>
          <w:szCs w:val="24"/>
          <w:cs/>
          <w:lang w:bidi="bn-BD"/>
        </w:rPr>
        <w:t xml:space="preserve"> ও মুসলিম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শব্দ মুসলিমের)</w:t>
      </w:r>
    </w:p>
    <w:p w:rsidR="00E16E04" w:rsidRPr="00E16E04" w:rsidRDefault="00E16E04" w:rsidP="00A9452A">
      <w:pPr>
        <w:pStyle w:val="BodyTextIndent2"/>
        <w:spacing w:after="20" w:line="240" w:lineRule="auto"/>
        <w:ind w:firstLine="0"/>
        <w:rPr>
          <w:rFonts w:ascii="Times New Roman" w:hAnsi="Times New Roman" w:cs="Times New Roman"/>
          <w:b/>
          <w:bCs/>
          <w:sz w:val="24"/>
          <w:szCs w:val="24"/>
          <w:u w:val="single"/>
        </w:rPr>
      </w:pPr>
      <w:r w:rsidRPr="00E16E04">
        <w:rPr>
          <w:rFonts w:ascii="Kalpurush" w:eastAsia="Nikosh" w:hAnsi="Kalpurush" w:cs="Kalpurush"/>
          <w:b/>
          <w:bCs/>
          <w:sz w:val="24"/>
          <w:szCs w:val="24"/>
          <w:u w:val="single"/>
          <w:cs/>
          <w:lang w:bidi="bn-BD"/>
        </w:rPr>
        <w:t>প্রথম ভিত্তি</w:t>
      </w:r>
      <w:r w:rsidRPr="00E16E04">
        <w:rPr>
          <w:rFonts w:ascii="Kalpurush" w:eastAsia="Nikosh" w:hAnsi="Kalpurush" w:cs="Kalpurush" w:hint="cs"/>
          <w:b/>
          <w:bCs/>
          <w:sz w:val="24"/>
          <w:szCs w:val="24"/>
          <w:u w:val="single"/>
          <w:cs/>
          <w:lang w:bidi="bn-BD"/>
        </w:rPr>
        <w:t>:</w:t>
      </w:r>
      <w:r w:rsidRPr="00E16E04">
        <w:rPr>
          <w:rFonts w:ascii="Kalpurush" w:eastAsia="Nikosh" w:hAnsi="Kalpurush" w:cs="Kalpurush"/>
          <w:b/>
          <w:bCs/>
          <w:sz w:val="24"/>
          <w:szCs w:val="24"/>
          <w:u w:val="single"/>
          <w:cs/>
          <w:lang w:bidi="bn-BD"/>
        </w:rPr>
        <w:t xml:space="preserve"> কালিমাতু</w:t>
      </w:r>
      <w:r w:rsidR="00A9452A">
        <w:rPr>
          <w:rFonts w:ascii="Kalpurush" w:eastAsia="Nikosh" w:hAnsi="Kalpurush" w:cs="Kalpurush" w:hint="cs"/>
          <w:b/>
          <w:bCs/>
          <w:sz w:val="24"/>
          <w:szCs w:val="24"/>
          <w:u w:val="single"/>
          <w:cs/>
          <w:lang w:bidi="bn-BD"/>
        </w:rPr>
        <w:t>শ</w:t>
      </w:r>
      <w:r w:rsidRPr="00E16E04">
        <w:rPr>
          <w:rFonts w:ascii="Kalpurush" w:eastAsia="Nikosh" w:hAnsi="Kalpurush" w:cs="Kalpurush"/>
          <w:b/>
          <w:bCs/>
          <w:sz w:val="24"/>
          <w:szCs w:val="24"/>
          <w:u w:val="single"/>
          <w:cs/>
          <w:lang w:bidi="bn-BD"/>
        </w:rPr>
        <w:t xml:space="preserve"> শাহাদাহ</w:t>
      </w:r>
      <w:r w:rsidR="00A21245">
        <w:rPr>
          <w:rFonts w:ascii="Kalpurush" w:eastAsia="Nikosh" w:hAnsi="Kalpurush" w:cs="Kalpurush" w:hint="cs"/>
          <w:b/>
          <w:bCs/>
          <w:sz w:val="24"/>
          <w:szCs w:val="24"/>
          <w:u w:val="single"/>
          <w:cs/>
          <w:lang w:bidi="bn-BD"/>
        </w:rPr>
        <w:t>:</w:t>
      </w:r>
    </w:p>
    <w:p w:rsidR="00E16E04" w:rsidRPr="00E16E04" w:rsidRDefault="00E16E04" w:rsidP="00E16E04">
      <w:pPr>
        <w:pStyle w:val="BodyTextIndent2"/>
        <w:bidi/>
        <w:spacing w:after="20" w:line="240" w:lineRule="auto"/>
        <w:ind w:firstLine="0"/>
        <w:jc w:val="both"/>
        <w:rPr>
          <w:rFonts w:ascii="Times New Roman" w:hAnsi="Times New Roman" w:cs="KFGQPC Uthman Taha Naskh"/>
          <w:sz w:val="24"/>
          <w:szCs w:val="24"/>
          <w:rtl/>
        </w:rPr>
      </w:pPr>
      <w:r w:rsidRPr="00E16E04">
        <w:rPr>
          <w:rFonts w:ascii="Kalpurush" w:eastAsia="Nikosh" w:hAnsi="Kalpurush" w:cs="KFGQPC Uthman Taha Naskh"/>
          <w:sz w:val="24"/>
          <w:szCs w:val="24"/>
          <w:rtl/>
        </w:rPr>
        <w:t>شَهَادَةِ أَنْ لا إِلَهَ إِلاَ اللَّهُ وَأَنَّ مُحَمَّدًا عَبْدُهُ وَرَسُولُهُ</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এর অর্থ হলো</w:t>
      </w:r>
      <w:r w:rsidRPr="00E16E04">
        <w:rPr>
          <w:rFonts w:ascii="Kalpurush" w:eastAsia="Nikosh" w:hAnsi="Kalpurush" w:cs="Kalpurush"/>
          <w:sz w:val="24"/>
          <w:szCs w:val="24"/>
          <w:lang w:bidi="bn-BD"/>
        </w:rPr>
        <w:t>, ‘‘</w:t>
      </w:r>
      <w:r w:rsidRPr="00E16E04">
        <w:rPr>
          <w:rFonts w:ascii="Kalpurush" w:eastAsia="Nikosh" w:hAnsi="Kalpurush" w:cs="Kalpurush" w:hint="cs"/>
          <w:sz w:val="24"/>
          <w:szCs w:val="24"/>
          <w:cs/>
          <w:lang w:bidi="bn-BD"/>
        </w:rPr>
        <w:t xml:space="preserve">এ </w:t>
      </w:r>
      <w:r w:rsidRPr="00E16E04">
        <w:rPr>
          <w:rFonts w:ascii="Kalpurush" w:eastAsia="Nikosh" w:hAnsi="Kalpurush" w:cs="Kalpurush"/>
          <w:sz w:val="24"/>
          <w:szCs w:val="24"/>
          <w:cs/>
          <w:lang w:bidi="bn-BD"/>
        </w:rPr>
        <w:t>সাক্ষ্য প্রদান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ব্যতীত </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বাদতের যোগ্য সত্যিকার কোনো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বুদ নেই এবং মুহাম্মদ সাল্লাল্লাহু আলাইহি ওয়াসাল্লাম আল্লাহর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 ও তাঁর রাসূল। এ কথা মনে প্রাণে </w:t>
      </w:r>
      <w:r w:rsidRPr="00E16E04">
        <w:rPr>
          <w:rFonts w:ascii="Kalpurush" w:eastAsia="Nikosh" w:hAnsi="Kalpurush" w:cs="Kalpurush" w:hint="cs"/>
          <w:sz w:val="24"/>
          <w:szCs w:val="24"/>
          <w:cs/>
          <w:lang w:bidi="bn-BD"/>
        </w:rPr>
        <w:t xml:space="preserve">দৃঢ় </w:t>
      </w:r>
      <w:r w:rsidRPr="00E16E04">
        <w:rPr>
          <w:rFonts w:ascii="Kalpurush" w:eastAsia="Nikosh" w:hAnsi="Kalpurush" w:cs="Kalpurush"/>
          <w:sz w:val="24"/>
          <w:szCs w:val="24"/>
          <w:cs/>
          <w:lang w:bidi="bn-BD"/>
        </w:rPr>
        <w:t xml:space="preserve">বিশ্বাস করা এবং মুখে উচ্চারণ করা। </w:t>
      </w:r>
      <w:r w:rsidRPr="00E16E04">
        <w:rPr>
          <w:rFonts w:ascii="Kalpurush" w:eastAsia="Nikosh" w:hAnsi="Kalpurush" w:cs="Kalpurush" w:hint="cs"/>
          <w:sz w:val="24"/>
          <w:szCs w:val="24"/>
          <w:cs/>
          <w:lang w:bidi="bn-BD"/>
        </w:rPr>
        <w:t xml:space="preserve">এমনভাবে সেটা মনে দৃঢ় হবে যেন তা প্রত্যক্ষ করা যাচ্ছে। </w:t>
      </w:r>
      <w:r w:rsidRPr="00E16E04">
        <w:rPr>
          <w:rFonts w:ascii="Kalpurush" w:eastAsia="Nikosh" w:hAnsi="Kalpurush" w:cs="Kalpurush"/>
          <w:sz w:val="24"/>
          <w:szCs w:val="24"/>
          <w:cs/>
          <w:lang w:bidi="bn-BD"/>
        </w:rPr>
        <w:t>এই বাক্যে একাধিক বিষয় থাকা সত্বেও তাকে ইসলামের একটি ভিত্তি হিসেবে গণ্য করা হয়েছে</w:t>
      </w:r>
      <w:r w:rsidRPr="00E16E04">
        <w:rPr>
          <w:rFonts w:ascii="Kalpurush" w:eastAsia="Nikosh" w:hAnsi="Kalpurush" w:cs="Kalpurush" w:hint="cs"/>
          <w:sz w:val="24"/>
          <w:szCs w:val="24"/>
          <w:cs/>
          <w:lang w:bidi="bn-BD"/>
        </w:rPr>
        <w:t xml:space="preserve">; এর কয়েকটি কারণ হতে পারে: </w:t>
      </w:r>
    </w:p>
    <w:p w:rsidR="00E16E04" w:rsidRPr="00E16E04" w:rsidRDefault="00E16E04" w:rsidP="00A9452A">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সম্ভবত তা </w:t>
      </w:r>
      <w:r w:rsidRPr="00E16E04">
        <w:rPr>
          <w:rFonts w:ascii="Kalpurush" w:eastAsia="Nikosh" w:hAnsi="Kalpurush" w:cs="Kalpurush"/>
          <w:sz w:val="24"/>
          <w:szCs w:val="24"/>
          <w:cs/>
          <w:lang w:bidi="bn-BD"/>
        </w:rPr>
        <w:t>এ জন্য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মুহাম্মদ সাল্লাল্লাহু আলাইহি ওয়াসাল্লাম</w:t>
      </w:r>
      <w:r w:rsidRPr="00E16E04">
        <w:rPr>
          <w:rFonts w:ascii="Kalpurush" w:eastAsia="Nikosh" w:hAnsi="Kalpurush" w:cs="Kalpurush" w:hint="cs"/>
          <w:sz w:val="24"/>
          <w:szCs w:val="24"/>
          <w:cs/>
          <w:lang w:bidi="bn-BD"/>
        </w:rPr>
        <w:t xml:space="preserve"> আল্লাহর পক্ষ থেকে তার</w:t>
      </w:r>
      <w:r w:rsidR="00A9452A">
        <w:rPr>
          <w:rFonts w:ascii="Kalpurush" w:eastAsia="Nikosh" w:hAnsi="Kalpurush" w:cs="Kalpurush"/>
          <w:sz w:val="24"/>
          <w:szCs w:val="24"/>
          <w:cs/>
          <w:lang w:bidi="bn-BD"/>
        </w:rPr>
        <w:t xml:space="preserve"> দ</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নের প্রচারক হেতু তাঁর উবুদিয়্যাত ও 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সাল</w:t>
      </w:r>
      <w:r w:rsidR="00A80A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ত তথা আল্লাহর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 ও রাসূল হওয়ার সাক্ষ্য প্রদান -লা ইলাহা ইল্লাল্লাহু</w:t>
      </w:r>
      <w:r w:rsidR="00A9452A">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-এর সাক্ষ্য প্রদানের সম্পূরক বিষয় হিসেবে বিবেচিত হয়েছে।</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lastRenderedPageBreak/>
        <w:t xml:space="preserve">অথবা </w:t>
      </w:r>
      <w:r w:rsidRPr="00E16E04">
        <w:rPr>
          <w:rFonts w:ascii="Kalpurush" w:eastAsia="Nikosh" w:hAnsi="Kalpurush" w:cs="Kalpurush"/>
          <w:sz w:val="24"/>
          <w:szCs w:val="24"/>
          <w:cs/>
          <w:lang w:bidi="bn-BD"/>
        </w:rPr>
        <w:t>এ দুটি সাক্ষ্যই সমস্ত ইবাদাত ও সৎকর্ম সহীহ-শুদ্ধ হওয়া এবং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নিকট তা গ্রহণযোগ্য হওয়ার পূর্বশর্ত। কারণ কোনো ইবাদাত শুদ্ধ ও গ্রহণযোগ্য হয় না যতক্ষণ না তার মধ্যে দুটি শর্ত পাওয়া যায়</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 xml:space="preserve">ক) </w:t>
      </w:r>
      <w:r w:rsidRPr="00E16E04">
        <w:rPr>
          <w:rFonts w:ascii="Kalpurush" w:eastAsia="Nikosh" w:hAnsi="Kalpurush" w:cs="Kalpurush"/>
          <w:b/>
          <w:bCs/>
          <w:sz w:val="24"/>
          <w:szCs w:val="24"/>
          <w:cs/>
          <w:lang w:bidi="bn-BD"/>
        </w:rPr>
        <w:t>ইখলাছ</w:t>
      </w:r>
      <w:r w:rsidRPr="00E16E04">
        <w:rPr>
          <w:rFonts w:ascii="Kalpurush" w:eastAsia="Nikosh" w:hAnsi="Kalpurush" w:cs="Kalpurush"/>
          <w:sz w:val="24"/>
          <w:szCs w:val="24"/>
          <w:cs/>
          <w:lang w:bidi="bn-BD"/>
        </w:rPr>
        <w:t xml:space="preserve"> অর্থাৎ</w:t>
      </w:r>
      <w:r w:rsidRPr="00E16E04">
        <w:rPr>
          <w:rFonts w:ascii="Kalpurush" w:eastAsia="Nikosh" w:hAnsi="Kalpurush" w:cs="Kalpurush"/>
          <w:sz w:val="24"/>
          <w:szCs w:val="24"/>
          <w:lang w:bidi="bn-BD"/>
        </w:rPr>
        <w:t xml:space="preserve"> </w:t>
      </w:r>
      <w:r w:rsidR="00A80A2A">
        <w:rPr>
          <w:rFonts w:ascii="Kalpurush" w:eastAsia="Nikosh" w:hAnsi="Kalpurush" w:cs="Kalpurush"/>
          <w:sz w:val="24"/>
          <w:szCs w:val="24"/>
          <w:cs/>
          <w:lang w:bidi="bn-BD"/>
        </w:rPr>
        <w:t>শির্ক</w:t>
      </w:r>
      <w:r w:rsidRPr="00E16E04">
        <w:rPr>
          <w:rFonts w:ascii="Kalpurush" w:eastAsia="Nikosh" w:hAnsi="Kalpurush" w:cs="Kalpurush"/>
          <w:sz w:val="24"/>
          <w:szCs w:val="24"/>
          <w:cs/>
          <w:lang w:bidi="bn-BD"/>
        </w:rPr>
        <w:t xml:space="preserve"> থেকে মুক্ত হয়ে একমাত্র আল্লাহ তা</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আলার উদ্দেশ্যে ইবাদাত করা</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খ)</w:t>
      </w:r>
      <w:r w:rsidRPr="00E16E04">
        <w:rPr>
          <w:rFonts w:ascii="Kalpurush" w:eastAsia="Nikosh" w:hAnsi="Kalpurush" w:cs="Kalpurush" w:hint="cs"/>
          <w:sz w:val="24"/>
          <w:szCs w:val="24"/>
          <w:cs/>
          <w:lang w:bidi="bn-BD"/>
        </w:rPr>
        <w:t xml:space="preserve"> </w:t>
      </w:r>
      <w:r w:rsidRPr="00E16E04">
        <w:rPr>
          <w:rFonts w:ascii="Kalpurush" w:eastAsia="Nikosh" w:hAnsi="Kalpurush" w:cs="Kalpurush"/>
          <w:b/>
          <w:bCs/>
          <w:sz w:val="24"/>
          <w:szCs w:val="24"/>
          <w:cs/>
          <w:lang w:bidi="bn-BD"/>
        </w:rPr>
        <w:t>মুতাবা</w:t>
      </w:r>
      <w:r w:rsidRPr="00E16E04">
        <w:rPr>
          <w:rFonts w:ascii="Kalpurush" w:eastAsia="Nikosh" w:hAnsi="Kalpurush" w:cs="Kalpurush" w:hint="cs"/>
          <w:b/>
          <w:bCs/>
          <w:sz w:val="24"/>
          <w:szCs w:val="24"/>
          <w:cs/>
          <w:lang w:bidi="bn-BD"/>
        </w:rPr>
        <w:t>‘আ</w:t>
      </w:r>
      <w:r w:rsidRPr="00E16E04">
        <w:rPr>
          <w:rFonts w:ascii="Kalpurush" w:eastAsia="Nikosh" w:hAnsi="Kalpurush" w:cs="Kalpurush"/>
          <w:b/>
          <w:bCs/>
          <w:sz w:val="24"/>
          <w:szCs w:val="24"/>
          <w:cs/>
          <w:lang w:bidi="bn-BD"/>
        </w:rPr>
        <w:t>ত</w:t>
      </w:r>
      <w:r w:rsidRPr="00E16E04">
        <w:rPr>
          <w:rFonts w:ascii="Kalpurush" w:eastAsia="Nikosh" w:hAnsi="Kalpurush" w:cs="Kalpurush"/>
          <w:sz w:val="24"/>
          <w:szCs w:val="24"/>
          <w:cs/>
          <w:lang w:bidi="bn-BD"/>
        </w:rPr>
        <w:t xml:space="preserve"> অর্থাৎ</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রাসূলুল্লাহ সাল্লাল্লাহু আলাইহি ওয়াসাল্লাম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শিক্ষা ও পদ্ধতি অনুযায়ী ইবাদাতগুলো সম্পাদন করা। </w:t>
      </w:r>
      <w:r w:rsidRPr="00E16E04">
        <w:rPr>
          <w:rFonts w:ascii="Kalpurush" w:eastAsia="Nikosh" w:hAnsi="Kalpurush" w:cs="Kalpurush" w:hint="cs"/>
          <w:sz w:val="24"/>
          <w:szCs w:val="24"/>
          <w:cs/>
          <w:lang w:bidi="bn-BD"/>
        </w:rPr>
        <w:t xml:space="preserve">সুতরাং </w:t>
      </w:r>
      <w:r w:rsidRPr="00E16E04">
        <w:rPr>
          <w:rFonts w:ascii="Kalpurush" w:eastAsia="Nikosh" w:hAnsi="Kalpurush" w:cs="Kalpurush"/>
          <w:sz w:val="24"/>
          <w:szCs w:val="24"/>
          <w:cs/>
          <w:lang w:bidi="bn-BD"/>
        </w:rPr>
        <w:t xml:space="preserve">ইখলাছের দ্বারা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লা ইলাহা ইল্লাল্লাহ</w:t>
      </w:r>
      <w:r w:rsidR="00A9452A">
        <w:rPr>
          <w:rFonts w:ascii="Kalpurush" w:eastAsia="Nikosh" w:hAnsi="Kalpurush" w:cs="Kalpurush"/>
          <w:sz w:val="24"/>
          <w:szCs w:val="24"/>
          <w:lang w:bidi="bn-BD"/>
        </w:rPr>
        <w:t>’’</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এর সাক্ষ্য বাস্তবায়িত হয় </w:t>
      </w:r>
      <w:r w:rsidRPr="00E16E04">
        <w:rPr>
          <w:rFonts w:ascii="Kalpurush" w:eastAsia="Nikosh" w:hAnsi="Kalpurush" w:cs="Kalpurush" w:hint="cs"/>
          <w:sz w:val="24"/>
          <w:szCs w:val="24"/>
          <w:cs/>
          <w:lang w:bidi="bn-BD"/>
        </w:rPr>
        <w:t>আর</w:t>
      </w:r>
      <w:r w:rsidRPr="00E16E04">
        <w:rPr>
          <w:rFonts w:ascii="Kalpurush" w:eastAsia="Nikosh" w:hAnsi="Kalpurush" w:cs="Kalpurush"/>
          <w:sz w:val="24"/>
          <w:szCs w:val="24"/>
          <w:cs/>
          <w:lang w:bidi="bn-BD"/>
        </w:rPr>
        <w:t xml:space="preserve"> রাসূলুল্লাহ সাল্লাল্লাহু আলাইহি ওয়াসাল্লাম-এর পরিপূর্ণ আনুগত্যের দ্বারা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মুহাম্ম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দুর রাসূলুল্লাহ</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এর সাক্ষ্য বাস্তবায়িত হয়।</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rPr>
      </w:pPr>
      <w:r w:rsidRPr="00E16E04">
        <w:rPr>
          <w:rFonts w:ascii="Kalpurush" w:eastAsia="Nikosh" w:hAnsi="Kalpurush" w:cs="Kalpurush"/>
          <w:b/>
          <w:bCs/>
          <w:sz w:val="24"/>
          <w:szCs w:val="24"/>
          <w:cs/>
          <w:lang w:bidi="bn-BD"/>
        </w:rPr>
        <w:t>কালিমায়ে শাহাদাত</w:t>
      </w:r>
      <w:r w:rsidR="00A9452A">
        <w:rPr>
          <w:rFonts w:ascii="Kalpurush" w:eastAsia="Nikosh" w:hAnsi="Kalpurush" w:cs="Kalpurush" w:hint="cs"/>
          <w:b/>
          <w:bCs/>
          <w:sz w:val="24"/>
          <w:szCs w:val="24"/>
          <w:cs/>
          <w:lang w:bidi="bn-BD"/>
        </w:rPr>
        <w:t xml:space="preserve"> </w:t>
      </w:r>
      <w:r w:rsidRPr="00E16E04">
        <w:rPr>
          <w:rFonts w:ascii="Kalpurush" w:eastAsia="Nikosh" w:hAnsi="Kalpurush" w:cs="Kalpurush"/>
          <w:b/>
          <w:bCs/>
          <w:sz w:val="24"/>
          <w:szCs w:val="24"/>
          <w:cs/>
          <w:lang w:bidi="bn-BD"/>
        </w:rPr>
        <w:t xml:space="preserve">-এর </w:t>
      </w:r>
      <w:r w:rsidRPr="00E16E04">
        <w:rPr>
          <w:rFonts w:ascii="Kalpurush" w:eastAsia="Nikosh" w:hAnsi="Kalpurush" w:cs="Kalpurush" w:hint="cs"/>
          <w:b/>
          <w:bCs/>
          <w:sz w:val="24"/>
          <w:szCs w:val="24"/>
          <w:cs/>
          <w:lang w:bidi="bn-BD"/>
        </w:rPr>
        <w:t xml:space="preserve">সাক্ষ্য প্রদানের </w:t>
      </w:r>
      <w:r w:rsidR="00A21245">
        <w:rPr>
          <w:rFonts w:ascii="Kalpurush" w:eastAsia="Nikosh" w:hAnsi="Kalpurush" w:cs="Kalpurush"/>
          <w:b/>
          <w:bCs/>
          <w:sz w:val="24"/>
          <w:szCs w:val="24"/>
          <w:cs/>
          <w:lang w:bidi="bn-BD"/>
        </w:rPr>
        <w:t>অন্যতম প্রধান ফল হলো</w:t>
      </w:r>
      <w:r w:rsidR="00A21245">
        <w:rPr>
          <w:rFonts w:ascii="Kalpurush" w:eastAsia="Nikosh" w:hAnsi="Kalpurush" w:cs="Kalpurush" w:hint="cs"/>
          <w:b/>
          <w:b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অন্তর ও আত্মাকে সৃষ্টির গোলামী থেকে</w:t>
      </w:r>
      <w:r w:rsidRPr="00E16E04">
        <w:rPr>
          <w:rFonts w:ascii="Kalpurush" w:eastAsia="Nikosh" w:hAnsi="Kalpurush" w:cs="Kalpurush" w:hint="cs"/>
          <w:sz w:val="24"/>
          <w:szCs w:val="24"/>
          <w:cs/>
          <w:lang w:bidi="bn-BD"/>
        </w:rPr>
        <w:t xml:space="preserve"> বের করা</w:t>
      </w:r>
      <w:r w:rsidRPr="00E16E04">
        <w:rPr>
          <w:rFonts w:ascii="Kalpurush" w:eastAsia="Nikosh" w:hAnsi="Kalpurush" w:cs="Kalpurush"/>
          <w:sz w:val="24"/>
          <w:szCs w:val="24"/>
          <w:cs/>
          <w:lang w:bidi="bn-BD"/>
        </w:rPr>
        <w:t xml:space="preserve"> এবং নবী রাসূলগণ ছাড়া অন্যের আনুগত্য থেকে মুক্ত করা।</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u w:val="single"/>
        </w:rPr>
      </w:pPr>
      <w:r w:rsidRPr="00E16E04">
        <w:rPr>
          <w:rFonts w:ascii="Kalpurush" w:eastAsia="Nikosh" w:hAnsi="Kalpurush" w:cs="Kalpurush"/>
          <w:b/>
          <w:bCs/>
          <w:sz w:val="24"/>
          <w:szCs w:val="24"/>
          <w:u w:val="single"/>
          <w:cs/>
          <w:lang w:bidi="bn-BD"/>
        </w:rPr>
        <w:t>দ্বিত</w:t>
      </w:r>
      <w:r w:rsidRPr="00E16E04">
        <w:rPr>
          <w:rFonts w:ascii="Kalpurush" w:eastAsia="Nikosh" w:hAnsi="Kalpurush" w:cs="Kalpurush" w:hint="cs"/>
          <w:b/>
          <w:bCs/>
          <w:sz w:val="24"/>
          <w:szCs w:val="24"/>
          <w:u w:val="single"/>
          <w:cs/>
          <w:lang w:bidi="bn-BD"/>
        </w:rPr>
        <w:t>ী</w:t>
      </w:r>
      <w:r w:rsidRPr="00E16E04">
        <w:rPr>
          <w:rFonts w:ascii="Kalpurush" w:eastAsia="Nikosh" w:hAnsi="Kalpurush" w:cs="Kalpurush"/>
          <w:b/>
          <w:bCs/>
          <w:sz w:val="24"/>
          <w:szCs w:val="24"/>
          <w:u w:val="single"/>
          <w:cs/>
          <w:lang w:bidi="bn-BD"/>
        </w:rPr>
        <w:t>য় ভিত্তি</w:t>
      </w:r>
      <w:r w:rsidRPr="00E16E04">
        <w:rPr>
          <w:rFonts w:ascii="Kalpurush" w:eastAsia="Nikosh" w:hAnsi="Kalpurush" w:cs="Kalpurush" w:hint="cs"/>
          <w:b/>
          <w:bCs/>
          <w:sz w:val="24"/>
          <w:szCs w:val="24"/>
          <w:u w:val="single"/>
          <w:cs/>
          <w:lang w:bidi="bn-BD"/>
        </w:rPr>
        <w:t>:</w:t>
      </w:r>
      <w:r w:rsidRPr="00E16E04">
        <w:rPr>
          <w:rFonts w:ascii="Kalpurush" w:eastAsia="Nikosh" w:hAnsi="Kalpurush" w:cs="Kalpurush"/>
          <w:b/>
          <w:bCs/>
          <w:sz w:val="24"/>
          <w:szCs w:val="24"/>
          <w:u w:val="single"/>
          <w:cs/>
          <w:lang w:bidi="bn-BD"/>
        </w:rPr>
        <w:t xml:space="preserve"> </w:t>
      </w:r>
      <w:r w:rsidRPr="00E16E04">
        <w:rPr>
          <w:rFonts w:ascii="Kalpurush" w:eastAsia="Nikosh" w:hAnsi="Kalpurush" w:cs="Kalpurush" w:hint="cs"/>
          <w:b/>
          <w:bCs/>
          <w:sz w:val="24"/>
          <w:szCs w:val="24"/>
          <w:u w:val="single"/>
          <w:cs/>
          <w:lang w:bidi="bn-BD"/>
        </w:rPr>
        <w:t>সালাত</w:t>
      </w:r>
      <w:r w:rsidRPr="00E16E04">
        <w:rPr>
          <w:rFonts w:ascii="Kalpurush" w:eastAsia="Nikosh" w:hAnsi="Kalpurush" w:cs="Kalpurush"/>
          <w:b/>
          <w:bCs/>
          <w:sz w:val="24"/>
          <w:szCs w:val="24"/>
          <w:u w:val="single"/>
          <w:cs/>
          <w:lang w:bidi="bn-BD"/>
        </w:rPr>
        <w:t xml:space="preserve"> কায়েম করা</w:t>
      </w:r>
      <w:r w:rsidR="00A21245">
        <w:rPr>
          <w:rFonts w:ascii="Kalpurush" w:eastAsia="Nikosh" w:hAnsi="Kalpurush" w:cs="Kalpurush" w:hint="cs"/>
          <w:b/>
          <w:bCs/>
          <w:sz w:val="24"/>
          <w:szCs w:val="24"/>
          <w:u w:val="single"/>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এর অর্থ হলো: সঠিক পদ্ধতি ও </w:t>
      </w:r>
      <w:r w:rsidRPr="00E16E04">
        <w:rPr>
          <w:rFonts w:ascii="Kalpurush" w:eastAsia="Nikosh" w:hAnsi="Kalpurush" w:cs="Kalpurush" w:hint="cs"/>
          <w:sz w:val="24"/>
          <w:szCs w:val="24"/>
          <w:cs/>
          <w:lang w:bidi="bn-BD"/>
        </w:rPr>
        <w:t xml:space="preserve">পরিপূর্ণভাবে, </w:t>
      </w:r>
      <w:r w:rsidRPr="00E16E04">
        <w:rPr>
          <w:rFonts w:ascii="Kalpurush" w:eastAsia="Nikosh" w:hAnsi="Kalpurush" w:cs="Kalpurush"/>
          <w:sz w:val="24"/>
          <w:szCs w:val="24"/>
          <w:cs/>
          <w:lang w:bidi="bn-BD"/>
        </w:rPr>
        <w:t>নির্দিষ্ট সময়</w:t>
      </w:r>
      <w:r w:rsidRPr="00E16E04">
        <w:rPr>
          <w:rFonts w:ascii="Kalpurush" w:eastAsia="Nikosh" w:hAnsi="Kalpurush" w:cs="Kalpurush" w:hint="cs"/>
          <w:sz w:val="24"/>
          <w:szCs w:val="24"/>
          <w:cs/>
          <w:lang w:bidi="bn-BD"/>
        </w:rPr>
        <w:t xml:space="preserve"> ও </w:t>
      </w:r>
      <w:r w:rsidRPr="00E16E04">
        <w:rPr>
          <w:rFonts w:ascii="Kalpurush" w:eastAsia="Nikosh" w:hAnsi="Kalpurush" w:cs="Kalpurush"/>
          <w:sz w:val="24"/>
          <w:szCs w:val="24"/>
          <w:cs/>
          <w:lang w:bidi="bn-BD"/>
        </w:rPr>
        <w:t>সুষ্ঠ</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পন্থায় </w:t>
      </w:r>
      <w:r w:rsidRPr="00E16E04">
        <w:rPr>
          <w:rFonts w:ascii="Kalpurush" w:eastAsia="Nikosh" w:hAnsi="Kalpurush" w:cs="Kalpurush" w:hint="cs"/>
          <w:sz w:val="24"/>
          <w:szCs w:val="24"/>
          <w:cs/>
          <w:lang w:bidi="bn-BD"/>
        </w:rPr>
        <w:t>সালাত</w:t>
      </w:r>
      <w:r w:rsidRPr="00E16E04">
        <w:rPr>
          <w:rFonts w:ascii="Kalpurush" w:eastAsia="Nikosh" w:hAnsi="Kalpurush" w:cs="Kalpurush"/>
          <w:sz w:val="24"/>
          <w:szCs w:val="24"/>
          <w:cs/>
          <w:lang w:bidi="bn-BD"/>
        </w:rPr>
        <w:t xml:space="preserve"> আদায়ের মাধ্যমে আল্লাহর ইবাদাত সম্পাদন করা।</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A21245">
        <w:rPr>
          <w:rFonts w:ascii="Kalpurush" w:eastAsia="Nikosh" w:hAnsi="Kalpurush" w:cs="Kalpurush" w:hint="cs"/>
          <w:sz w:val="24"/>
          <w:szCs w:val="24"/>
          <w:cs/>
          <w:lang w:bidi="bn-BD"/>
        </w:rPr>
        <w:t>সালাতে</w:t>
      </w:r>
      <w:r w:rsidRPr="00A21245">
        <w:rPr>
          <w:rFonts w:ascii="Kalpurush" w:eastAsia="Nikosh" w:hAnsi="Kalpurush" w:cs="Kalpurush"/>
          <w:sz w:val="24"/>
          <w:szCs w:val="24"/>
          <w:cs/>
          <w:lang w:bidi="bn-BD"/>
        </w:rPr>
        <w:t>র অন্যতম ফলাফল হলো</w:t>
      </w:r>
      <w:r w:rsidR="00A21245">
        <w:rPr>
          <w:rFonts w:ascii="Kalpurush" w:eastAsia="Nikosh" w:hAnsi="Kalpurush" w:cs="Kalpurush" w:hint="cs"/>
          <w:sz w:val="24"/>
          <w:szCs w:val="24"/>
          <w:cs/>
          <w:lang w:bidi="bn-BD"/>
        </w:rPr>
        <w:t>,</w:t>
      </w:r>
      <w:r w:rsidRPr="00E16E04">
        <w:rPr>
          <w:rFonts w:ascii="Kalpurush" w:eastAsia="Nikosh" w:hAnsi="Kalpurush" w:cs="Kalpurush" w:hint="cs"/>
          <w:b/>
          <w:bCs/>
          <w:sz w:val="24"/>
          <w:szCs w:val="24"/>
          <w:cs/>
          <w:lang w:bidi="bn-BD"/>
        </w:rPr>
        <w:t xml:space="preserve"> </w:t>
      </w:r>
      <w:r w:rsidRPr="00E16E04">
        <w:rPr>
          <w:rFonts w:ascii="Kalpurush" w:eastAsia="Nikosh" w:hAnsi="Kalpurush" w:cs="Kalpurush"/>
          <w:sz w:val="24"/>
          <w:szCs w:val="24"/>
          <w:cs/>
          <w:lang w:bidi="bn-BD"/>
        </w:rPr>
        <w:t>এর মাধ্যমে মনের প্রশান্তি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চোখের শীতলতা লাভ এবং অশ্লীল ও ঘৃণ্য কর্ম-কা</w:t>
      </w:r>
      <w:r w:rsidRPr="00E16E04">
        <w:rPr>
          <w:rFonts w:ascii="Kalpurush" w:eastAsia="Nikosh" w:hAnsi="Kalpurush" w:cs="Kalpurush" w:hint="cs"/>
          <w:sz w:val="24"/>
          <w:szCs w:val="24"/>
          <w:cs/>
          <w:lang w:bidi="bn-BD"/>
        </w:rPr>
        <w:t>ণ্ড</w:t>
      </w:r>
      <w:r w:rsidRPr="00E16E04">
        <w:rPr>
          <w:rFonts w:ascii="Kalpurush" w:eastAsia="Nikosh" w:hAnsi="Kalpurush" w:cs="Kalpurush"/>
          <w:sz w:val="24"/>
          <w:szCs w:val="24"/>
          <w:cs/>
          <w:lang w:bidi="bn-BD"/>
        </w:rPr>
        <w:t xml:space="preserve"> হতে বিরত থাকা যায়।</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u w:val="single"/>
        </w:rPr>
      </w:pPr>
      <w:r w:rsidRPr="00E16E04">
        <w:rPr>
          <w:rFonts w:ascii="Kalpurush" w:eastAsia="Nikosh" w:hAnsi="Kalpurush" w:cs="Kalpurush"/>
          <w:b/>
          <w:bCs/>
          <w:sz w:val="24"/>
          <w:szCs w:val="24"/>
          <w:u w:val="single"/>
          <w:cs/>
          <w:lang w:bidi="bn-BD"/>
        </w:rPr>
        <w:t>তৃতীয় ভিত্তি</w:t>
      </w:r>
      <w:r w:rsidRPr="00E16E04">
        <w:rPr>
          <w:rFonts w:ascii="Kalpurush" w:eastAsia="Nikosh" w:hAnsi="Kalpurush" w:cs="Kalpurush" w:hint="cs"/>
          <w:b/>
          <w:bCs/>
          <w:sz w:val="24"/>
          <w:szCs w:val="24"/>
          <w:u w:val="single"/>
          <w:cs/>
          <w:lang w:bidi="bn-BD"/>
        </w:rPr>
        <w:t>:</w:t>
      </w:r>
      <w:r w:rsidRPr="00E16E04">
        <w:rPr>
          <w:rFonts w:ascii="Kalpurush" w:eastAsia="Nikosh" w:hAnsi="Kalpurush" w:cs="Kalpurush"/>
          <w:b/>
          <w:bCs/>
          <w:sz w:val="24"/>
          <w:szCs w:val="24"/>
          <w:u w:val="single"/>
          <w:cs/>
          <w:lang w:bidi="bn-BD"/>
        </w:rPr>
        <w:t xml:space="preserve"> যাকাত প্রদান</w:t>
      </w:r>
      <w:r w:rsidRPr="00E16E04">
        <w:rPr>
          <w:rFonts w:ascii="Kalpurush" w:eastAsia="Nikosh" w:hAnsi="Kalpurush" w:cs="Kalpurush" w:hint="cs"/>
          <w:b/>
          <w:bCs/>
          <w:sz w:val="24"/>
          <w:szCs w:val="24"/>
          <w:u w:val="single"/>
          <w:cs/>
          <w:lang w:bidi="bn-BD"/>
        </w:rPr>
        <w:t xml:space="preserve"> করা</w:t>
      </w:r>
      <w:r w:rsidR="00A21245">
        <w:rPr>
          <w:rFonts w:ascii="Kalpurush" w:eastAsia="Nikosh" w:hAnsi="Kalpurush" w:cs="Kalpurush" w:hint="cs"/>
          <w:b/>
          <w:bCs/>
          <w:sz w:val="24"/>
          <w:szCs w:val="24"/>
          <w:u w:val="single"/>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u w:val="single"/>
        </w:rPr>
      </w:pPr>
      <w:r w:rsidRPr="00E16E04">
        <w:rPr>
          <w:rFonts w:ascii="Kalpurush" w:eastAsia="Nikosh" w:hAnsi="Kalpurush" w:cs="Kalpurush"/>
          <w:sz w:val="24"/>
          <w:szCs w:val="24"/>
          <w:cs/>
          <w:lang w:bidi="bn-BD"/>
        </w:rPr>
        <w:t>আর তা হলো যাকাতের উপযুক্ত ধন-সম্পদে নির্ধারিত পরিমাণ মাল ব্যয়ের মধ্যমে আল্লাহর ইবাদাত করা।</w:t>
      </w:r>
      <w:r w:rsidRPr="00E16E04">
        <w:rPr>
          <w:rFonts w:ascii="Kalpurush" w:eastAsia="Nikosh" w:hAnsi="Kalpurush" w:cs="Kalpurush" w:hint="cs"/>
          <w:sz w:val="24"/>
          <w:szCs w:val="24"/>
          <w:cs/>
          <w:lang w:bidi="bn-BD"/>
        </w:rPr>
        <w:t xml:space="preserve"> </w:t>
      </w:r>
    </w:p>
    <w:p w:rsidR="00E16E04" w:rsidRPr="00E16E04" w:rsidRDefault="00E16E04" w:rsidP="00A21245">
      <w:pPr>
        <w:pStyle w:val="BodyTextIndent2"/>
        <w:spacing w:after="20" w:line="240" w:lineRule="auto"/>
        <w:ind w:firstLine="0"/>
        <w:jc w:val="both"/>
        <w:rPr>
          <w:rFonts w:ascii="Times New Roman" w:hAnsi="Times New Roman" w:cs="Times New Roman"/>
          <w:sz w:val="24"/>
          <w:szCs w:val="24"/>
        </w:rPr>
      </w:pPr>
      <w:r w:rsidRPr="00A21245">
        <w:rPr>
          <w:rFonts w:ascii="Kalpurush" w:eastAsia="Nikosh" w:hAnsi="Kalpurush" w:cs="Kalpurush"/>
          <w:sz w:val="24"/>
          <w:szCs w:val="24"/>
          <w:cs/>
          <w:lang w:bidi="bn-BD"/>
        </w:rPr>
        <w:t>যাকাত প্রদানের অন্যতম উপকারিতা হলো</w:t>
      </w:r>
      <w:r w:rsidR="00A21245">
        <w:rPr>
          <w:rFonts w:ascii="Kalpurush" w:eastAsia="Nikosh" w:hAnsi="Kalpurush" w:cs="Kalpurush" w:hint="cs"/>
          <w:sz w:val="24"/>
          <w:szCs w:val="24"/>
          <w:cs/>
          <w:lang w:bidi="bn-BD"/>
        </w:rPr>
        <w:t>,</w:t>
      </w:r>
      <w:r w:rsidRPr="00E16E04">
        <w:rPr>
          <w:rFonts w:ascii="Kalpurush" w:eastAsia="Nikosh" w:hAnsi="Kalpurush" w:cs="Kalpurush" w:hint="cs"/>
          <w:b/>
          <w:bCs/>
          <w:sz w:val="24"/>
          <w:szCs w:val="24"/>
          <w:cs/>
          <w:lang w:bidi="bn-BD"/>
        </w:rPr>
        <w:t xml:space="preserve"> </w:t>
      </w:r>
      <w:r w:rsidRPr="00E16E04">
        <w:rPr>
          <w:rFonts w:ascii="Kalpurush" w:eastAsia="Nikosh" w:hAnsi="Kalpurush" w:cs="Kalpurush"/>
          <w:sz w:val="24"/>
          <w:szCs w:val="24"/>
          <w:cs/>
          <w:lang w:bidi="bn-BD"/>
        </w:rPr>
        <w:t>যাকাত প্রদানের মধ্যমে কৃপণতার মত</w:t>
      </w:r>
      <w:r w:rsidR="00A945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হীন চরিত্র হতে আত্মাকে পবিত্র করা এবং ইসলাম ও মুসলমানদের অভাব পূরণ করা</w:t>
      </w:r>
      <w:r w:rsidRPr="00E16E04">
        <w:rPr>
          <w:rFonts w:ascii="Kalpurush" w:eastAsia="Nikosh" w:hAnsi="Kalpurush" w:cs="Kalpurush" w:hint="cs"/>
          <w:sz w:val="24"/>
          <w:szCs w:val="24"/>
          <w:cs/>
          <w:lang w:bidi="bn-BD"/>
        </w:rPr>
        <w:t xml:space="preserve"> যায়</w:t>
      </w:r>
      <w:r w:rsidRPr="00B1790A">
        <w:rPr>
          <w:rFonts w:ascii="SolaimanLipi" w:eastAsia="Nikosh" w:hAnsi="SolaimanLipi" w:cs="SolaimanLipi"/>
          <w:sz w:val="24"/>
          <w:szCs w:val="24"/>
          <w:cs/>
          <w:lang w:bidi="hi-IN"/>
        </w:rPr>
        <w:t>।</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u w:val="single"/>
        </w:rPr>
      </w:pPr>
      <w:r w:rsidRPr="00E16E04">
        <w:rPr>
          <w:rFonts w:ascii="Kalpurush" w:eastAsia="Nikosh" w:hAnsi="Kalpurush" w:cs="Kalpurush"/>
          <w:b/>
          <w:bCs/>
          <w:sz w:val="24"/>
          <w:szCs w:val="24"/>
          <w:u w:val="single"/>
          <w:cs/>
          <w:lang w:bidi="bn-BD"/>
        </w:rPr>
        <w:t>চতুর্থ ভিত্তি</w:t>
      </w:r>
      <w:r w:rsidRPr="00E16E04">
        <w:rPr>
          <w:rFonts w:ascii="Kalpurush" w:eastAsia="Nikosh" w:hAnsi="Kalpurush" w:cs="Kalpurush" w:hint="cs"/>
          <w:b/>
          <w:bCs/>
          <w:sz w:val="24"/>
          <w:szCs w:val="24"/>
          <w:u w:val="single"/>
          <w:cs/>
          <w:lang w:bidi="bn-BD"/>
        </w:rPr>
        <w:t>:</w:t>
      </w:r>
      <w:r w:rsidRPr="00E16E04">
        <w:rPr>
          <w:rFonts w:ascii="Kalpurush" w:eastAsia="Nikosh" w:hAnsi="Kalpurush" w:cs="Kalpurush"/>
          <w:b/>
          <w:bCs/>
          <w:sz w:val="24"/>
          <w:szCs w:val="24"/>
          <w:u w:val="single"/>
          <w:cs/>
          <w:lang w:bidi="bn-BD"/>
        </w:rPr>
        <w:t xml:space="preserve"> রম</w:t>
      </w:r>
      <w:r w:rsidRPr="00E16E04">
        <w:rPr>
          <w:rFonts w:ascii="Kalpurush" w:eastAsia="Nikosh" w:hAnsi="Kalpurush" w:cs="Kalpurush" w:hint="cs"/>
          <w:b/>
          <w:bCs/>
          <w:sz w:val="24"/>
          <w:szCs w:val="24"/>
          <w:u w:val="single"/>
          <w:cs/>
          <w:lang w:bidi="bn-BD"/>
        </w:rPr>
        <w:t>যা</w:t>
      </w:r>
      <w:r w:rsidRPr="00E16E04">
        <w:rPr>
          <w:rFonts w:ascii="Kalpurush" w:eastAsia="Nikosh" w:hAnsi="Kalpurush" w:cs="Kalpurush"/>
          <w:b/>
          <w:bCs/>
          <w:sz w:val="24"/>
          <w:szCs w:val="24"/>
          <w:u w:val="single"/>
          <w:cs/>
          <w:lang w:bidi="bn-BD"/>
        </w:rPr>
        <w:t xml:space="preserve">ন মাসের </w:t>
      </w:r>
      <w:r w:rsidRPr="00E16E04">
        <w:rPr>
          <w:rFonts w:ascii="Kalpurush" w:eastAsia="Nikosh" w:hAnsi="Kalpurush" w:cs="Kalpurush" w:hint="cs"/>
          <w:b/>
          <w:bCs/>
          <w:sz w:val="24"/>
          <w:szCs w:val="24"/>
          <w:u w:val="single"/>
          <w:cs/>
          <w:lang w:bidi="bn-BD"/>
        </w:rPr>
        <w:t>সাওম</w:t>
      </w:r>
      <w:r w:rsidR="00A21245">
        <w:rPr>
          <w:rFonts w:ascii="Kalpurush" w:eastAsia="Nikosh" w:hAnsi="Kalpurush" w:cs="Kalpurush" w:hint="cs"/>
          <w:b/>
          <w:bCs/>
          <w:sz w:val="24"/>
          <w:szCs w:val="24"/>
          <w:u w:val="single"/>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lastRenderedPageBreak/>
        <w:t xml:space="preserve">সাওম হচ্ছে </w:t>
      </w:r>
      <w:r w:rsidRPr="00E16E04">
        <w:rPr>
          <w:rFonts w:ascii="Kalpurush" w:eastAsia="Nikosh" w:hAnsi="Kalpurush" w:cs="Kalpurush"/>
          <w:sz w:val="24"/>
          <w:szCs w:val="24"/>
          <w:cs/>
          <w:lang w:bidi="bn-BD"/>
        </w:rPr>
        <w:t>রম</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ন মাসে দিনের বেলায় </w:t>
      </w:r>
      <w:r w:rsidRPr="00E16E04">
        <w:rPr>
          <w:rFonts w:ascii="Kalpurush" w:eastAsia="Nikosh" w:hAnsi="Kalpurush" w:cs="Kalpurush" w:hint="cs"/>
          <w:sz w:val="24"/>
          <w:szCs w:val="24"/>
          <w:cs/>
          <w:lang w:bidi="bn-BD"/>
        </w:rPr>
        <w:t>সাওম</w:t>
      </w:r>
      <w:r w:rsidRPr="00E16E04">
        <w:rPr>
          <w:rFonts w:ascii="Kalpurush" w:eastAsia="Nikosh" w:hAnsi="Kalpurush" w:cs="Kalpurush"/>
          <w:sz w:val="24"/>
          <w:szCs w:val="24"/>
          <w:cs/>
          <w:lang w:bidi="bn-BD"/>
        </w:rPr>
        <w:t xml:space="preserve"> ভঙ্গকারী বিষয়াদি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পানাহার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যৌনাচার ইত্যাদি থেকে বিরত থাকার মাধ্যমে আল্লাহর ইবাদাত পালন করা।</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b/>
          <w:bCs/>
          <w:sz w:val="24"/>
          <w:szCs w:val="24"/>
          <w:cs/>
          <w:lang w:bidi="bn-BD"/>
        </w:rPr>
        <w:t>সাওমে</w:t>
      </w:r>
      <w:r w:rsidRPr="00E16E04">
        <w:rPr>
          <w:rFonts w:ascii="Kalpurush" w:eastAsia="Nikosh" w:hAnsi="Kalpurush" w:cs="Kalpurush"/>
          <w:b/>
          <w:bCs/>
          <w:sz w:val="24"/>
          <w:szCs w:val="24"/>
          <w:cs/>
          <w:lang w:bidi="bn-BD"/>
        </w:rPr>
        <w:t>র অন্যতম উপকারিতা</w:t>
      </w:r>
      <w:r w:rsidRPr="00E16E04">
        <w:rPr>
          <w:rFonts w:ascii="Kalpurush" w:eastAsia="Nikosh" w:hAnsi="Kalpurush" w:cs="Kalpurush" w:hint="cs"/>
          <w:b/>
          <w:bCs/>
          <w:sz w:val="24"/>
          <w:szCs w:val="24"/>
          <w:cs/>
          <w:lang w:bidi="bn-BD"/>
        </w:rPr>
        <w:t xml:space="preserve">: </w:t>
      </w:r>
      <w:r w:rsidRPr="00E16E04">
        <w:rPr>
          <w:rFonts w:ascii="Kalpurush" w:eastAsia="Nikosh" w:hAnsi="Kalpurush" w:cs="Kalpurush"/>
          <w:sz w:val="24"/>
          <w:szCs w:val="24"/>
          <w:cs/>
          <w:lang w:bidi="bn-BD"/>
        </w:rPr>
        <w:t>আল্লাহ পাকের সন্তুষ্টি লাভের প্রত্যাশায় স্বীয় কামনা-বাসনা</w:t>
      </w:r>
      <w:r w:rsidRPr="00E16E04">
        <w:rPr>
          <w:rFonts w:ascii="Kalpurush" w:eastAsia="Nikosh" w:hAnsi="Kalpurush" w:cs="Kalpurush" w:hint="cs"/>
          <w:sz w:val="24"/>
          <w:szCs w:val="24"/>
          <w:cs/>
          <w:lang w:bidi="bn-BD"/>
        </w:rPr>
        <w:t>র বস্তুসমূহ</w:t>
      </w:r>
      <w:r w:rsidRPr="00E16E04">
        <w:rPr>
          <w:rFonts w:ascii="Kalpurush" w:eastAsia="Nikosh" w:hAnsi="Kalpurush" w:cs="Kalpurush"/>
          <w:sz w:val="24"/>
          <w:szCs w:val="24"/>
          <w:cs/>
          <w:lang w:bidi="bn-BD"/>
        </w:rPr>
        <w:t xml:space="preserve"> বিসর্জনের মাধ্যমে আত্মার উৎকর্ষ সাধন করা।</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u w:val="single"/>
        </w:rPr>
      </w:pPr>
      <w:r w:rsidRPr="00E16E04">
        <w:rPr>
          <w:rFonts w:ascii="Kalpurush" w:eastAsia="Nikosh" w:hAnsi="Kalpurush" w:cs="Kalpurush"/>
          <w:b/>
          <w:bCs/>
          <w:sz w:val="24"/>
          <w:szCs w:val="24"/>
          <w:u w:val="single"/>
          <w:cs/>
          <w:lang w:bidi="bn-BD"/>
        </w:rPr>
        <w:t>পঞ্চম ভিত্তি</w:t>
      </w:r>
      <w:r w:rsidRPr="00E16E04">
        <w:rPr>
          <w:rFonts w:ascii="Kalpurush" w:eastAsia="Nikosh" w:hAnsi="Kalpurush" w:cs="Kalpurush" w:hint="cs"/>
          <w:b/>
          <w:bCs/>
          <w:sz w:val="24"/>
          <w:szCs w:val="24"/>
          <w:u w:val="single"/>
          <w:cs/>
          <w:lang w:bidi="bn-BD"/>
        </w:rPr>
        <w:t>:</w:t>
      </w:r>
      <w:r w:rsidRPr="00E16E04">
        <w:rPr>
          <w:rFonts w:ascii="Kalpurush" w:eastAsia="Nikosh" w:hAnsi="Kalpurush" w:cs="Kalpurush"/>
          <w:b/>
          <w:bCs/>
          <w:sz w:val="24"/>
          <w:szCs w:val="24"/>
          <w:u w:val="single"/>
          <w:cs/>
          <w:lang w:bidi="bn-BD"/>
        </w:rPr>
        <w:t xml:space="preserve"> হজ্জ পালন করা</w:t>
      </w:r>
      <w:r w:rsidR="00A21245">
        <w:rPr>
          <w:rFonts w:ascii="Kalpurush" w:eastAsia="Nikosh" w:hAnsi="Kalpurush" w:cs="Kalpurush" w:hint="cs"/>
          <w:b/>
          <w:bCs/>
          <w:sz w:val="24"/>
          <w:szCs w:val="24"/>
          <w:u w:val="single"/>
          <w:cs/>
          <w:lang w:bidi="bn-BD"/>
        </w:rPr>
        <w:t>:</w:t>
      </w:r>
    </w:p>
    <w:p w:rsidR="00E16E04" w:rsidRPr="00E16E04" w:rsidRDefault="00A9452A"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এর অর্থ হলো: হজ</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র কাজসমূহ পালনের জন্য বায়তুল্লাহর উদ্দেশ্যে গমন করে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আলার ইবাদাত করা।</w:t>
      </w:r>
    </w:p>
    <w:p w:rsidR="00A21245" w:rsidRDefault="00A21245" w:rsidP="00E16E04">
      <w:pPr>
        <w:pStyle w:val="BodyTextIndent2"/>
        <w:spacing w:after="20" w:line="240" w:lineRule="auto"/>
        <w:ind w:firstLine="0"/>
        <w:jc w:val="both"/>
        <w:rPr>
          <w:rFonts w:ascii="Kalpurush" w:eastAsia="Nikosh" w:hAnsi="Kalpurush" w:cs="Kalpurush"/>
          <w:b/>
          <w:bCs/>
          <w:sz w:val="24"/>
          <w:szCs w:val="24"/>
          <w:lang w:bidi="bn-BD"/>
        </w:rPr>
      </w:pPr>
      <w:r>
        <w:rPr>
          <w:rFonts w:ascii="Kalpurush" w:eastAsia="Nikosh" w:hAnsi="Kalpurush" w:cs="Kalpurush"/>
          <w:b/>
          <w:bCs/>
          <w:sz w:val="24"/>
          <w:szCs w:val="24"/>
          <w:u w:val="single"/>
          <w:cs/>
          <w:lang w:bidi="bn-BD"/>
        </w:rPr>
        <w:t>হজ</w:t>
      </w:r>
      <w:r>
        <w:rPr>
          <w:rFonts w:ascii="Kalpurush" w:eastAsia="Nikosh" w:hAnsi="Kalpurush" w:cs="Kalpurush" w:hint="cs"/>
          <w:b/>
          <w:bCs/>
          <w:sz w:val="24"/>
          <w:szCs w:val="24"/>
          <w:u w:val="single"/>
          <w:cs/>
          <w:lang w:bidi="bn-BD"/>
        </w:rPr>
        <w:t>ে</w:t>
      </w:r>
      <w:r w:rsidR="00E16E04" w:rsidRPr="00E16E04">
        <w:rPr>
          <w:rFonts w:ascii="Kalpurush" w:eastAsia="Nikosh" w:hAnsi="Kalpurush" w:cs="Kalpurush"/>
          <w:b/>
          <w:bCs/>
          <w:sz w:val="24"/>
          <w:szCs w:val="24"/>
          <w:u w:val="single"/>
          <w:cs/>
          <w:lang w:bidi="bn-BD"/>
        </w:rPr>
        <w:t>র অন্যতম উপকারিতা</w:t>
      </w:r>
      <w:r w:rsidR="00E16E04" w:rsidRPr="00A21245">
        <w:rPr>
          <w:rFonts w:ascii="Kalpurush" w:eastAsia="Nikosh" w:hAnsi="Kalpurush" w:cs="Kalpurush" w:hint="cs"/>
          <w:b/>
          <w:bCs/>
          <w:sz w:val="24"/>
          <w:szCs w:val="24"/>
          <w:cs/>
          <w:lang w:bidi="bn-BD"/>
        </w:rPr>
        <w:t xml:space="preserve">: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আল্লাহর আনুগত্যে নিজের শারিরীক ও অর্থনৈতিক সম্পদ ব্যয় করার মাধ্যমে আত্মশু</w:t>
      </w:r>
      <w:r w:rsidR="00A21245">
        <w:rPr>
          <w:rFonts w:ascii="Kalpurush" w:eastAsia="Nikosh" w:hAnsi="Kalpurush" w:cs="Kalpurush"/>
          <w:sz w:val="24"/>
          <w:szCs w:val="24"/>
          <w:cs/>
          <w:lang w:bidi="bn-BD"/>
        </w:rPr>
        <w:t>দ্ধির অনুশীলন করা। এই কারনে হজ</w:t>
      </w:r>
      <w:r w:rsidRPr="00E16E04">
        <w:rPr>
          <w:rFonts w:ascii="Kalpurush" w:eastAsia="Nikosh" w:hAnsi="Kalpurush" w:cs="Kalpurush"/>
          <w:sz w:val="24"/>
          <w:szCs w:val="24"/>
          <w:cs/>
          <w:lang w:bidi="bn-BD"/>
        </w:rPr>
        <w:t xml:space="preserve"> পালন আল্লাহর পথে এক প্রকার জিহাদ হিসেবে পরিগণিত।</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আমরা ইসলামের স্তম্ভসমূহ সম্পর্কে উপরে যে </w:t>
      </w:r>
      <w:r w:rsidRPr="00E16E04">
        <w:rPr>
          <w:rFonts w:ascii="Kalpurush" w:eastAsia="Nikosh" w:hAnsi="Kalpurush" w:cs="Kalpurush" w:hint="cs"/>
          <w:sz w:val="24"/>
          <w:szCs w:val="24"/>
          <w:cs/>
          <w:lang w:bidi="bn-BD"/>
        </w:rPr>
        <w:t>সব</w:t>
      </w:r>
      <w:r w:rsidRPr="00E16E04">
        <w:rPr>
          <w:rFonts w:ascii="Kalpurush" w:eastAsia="Nikosh" w:hAnsi="Kalpurush" w:cs="Kalpurush"/>
          <w:sz w:val="24"/>
          <w:szCs w:val="24"/>
          <w:cs/>
          <w:lang w:bidi="bn-BD"/>
        </w:rPr>
        <w:t xml:space="preserve"> উপকারিতার কথা উল্লেখ করেছি এবং যা উল্লেখ করি</w:t>
      </w:r>
      <w:r w:rsidR="007E4B67">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সবকিছুই জাতিকে </w:t>
      </w:r>
      <w:r w:rsidRPr="00E16E04">
        <w:rPr>
          <w:rFonts w:ascii="Kalpurush" w:eastAsia="Nikosh" w:hAnsi="Kalpurush" w:cs="Kalpurush" w:hint="cs"/>
          <w:sz w:val="24"/>
          <w:szCs w:val="24"/>
          <w:cs/>
          <w:lang w:bidi="bn-BD"/>
        </w:rPr>
        <w:t xml:space="preserve">এমন </w:t>
      </w:r>
      <w:r w:rsidRPr="00E16E04">
        <w:rPr>
          <w:rFonts w:ascii="Kalpurush" w:eastAsia="Nikosh" w:hAnsi="Kalpurush" w:cs="Kalpurush"/>
          <w:sz w:val="24"/>
          <w:szCs w:val="24"/>
          <w:cs/>
          <w:lang w:bidi="bn-BD"/>
        </w:rPr>
        <w:t>পবিত্র মুসলিম জাতিতে পরিণত করবে</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 xml:space="preserve">যারা </w:t>
      </w:r>
      <w:r w:rsidRPr="00E16E04">
        <w:rPr>
          <w:rFonts w:ascii="Kalpurush" w:eastAsia="Nikosh" w:hAnsi="Kalpurush" w:cs="Kalpurush"/>
          <w:sz w:val="24"/>
          <w:szCs w:val="24"/>
          <w:cs/>
          <w:lang w:bidi="bn-BD"/>
        </w:rPr>
        <w:t>আল্লাহর জন্যই এ সত্য দীন পালন করবে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সৃষ্টিজগতের সাথে ন্যায়</w:t>
      </w:r>
      <w:r w:rsidRPr="00E16E04">
        <w:rPr>
          <w:rFonts w:ascii="Kalpurush" w:eastAsia="Nikosh" w:hAnsi="Kalpurush" w:cs="Kalpurush" w:hint="cs"/>
          <w:sz w:val="24"/>
          <w:szCs w:val="24"/>
          <w:cs/>
          <w:lang w:bidi="bn-BD"/>
        </w:rPr>
        <w:t>পরায়ণতা</w:t>
      </w:r>
      <w:r w:rsidRPr="00E16E04">
        <w:rPr>
          <w:rFonts w:ascii="Kalpurush" w:eastAsia="Nikosh" w:hAnsi="Kalpurush" w:cs="Kalpurush"/>
          <w:sz w:val="24"/>
          <w:szCs w:val="24"/>
          <w:cs/>
          <w:lang w:bidi="bn-BD"/>
        </w:rPr>
        <w:t xml:space="preserve"> ও সততার আচরণ করবে। কেননা ইসলাম</w:t>
      </w:r>
      <w:r w:rsidRPr="00E16E04">
        <w:rPr>
          <w:rFonts w:ascii="Kalpurush" w:eastAsia="Nikosh" w:hAnsi="Kalpurush" w:cs="Kalpurush" w:hint="cs"/>
          <w:sz w:val="24"/>
          <w:szCs w:val="24"/>
          <w:cs/>
          <w:lang w:bidi="bn-BD"/>
        </w:rPr>
        <w:t>ী শরী‘আতে</w:t>
      </w:r>
      <w:r w:rsidRPr="00E16E04">
        <w:rPr>
          <w:rFonts w:ascii="Kalpurush" w:eastAsia="Nikosh" w:hAnsi="Kalpurush" w:cs="Kalpurush"/>
          <w:sz w:val="24"/>
          <w:szCs w:val="24"/>
          <w:cs/>
          <w:lang w:bidi="bn-BD"/>
        </w:rPr>
        <w:t>র এ ভিত্তিসমূহ সংশোধন</w:t>
      </w:r>
      <w:r w:rsidRPr="00E16E04">
        <w:rPr>
          <w:rFonts w:ascii="Kalpurush" w:eastAsia="Nikosh" w:hAnsi="Kalpurush" w:cs="Kalpurush" w:hint="cs"/>
          <w:sz w:val="24"/>
          <w:szCs w:val="24"/>
          <w:cs/>
          <w:lang w:bidi="bn-BD"/>
        </w:rPr>
        <w:t xml:space="preserve"> হলে </w:t>
      </w:r>
      <w:r w:rsidRPr="00E16E04">
        <w:rPr>
          <w:rFonts w:ascii="Kalpurush" w:eastAsia="Nikosh" w:hAnsi="Kalpurush" w:cs="Kalpurush"/>
          <w:sz w:val="24"/>
          <w:szCs w:val="24"/>
          <w:cs/>
          <w:lang w:bidi="bn-BD"/>
        </w:rPr>
        <w:t>শরী</w:t>
      </w:r>
      <w:r w:rsidRPr="00E16E04">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তের অন্যান্য বিধানগুলো</w:t>
      </w:r>
      <w:r w:rsidRPr="00E16E04">
        <w:rPr>
          <w:rFonts w:ascii="Kalpurush" w:eastAsia="Nikosh" w:hAnsi="Kalpurush" w:cs="Kalpurush" w:hint="cs"/>
          <w:sz w:val="24"/>
          <w:szCs w:val="24"/>
          <w:cs/>
          <w:lang w:bidi="bn-BD"/>
        </w:rPr>
        <w:t>ও</w:t>
      </w:r>
      <w:r w:rsidRPr="00E16E04">
        <w:rPr>
          <w:rFonts w:ascii="Kalpurush" w:eastAsia="Nikosh" w:hAnsi="Kalpurush" w:cs="Kalpurush"/>
          <w:sz w:val="24"/>
          <w:szCs w:val="24"/>
          <w:cs/>
          <w:lang w:bidi="bn-BD"/>
        </w:rPr>
        <w:t xml:space="preserve"> সংশোধ</w:t>
      </w:r>
      <w:r w:rsidRPr="00E16E04">
        <w:rPr>
          <w:rFonts w:ascii="Kalpurush" w:eastAsia="Nikosh" w:hAnsi="Kalpurush" w:cs="Kalpurush" w:hint="cs"/>
          <w:sz w:val="24"/>
          <w:szCs w:val="24"/>
          <w:cs/>
          <w:lang w:bidi="bn-BD"/>
        </w:rPr>
        <w:t xml:space="preserve">িত </w:t>
      </w:r>
      <w:r w:rsidR="007E4B67">
        <w:rPr>
          <w:rFonts w:ascii="Kalpurush" w:eastAsia="Nikosh" w:hAnsi="Kalpurush" w:cs="Kalpurush" w:hint="cs"/>
          <w:sz w:val="24"/>
          <w:szCs w:val="24"/>
          <w:cs/>
          <w:lang w:bidi="bn-BD"/>
        </w:rPr>
        <w:t>হয়ে যাবে</w:t>
      </w:r>
      <w:r w:rsidRPr="00E16E04">
        <w:rPr>
          <w:rFonts w:ascii="Kalpurush" w:eastAsia="Nikosh" w:hAnsi="Kalpurush" w:cs="Kalpurush" w:hint="cs"/>
          <w:sz w:val="24"/>
          <w:szCs w:val="24"/>
          <w:cs/>
          <w:lang w:bidi="bn-BD"/>
        </w:rPr>
        <w:t xml:space="preserve"> আর </w:t>
      </w:r>
      <w:r w:rsidRPr="00E16E04">
        <w:rPr>
          <w:rFonts w:ascii="Kalpurush" w:eastAsia="Nikosh" w:hAnsi="Kalpurush" w:cs="Kalpurush"/>
          <w:sz w:val="24"/>
          <w:szCs w:val="24"/>
          <w:cs/>
          <w:lang w:bidi="bn-BD"/>
        </w:rPr>
        <w:t>মুসলিম উম্মতের সার্বিক</w:t>
      </w:r>
      <w:r w:rsidRPr="00E16E04">
        <w:rPr>
          <w:rFonts w:ascii="Kalpurush" w:eastAsia="Nikosh" w:hAnsi="Kalpurush" w:cs="Kalpurush" w:hint="cs"/>
          <w:sz w:val="24"/>
          <w:szCs w:val="24"/>
          <w:cs/>
          <w:lang w:bidi="bn-BD"/>
        </w:rPr>
        <w:t xml:space="preserve"> অবস্থা সংশোধিত হয়ে যাবে তার</w:t>
      </w:r>
      <w:r w:rsidRPr="00E16E04">
        <w:rPr>
          <w:rFonts w:ascii="Kalpurush" w:eastAsia="Nikosh" w:hAnsi="Kalpurush" w:cs="Kalpurush"/>
          <w:sz w:val="24"/>
          <w:szCs w:val="24"/>
          <w:cs/>
          <w:lang w:bidi="bn-BD"/>
        </w:rPr>
        <w:t xml:space="preserve"> </w:t>
      </w:r>
      <w:r w:rsidR="007E4B67">
        <w:rPr>
          <w:rFonts w:ascii="Kalpurush" w:eastAsia="Nikosh" w:hAnsi="Kalpurush" w:cs="Kalpurush" w:hint="cs"/>
          <w:sz w:val="24"/>
          <w:szCs w:val="24"/>
          <w:cs/>
          <w:lang w:bidi="bn-BD"/>
        </w:rPr>
        <w:t>দী</w:t>
      </w:r>
      <w:r w:rsidRPr="00E16E04">
        <w:rPr>
          <w:rFonts w:ascii="Kalpurush" w:eastAsia="Nikosh" w:hAnsi="Kalpurush" w:cs="Kalpurush" w:hint="cs"/>
          <w:sz w:val="24"/>
          <w:szCs w:val="24"/>
          <w:cs/>
          <w:lang w:bidi="bn-BD"/>
        </w:rPr>
        <w:t xml:space="preserve">নী </w:t>
      </w:r>
      <w:r w:rsidRPr="00E16E04">
        <w:rPr>
          <w:rFonts w:ascii="Kalpurush" w:eastAsia="Nikosh" w:hAnsi="Kalpurush" w:cs="Kalpurush"/>
          <w:sz w:val="24"/>
          <w:szCs w:val="24"/>
          <w:cs/>
          <w:lang w:bidi="bn-BD"/>
        </w:rPr>
        <w:t xml:space="preserve">উন্নতি </w:t>
      </w:r>
      <w:r w:rsidRPr="00E16E04">
        <w:rPr>
          <w:rFonts w:ascii="Kalpurush" w:eastAsia="Nikosh" w:hAnsi="Kalpurush" w:cs="Kalpurush" w:hint="cs"/>
          <w:sz w:val="24"/>
          <w:szCs w:val="24"/>
          <w:cs/>
          <w:lang w:bidi="bn-BD"/>
        </w:rPr>
        <w:t xml:space="preserve">যথাযথভাবে সম্পন্ন হলেই। পক্ষান্তরে তাদের দ্বীনী কর্মকাণ্ডে যতটুকু ভাটা পড়বে ততটুকুই তাদের অবস্থার অবনতি ঘটবে।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যে আমার উপরোক্ত </w:t>
      </w:r>
      <w:r w:rsidRPr="00E16E04">
        <w:rPr>
          <w:rFonts w:ascii="Kalpurush" w:eastAsia="Nikosh" w:hAnsi="Kalpurush" w:cs="Kalpurush" w:hint="cs"/>
          <w:sz w:val="24"/>
          <w:szCs w:val="24"/>
          <w:cs/>
          <w:lang w:bidi="bn-BD"/>
        </w:rPr>
        <w:t>বক্তব্যে</w:t>
      </w:r>
      <w:r w:rsidRPr="00E16E04">
        <w:rPr>
          <w:rFonts w:ascii="Kalpurush" w:eastAsia="Nikosh" w:hAnsi="Kalpurush" w:cs="Kalpurush"/>
          <w:sz w:val="24"/>
          <w:szCs w:val="24"/>
          <w:cs/>
          <w:lang w:bidi="bn-BD"/>
        </w:rPr>
        <w:t xml:space="preserve">র </w:t>
      </w:r>
      <w:r w:rsidRPr="00E16E04">
        <w:rPr>
          <w:rFonts w:ascii="Kalpurush" w:eastAsia="Nikosh" w:hAnsi="Kalpurush" w:cs="Kalpurush" w:hint="cs"/>
          <w:sz w:val="24"/>
          <w:szCs w:val="24"/>
          <w:cs/>
          <w:lang w:bidi="bn-BD"/>
        </w:rPr>
        <w:t>যথার্থতা</w:t>
      </w:r>
      <w:r w:rsidRPr="00E16E04">
        <w:rPr>
          <w:rFonts w:ascii="Kalpurush" w:eastAsia="Nikosh" w:hAnsi="Kalpurush" w:cs="Kalpurush"/>
          <w:sz w:val="24"/>
          <w:szCs w:val="24"/>
          <w:cs/>
          <w:lang w:bidi="bn-BD"/>
        </w:rPr>
        <w:t xml:space="preserve"> যাচাই করতে চায় সে যেন কুরআন</w:t>
      </w:r>
      <w:r w:rsidRPr="00E16E04">
        <w:rPr>
          <w:rFonts w:ascii="Kalpurush" w:eastAsia="Nikosh" w:hAnsi="Kalpurush" w:cs="Kalpurush" w:hint="cs"/>
          <w:sz w:val="24"/>
          <w:szCs w:val="24"/>
          <w:cs/>
          <w:lang w:bidi="bn-BD"/>
        </w:rPr>
        <w:t xml:space="preserve">ে কারীমের </w:t>
      </w:r>
      <w:r w:rsidRPr="00E16E04">
        <w:rPr>
          <w:rFonts w:ascii="Kalpurush" w:eastAsia="Nikosh" w:hAnsi="Kalpurush" w:cs="Kalpurush"/>
          <w:sz w:val="24"/>
          <w:szCs w:val="24"/>
          <w:cs/>
          <w:lang w:bidi="bn-BD"/>
        </w:rPr>
        <w:t>নিম্নোক্ত আয়াতটি পাঠ করে</w:t>
      </w:r>
      <w:r w:rsidRPr="00E16E04">
        <w:rPr>
          <w:rFonts w:ascii="Kalpurush" w:eastAsia="Nikosh" w:hAnsi="Kalpurush" w:cs="Kalpurush" w:hint="cs"/>
          <w:sz w:val="24"/>
          <w:szCs w:val="24"/>
          <w:cs/>
          <w:lang w:bidi="bn-BD"/>
        </w:rPr>
        <w:t>:</w:t>
      </w:r>
    </w:p>
    <w:p w:rsidR="00E16E04" w:rsidRPr="00B1790A" w:rsidRDefault="007E4B67" w:rsidP="007E4B67">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أَهۡلَ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لَفَتَحۡنَا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بَرَكَٰتٖ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كَذَّبُواْ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فَأَخَذۡنَٰهُم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يَكۡسِبُونَ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أَفَأَمِنَ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أَهۡلُ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يَأۡتِيَهُم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بَأۡسُنَا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بَيَٰتٗا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lastRenderedPageBreak/>
        <w:t>نَآئِمُونَ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أَهۡلُ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يَأۡتِيَهُم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بَأۡسُنَا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ضُحٗى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يَلۡعَبُونَ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أَفَأَمِنُواْ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مَكۡرَ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يَأۡمَنُ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مَكۡرَ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ٱلۡخَٰسِرُونَ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٩٩</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الاعراف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٩٦،</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٩٩</w:t>
      </w:r>
      <w:r>
        <w:rPr>
          <w:rFonts w:ascii="KFGQPC Uthman Taha Naskh" w:cs="KFGQPC Uthman Taha Naskh"/>
          <w:color w:val="008000"/>
          <w:sz w:val="24"/>
          <w:szCs w:val="24"/>
          <w:rtl/>
        </w:rPr>
        <w:t>]</w:t>
      </w:r>
    </w:p>
    <w:p w:rsidR="00E16E04" w:rsidRPr="003E59E9" w:rsidRDefault="00E16E04" w:rsidP="00E16E04">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cs/>
          <w:lang w:bidi="bn-BD"/>
        </w:rPr>
        <w:t>“জনপদের অধিবাসীরা যদি ঈমান আনত এবং তাক্ওয়া অবলম্বন করত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তাহলে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তাদের জন্য আসমান ও </w:t>
      </w:r>
      <w:r w:rsidR="00994A71">
        <w:rPr>
          <w:rFonts w:ascii="Kalpurush" w:eastAsia="Nikosh" w:hAnsi="Kalpurush" w:cs="Kalpurush"/>
          <w:sz w:val="24"/>
          <w:szCs w:val="24"/>
          <w:cs/>
          <w:lang w:bidi="bn-BD"/>
        </w:rPr>
        <w:t>জমিনের</w:t>
      </w:r>
      <w:r w:rsidRPr="00E16E04">
        <w:rPr>
          <w:rFonts w:ascii="Kalpurush" w:eastAsia="Nikosh" w:hAnsi="Kalpurush" w:cs="Kalpurush"/>
          <w:sz w:val="24"/>
          <w:szCs w:val="24"/>
          <w:cs/>
          <w:lang w:bidi="bn-BD"/>
        </w:rPr>
        <w:t xml:space="preserve"> সমস্ত বরকতের দ্বার উন্মুক্ত করে দিতাম। কিন্তু তারা যখন মিথ্যা বলে প্রত্যাখ্যান করেছে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তাদেরকে তাদেরই কৃতকর্মের দরুন পাকড়াও করেছি। জনপদের অধিবাসীরা এব্যাপারে কি নিশ্চিন্ত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দে</w:t>
      </w:r>
      <w:r w:rsidRPr="00E16E04">
        <w:rPr>
          <w:rFonts w:ascii="Kalpurush" w:eastAsia="Nikosh" w:hAnsi="Kalpurush" w:cs="Kalpurush"/>
          <w:sz w:val="24"/>
          <w:szCs w:val="24"/>
          <w:cs/>
          <w:lang w:bidi="bn-BD"/>
        </w:rPr>
        <w:t xml:space="preserve">র আযাব তাদের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রাতের বেলায় এসে পড়বে না ! যখন তারা থাকবে ঘুমে অচেতন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জনপদের অধিবাসীরা কি নিশ্চিন্ত হয়ে পড়েছে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আমা</w:t>
      </w:r>
      <w:r w:rsidRPr="00E16E04">
        <w:rPr>
          <w:rFonts w:ascii="Kalpurush" w:eastAsia="Nikosh" w:hAnsi="Kalpurush" w:cs="Kalpurush" w:hint="cs"/>
          <w:sz w:val="24"/>
          <w:szCs w:val="24"/>
          <w:cs/>
          <w:lang w:bidi="bn-BD"/>
        </w:rPr>
        <w:t>দে</w:t>
      </w:r>
      <w:r w:rsidRPr="00E16E04">
        <w:rPr>
          <w:rFonts w:ascii="Kalpurush" w:eastAsia="Nikosh" w:hAnsi="Kalpurush" w:cs="Kalpurush"/>
          <w:sz w:val="24"/>
          <w:szCs w:val="24"/>
          <w:cs/>
          <w:lang w:bidi="bn-BD"/>
        </w:rPr>
        <w:t>র আযাব দিনের বেলায় এসে পড়বে না! যখন তারা থাকবে খেলা-ধুলায় মত্ত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কি আল্লাহর পাকড়াও-এর ব্যাপারে নিশ্চিন্ত হয়ে গেছে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বস্ত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ত আল্লাহর পাকড়াও থেকে তারাই নিশ্চিন্ত </w:t>
      </w:r>
      <w:r w:rsidRPr="00E16E04">
        <w:rPr>
          <w:rFonts w:ascii="Kalpurush" w:eastAsia="Nikosh" w:hAnsi="Kalpurush" w:cs="Kalpurush"/>
          <w:spacing w:val="-6"/>
          <w:sz w:val="24"/>
          <w:szCs w:val="24"/>
          <w:cs/>
          <w:lang w:bidi="bn-BD"/>
        </w:rPr>
        <w:t xml:space="preserve">হতে পারে যাদের ধ্বংস </w:t>
      </w:r>
      <w:r w:rsidRPr="003E59E9">
        <w:rPr>
          <w:rFonts w:ascii="Kalpurush" w:eastAsia="Nikosh" w:hAnsi="Kalpurush" w:cs="Kalpurush"/>
          <w:spacing w:val="-6"/>
          <w:sz w:val="24"/>
          <w:szCs w:val="24"/>
          <w:cs/>
          <w:lang w:bidi="bn-BD"/>
        </w:rPr>
        <w:t>ঘনিয়ে আসে</w:t>
      </w:r>
      <w:r w:rsidRPr="003E59E9">
        <w:rPr>
          <w:rFonts w:ascii="Kalpurush" w:eastAsia="Nikosh" w:hAnsi="Kalpurush" w:cs="Kalpurush"/>
          <w:spacing w:val="-6"/>
          <w:sz w:val="24"/>
          <w:szCs w:val="24"/>
          <w:lang w:bidi="bn-BD"/>
        </w:rPr>
        <w:t>’’</w:t>
      </w:r>
      <w:r w:rsidRPr="00B1790A">
        <w:rPr>
          <w:rFonts w:ascii="Kalpurush" w:eastAsia="Nikosh" w:hAnsi="Kalpurush" w:cs="SolaimanLipi"/>
          <w:spacing w:val="-6"/>
          <w:sz w:val="24"/>
          <w:szCs w:val="24"/>
          <w:cs/>
          <w:lang w:bidi="hi-IN"/>
        </w:rPr>
        <w:t xml:space="preserve">। </w:t>
      </w:r>
      <w:r w:rsidRPr="003E59E9">
        <w:rPr>
          <w:rFonts w:ascii="Kalpurush" w:eastAsia="Nikosh" w:hAnsi="Kalpurush" w:cs="Kalpurush"/>
          <w:spacing w:val="-6"/>
          <w:sz w:val="24"/>
          <w:szCs w:val="24"/>
          <w:cs/>
          <w:lang w:bidi="bn-BD"/>
        </w:rPr>
        <w:t>[</w:t>
      </w:r>
      <w:r w:rsidRPr="003E59E9">
        <w:rPr>
          <w:rFonts w:ascii="Kalpurush" w:eastAsia="Nikosh" w:hAnsi="Kalpurush" w:cs="Kalpurush"/>
          <w:spacing w:val="-6"/>
          <w:sz w:val="24"/>
          <w:szCs w:val="24"/>
          <w:cs/>
          <w:lang w:bidi="bn-IN"/>
        </w:rPr>
        <w:t>সূরা আল</w:t>
      </w:r>
      <w:r w:rsidRPr="003E59E9">
        <w:rPr>
          <w:rFonts w:ascii="Kalpurush" w:eastAsia="Nikosh" w:hAnsi="Kalpurush" w:cs="Kalpurush"/>
          <w:spacing w:val="-6"/>
          <w:sz w:val="24"/>
          <w:szCs w:val="24"/>
          <w:cs/>
          <w:lang w:bidi="bn-BD"/>
        </w:rPr>
        <w:t>-আ‘রাফ</w:t>
      </w:r>
      <w:r w:rsidRPr="003E59E9">
        <w:rPr>
          <w:rFonts w:ascii="Kalpurush" w:eastAsia="Nikosh" w:hAnsi="Kalpurush" w:cs="Kalpurush"/>
          <w:spacing w:val="-6"/>
          <w:sz w:val="24"/>
          <w:szCs w:val="24"/>
          <w:lang w:bidi="bn-BD"/>
        </w:rPr>
        <w:t xml:space="preserve">, </w:t>
      </w:r>
      <w:r w:rsidRPr="003E59E9">
        <w:rPr>
          <w:rFonts w:ascii="Kalpurush" w:eastAsia="Nikosh" w:hAnsi="Kalpurush" w:cs="Kalpurush"/>
          <w:spacing w:val="-6"/>
          <w:sz w:val="24"/>
          <w:szCs w:val="24"/>
          <w:cs/>
          <w:lang w:bidi="bn-BD"/>
        </w:rPr>
        <w:t>আয়াত: ৯৬-৯৯]</w:t>
      </w:r>
    </w:p>
    <w:p w:rsidR="00E16E04" w:rsidRPr="00B1790A" w:rsidRDefault="00E16E04" w:rsidP="007E4B67">
      <w:pPr>
        <w:pStyle w:val="BodyTextIndent2"/>
        <w:spacing w:after="20" w:line="240" w:lineRule="auto"/>
        <w:ind w:firstLine="0"/>
        <w:jc w:val="both"/>
        <w:rPr>
          <w:rFonts w:ascii="Times New Roman" w:hAnsi="Times New Roman" w:cs="Kalpurush"/>
          <w:sz w:val="24"/>
          <w:szCs w:val="30"/>
          <w:cs/>
          <w:lang w:bidi="bn-BD"/>
        </w:rPr>
      </w:pPr>
      <w:r w:rsidRPr="00E16E04">
        <w:rPr>
          <w:rFonts w:ascii="Kalpurush" w:eastAsia="Nikosh" w:hAnsi="Kalpurush" w:cs="Kalpurush"/>
          <w:sz w:val="24"/>
          <w:szCs w:val="24"/>
          <w:cs/>
          <w:lang w:bidi="bn-BD"/>
        </w:rPr>
        <w:t>সাথে</w:t>
      </w:r>
      <w:r w:rsidRPr="00E16E04">
        <w:rPr>
          <w:rFonts w:ascii="Kalpurush" w:eastAsia="Nikosh" w:hAnsi="Kalpurush" w:cs="Kalpurush" w:hint="cs"/>
          <w:sz w:val="24"/>
          <w:szCs w:val="24"/>
          <w:cs/>
          <w:lang w:bidi="bn-BD"/>
        </w:rPr>
        <w:t xml:space="preserve"> সাথে</w:t>
      </w:r>
      <w:r w:rsidRPr="00E16E04">
        <w:rPr>
          <w:rFonts w:ascii="Kalpurush" w:eastAsia="Nikosh" w:hAnsi="Kalpurush" w:cs="Kalpurush"/>
          <w:sz w:val="24"/>
          <w:szCs w:val="24"/>
          <w:cs/>
          <w:lang w:bidi="bn-BD"/>
        </w:rPr>
        <w:t xml:space="preserve"> অতীত লোকদের ইতিহাসের প্রতিও প্রত্যেকের লক্ষ্য করা উচিত।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ইতিহাসে রয়েছে বুদ্ধিমান এবং যাদের অন্তরে আবরণ পড়ে</w:t>
      </w:r>
      <w:r w:rsidR="007E4B67">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এমন লোকদের জন্য প্রচুর জ্ঞান ও শিক্ষনীয় বিষয়ব</w:t>
      </w:r>
      <w:r w:rsidRPr="00E16E04">
        <w:rPr>
          <w:rFonts w:ascii="Kalpurush" w:eastAsia="Nikosh" w:hAnsi="Kalpurush" w:cs="Kalpurush" w:hint="cs"/>
          <w:sz w:val="24"/>
          <w:szCs w:val="24"/>
          <w:cs/>
          <w:lang w:bidi="bn-BD"/>
        </w:rPr>
        <w:t>স্তু</w:t>
      </w:r>
      <w:r w:rsidRPr="00B1790A">
        <w:rPr>
          <w:rFonts w:ascii="SolaimanLipi" w:eastAsia="Nikosh" w:hAnsi="SolaimanLipi" w:cs="SolaimanLipi"/>
          <w:sz w:val="24"/>
          <w:szCs w:val="24"/>
          <w:cs/>
          <w:lang w:bidi="hi-IN"/>
        </w:rPr>
        <w:t xml:space="preserve">। </w:t>
      </w:r>
      <w:r w:rsidRPr="00E16E04">
        <w:rPr>
          <w:rFonts w:ascii="Kalpurush" w:eastAsia="Nikosh" w:hAnsi="Kalpurush" w:cs="Kalpurush" w:hint="cs"/>
          <w:sz w:val="24"/>
          <w:szCs w:val="24"/>
          <w:cs/>
          <w:lang w:bidi="bn-BD"/>
        </w:rPr>
        <w:t xml:space="preserve">আর </w:t>
      </w:r>
      <w:r w:rsidRPr="00E16E04">
        <w:rPr>
          <w:rFonts w:ascii="Kalpurush" w:eastAsia="Nikosh" w:hAnsi="Kalpurush" w:cs="Kalpurush"/>
          <w:sz w:val="24"/>
          <w:szCs w:val="24"/>
          <w:cs/>
          <w:lang w:bidi="bn-BD"/>
        </w:rPr>
        <w:t>আল্লাহই আমাদের সহায়।</w:t>
      </w:r>
    </w:p>
    <w:p w:rsidR="00E16E04" w:rsidRPr="00E16E04" w:rsidRDefault="00E16E04" w:rsidP="00E16E04">
      <w:pPr>
        <w:pStyle w:val="BodyTextIndent2"/>
        <w:spacing w:after="20" w:line="240" w:lineRule="auto"/>
        <w:jc w:val="both"/>
        <w:rPr>
          <w:rFonts w:ascii="Times New Roman" w:hAnsi="Times New Roman" w:cs="Times New Roman"/>
          <w:sz w:val="24"/>
          <w:szCs w:val="24"/>
          <w:u w:val="single"/>
        </w:rPr>
      </w:pPr>
    </w:p>
    <w:p w:rsidR="00E16E04" w:rsidRPr="00E16E04" w:rsidRDefault="00E16E04" w:rsidP="00E16E04">
      <w:pPr>
        <w:pStyle w:val="BodyTextIndent2"/>
        <w:spacing w:after="20" w:line="240" w:lineRule="auto"/>
        <w:jc w:val="both"/>
        <w:rPr>
          <w:rFonts w:ascii="Times New Roman" w:hAnsi="Times New Roman" w:cs="Times New Roman"/>
          <w:sz w:val="24"/>
          <w:szCs w:val="24"/>
          <w:u w:val="single"/>
        </w:rPr>
      </w:pPr>
    </w:p>
    <w:p w:rsidR="00E16E04" w:rsidRPr="00E16E04" w:rsidRDefault="00E16E04" w:rsidP="00E16E04">
      <w:pPr>
        <w:pStyle w:val="BodyTextIndent2"/>
        <w:spacing w:after="20" w:line="240" w:lineRule="auto"/>
        <w:jc w:val="both"/>
        <w:rPr>
          <w:rFonts w:ascii="Times New Roman" w:hAnsi="Times New Roman" w:cs="Times New Roman"/>
          <w:sz w:val="24"/>
          <w:szCs w:val="24"/>
          <w:u w:val="single"/>
        </w:rPr>
      </w:pPr>
    </w:p>
    <w:p w:rsidR="003E59E9" w:rsidRPr="00190F65" w:rsidRDefault="00E16E04" w:rsidP="00190F65">
      <w:pPr>
        <w:pStyle w:val="BodyTextIndent2"/>
        <w:spacing w:after="20" w:line="240" w:lineRule="auto"/>
        <w:ind w:firstLine="0"/>
        <w:jc w:val="center"/>
        <w:rPr>
          <w:rFonts w:ascii="Times New Roman" w:hAnsi="Times New Roman" w:cs="Kalpurush"/>
          <w:b/>
          <w:bCs/>
          <w:sz w:val="24"/>
          <w:szCs w:val="30"/>
          <w:lang w:bidi="bn-BD"/>
        </w:rPr>
      </w:pPr>
      <w:r w:rsidRPr="00190F65">
        <w:rPr>
          <w:rFonts w:ascii="Kalpurush" w:eastAsia="Nikosh" w:hAnsi="Kalpurush" w:cs="Kalpurush"/>
          <w:b/>
          <w:bCs/>
          <w:sz w:val="24"/>
          <w:szCs w:val="24"/>
          <w:cs/>
          <w:lang w:bidi="bn-BD"/>
        </w:rPr>
        <w:br w:type="page"/>
      </w:r>
      <w:r w:rsidRPr="00190F65">
        <w:rPr>
          <w:rFonts w:ascii="Kalpurush" w:eastAsia="Nikosh" w:hAnsi="Kalpurush" w:cs="Kalpurush"/>
          <w:b/>
          <w:bCs/>
          <w:sz w:val="24"/>
          <w:szCs w:val="24"/>
          <w:cs/>
          <w:lang w:bidi="bn-BD"/>
        </w:rPr>
        <w:lastRenderedPageBreak/>
        <w:t>ইসলামী আক্বীদার ভিত্তিসমূহ</w:t>
      </w:r>
    </w:p>
    <w:p w:rsidR="00E16E04" w:rsidRPr="00B1790A" w:rsidRDefault="00E16E04" w:rsidP="003E59E9">
      <w:pPr>
        <w:pStyle w:val="BodyTextIndent2"/>
        <w:spacing w:after="20" w:line="240" w:lineRule="auto"/>
        <w:ind w:firstLine="0"/>
        <w:jc w:val="center"/>
        <w:rPr>
          <w:rFonts w:ascii="Times New Roman" w:hAnsi="Times New Roman" w:cs="Kalpurush"/>
          <w:b/>
          <w:bCs/>
          <w:sz w:val="24"/>
          <w:szCs w:val="30"/>
          <w:lang w:bidi="bn-BD"/>
        </w:rPr>
      </w:pPr>
      <w:r w:rsidRPr="00E16E04">
        <w:rPr>
          <w:rFonts w:ascii="Kalpurush" w:eastAsia="Nikosh" w:hAnsi="Kalpurush" w:cs="Kalpurush" w:hint="cs"/>
          <w:sz w:val="24"/>
          <w:szCs w:val="24"/>
          <w:cs/>
          <w:lang w:bidi="bn-BD"/>
        </w:rPr>
        <w:t xml:space="preserve">পূর্বে </w:t>
      </w:r>
      <w:r w:rsidRPr="00E16E04">
        <w:rPr>
          <w:rFonts w:ascii="Kalpurush" w:eastAsia="Nikosh" w:hAnsi="Kalpurush" w:cs="Kalpurush"/>
          <w:sz w:val="24"/>
          <w:szCs w:val="24"/>
          <w:cs/>
          <w:lang w:bidi="bn-BD"/>
        </w:rPr>
        <w:t>উল্ল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খ করা হয়েছে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ইসলাম </w:t>
      </w:r>
      <w:r w:rsidRPr="00E16E04">
        <w:rPr>
          <w:rFonts w:ascii="Kalpurush" w:eastAsia="Nikosh" w:hAnsi="Kalpurush" w:cs="Kalpurush" w:hint="cs"/>
          <w:sz w:val="24"/>
          <w:szCs w:val="24"/>
          <w:cs/>
          <w:lang w:bidi="bn-BD"/>
        </w:rPr>
        <w:t xml:space="preserve">হচ্ছে </w:t>
      </w:r>
      <w:r w:rsidR="007E4B67">
        <w:rPr>
          <w:rFonts w:ascii="Kalpurush" w:eastAsia="Nikosh" w:hAnsi="Kalpurush" w:cs="Kalpurush"/>
          <w:sz w:val="24"/>
          <w:szCs w:val="24"/>
          <w:cs/>
          <w:lang w:bidi="bn-BD"/>
        </w:rPr>
        <w:t>আক্বীদা</w:t>
      </w:r>
      <w:r w:rsidRPr="00E16E04">
        <w:rPr>
          <w:rFonts w:ascii="Kalpurush" w:eastAsia="Nikosh" w:hAnsi="Kalpurush" w:cs="Kalpurush"/>
          <w:sz w:val="24"/>
          <w:szCs w:val="24"/>
          <w:cs/>
          <w:lang w:bidi="bn-BD"/>
        </w:rPr>
        <w:t xml:space="preserve"> ও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আতের স</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মষ্টি</w:t>
      </w:r>
      <w:r w:rsidRPr="00E16E04">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 xml:space="preserve"> নাম। ইতোপূর্বে ইসলামী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আতের ভিত্তিসমূহের বর্ণনাও দেওয়া হয়েছে।</w:t>
      </w:r>
    </w:p>
    <w:p w:rsidR="00E16E04" w:rsidRPr="00E16E04" w:rsidRDefault="007E4B67"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ইসলামী আক</w:t>
      </w:r>
      <w:r>
        <w:rPr>
          <w:rFonts w:ascii="Kalpurush" w:eastAsia="Nikosh" w:hAnsi="Kalpurush" w:cs="Kalpurush" w:hint="cs"/>
          <w:sz w:val="24"/>
          <w:szCs w:val="24"/>
          <w:cs/>
          <w:lang w:bidi="bn-BD"/>
        </w:rPr>
        <w:t>্বী</w:t>
      </w:r>
      <w:r>
        <w:rPr>
          <w:rFonts w:ascii="Kalpurush" w:eastAsia="Nikosh" w:hAnsi="Kalpurush" w:cs="Kalpurush"/>
          <w:sz w:val="24"/>
          <w:szCs w:val="24"/>
          <w:cs/>
          <w:lang w:bidi="bn-BD"/>
        </w:rPr>
        <w:t>দা</w:t>
      </w:r>
      <w:r>
        <w:rPr>
          <w:rFonts w:ascii="Kalpurush" w:eastAsia="Nikosh" w:hAnsi="Kalpurush" w:cs="Kalpurush" w:hint="cs"/>
          <w:sz w:val="24"/>
          <w:szCs w:val="24"/>
          <w:cs/>
          <w:lang w:bidi="bn-BD"/>
        </w:rPr>
        <w:t>র</w:t>
      </w:r>
      <w:r w:rsidR="00E16E04" w:rsidRPr="00E16E04">
        <w:rPr>
          <w:rFonts w:ascii="Kalpurush" w:eastAsia="Nikosh" w:hAnsi="Kalpurush" w:cs="Kalpurush"/>
          <w:sz w:val="24"/>
          <w:szCs w:val="24"/>
          <w:cs/>
          <w:lang w:bidi="bn-BD"/>
        </w:rPr>
        <w:t xml:space="preserve"> ভিত্তিসমূহ যা পবিত্র কুরআনে কারীম ও রাসূলুল্লাহ সাল্লাল্লাহু</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আলাইহি ওয়াসাল্লাম এর হাদীস দ্বারা প্রমাণিত</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 হল</w:t>
      </w:r>
      <w:r w:rsidR="00E16E04"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 xml:space="preserve">আল্লাহর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গণের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কিতাবসমূহের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রাসূলগণের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 xml:space="preserve">শেষ দিবসের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cs/>
          <w:lang w:bidi="bn-BD"/>
        </w:rPr>
        <w:t xml:space="preserve"> ও ভাল মন্দসহ তক্বদীরের </w:t>
      </w:r>
      <w:r w:rsidRPr="00E16E04">
        <w:rPr>
          <w:rFonts w:ascii="Kalpurush" w:eastAsia="Nikosh" w:hAnsi="Kalpurush" w:cs="Kalpurush" w:hint="cs"/>
          <w:sz w:val="24"/>
          <w:szCs w:val="24"/>
          <w:cs/>
          <w:lang w:bidi="bn-BD"/>
        </w:rPr>
        <w:t>প্রতি ঈমান</w:t>
      </w:r>
      <w:r w:rsidRPr="00E16E04">
        <w:rPr>
          <w:rFonts w:ascii="Kalpurush" w:eastAsia="Nikosh" w:hAnsi="Kalpurush" w:cs="Kalpurush"/>
          <w:sz w:val="24"/>
          <w:szCs w:val="24"/>
          <w:cs/>
          <w:lang w:bidi="bn-BD"/>
        </w:rPr>
        <w:t xml:space="preserve"> স্থাপন করা।</w:t>
      </w:r>
      <w:r w:rsidRPr="00E16E04">
        <w:rPr>
          <w:rFonts w:ascii="Kalpurush" w:eastAsia="Nikosh" w:hAnsi="Kalpurush" w:cs="Kalpurush" w:hint="cs"/>
          <w:sz w:val="24"/>
          <w:szCs w:val="24"/>
          <w:cs/>
          <w:lang w:bidi="bn-BD"/>
        </w:rPr>
        <w:t xml:space="preserve"> </w:t>
      </w:r>
    </w:p>
    <w:p w:rsidR="00E16E04" w:rsidRPr="00E16E04" w:rsidRDefault="00E16E04" w:rsidP="00E16E04">
      <w:pPr>
        <w:pStyle w:val="BodyTextIndent2"/>
        <w:spacing w:after="20" w:line="240" w:lineRule="auto"/>
        <w:ind w:firstLine="0"/>
        <w:jc w:val="both"/>
        <w:rPr>
          <w:rFonts w:ascii="Kalpurush" w:hAnsi="Kalpurush" w:cs="Kalpurush"/>
          <w:sz w:val="24"/>
          <w:szCs w:val="24"/>
          <w:lang w:bidi="bn-BD"/>
        </w:rPr>
      </w:pPr>
      <w:r w:rsidRPr="00E16E04">
        <w:rPr>
          <w:rFonts w:ascii="Kalpurush" w:eastAsia="Nikosh" w:hAnsi="Kalpurush" w:cs="Kalpurush" w:hint="cs"/>
          <w:sz w:val="24"/>
          <w:szCs w:val="24"/>
          <w:cs/>
          <w:lang w:bidi="bn-BD"/>
        </w:rPr>
        <w:t xml:space="preserve">উক্ত ভিত্তিসমূহের প্রমাণ কুরআনে কারীম ও </w:t>
      </w:r>
      <w:r w:rsidRPr="00E16E04">
        <w:rPr>
          <w:rFonts w:ascii="Kalpurush" w:eastAsia="Nikosh" w:hAnsi="Kalpurush" w:cs="Kalpurush"/>
          <w:sz w:val="24"/>
          <w:szCs w:val="24"/>
          <w:cs/>
          <w:lang w:bidi="bn-BD"/>
        </w:rPr>
        <w:t>রাসূলুল্লাহ</w:t>
      </w:r>
      <w:r w:rsidR="007E4B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w:t>
      </w:r>
      <w:r w:rsidRPr="00E16E04">
        <w:rPr>
          <w:rFonts w:ascii="Kalpurush" w:eastAsia="Nikosh" w:hAnsi="Kalpurush" w:cs="Kalpurush" w:hint="cs"/>
          <w:sz w:val="24"/>
          <w:szCs w:val="24"/>
          <w:cs/>
          <w:lang w:bidi="bn-BD"/>
        </w:rPr>
        <w:t xml:space="preserve">ের সহীহ সুন্নাহতে এসেছে।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যেমন,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কুরআন কারীমে </w:t>
      </w:r>
      <w:r w:rsidRPr="00E16E04">
        <w:rPr>
          <w:rFonts w:ascii="Kalpurush" w:eastAsia="Nikosh" w:hAnsi="Kalpurush" w:cs="Kalpurush" w:hint="cs"/>
          <w:sz w:val="24"/>
          <w:szCs w:val="24"/>
          <w:cs/>
          <w:lang w:bidi="bn-BD"/>
        </w:rPr>
        <w:t xml:space="preserve">বলেন, </w:t>
      </w:r>
    </w:p>
    <w:p w:rsidR="00E16E04" w:rsidRPr="00B1790A" w:rsidRDefault="007E4B67" w:rsidP="007E4B67">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لَّيۡسَ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تُوَلُّواْ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وُجُوهَكُمۡ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ٱلۡمَشۡرِقِ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وَٱلۡمَغۡرِبِ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ٱلۡأٓخِرِ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وَٱلنَّبِيِّ‍ۧنَ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١٧٧</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“সৎকর্ম শুধু এই নয়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পূর্ব কিংবা পশ্চিম দিকে মুখ ফিরাবে</w:t>
      </w:r>
      <w:r w:rsidR="007E4B67">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বরং সৎকাজ হল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ঈমান আনবে আল্লাহর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কিয়ামতদিবসের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আসমানী কিতাবসমূহের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এবং সমস্ত নবী-</w:t>
      </w:r>
      <w:r w:rsidRPr="003E59E9">
        <w:rPr>
          <w:rFonts w:ascii="Kalpurush" w:eastAsia="Nikosh" w:hAnsi="Kalpurush" w:cs="Kalpurush"/>
          <w:sz w:val="24"/>
          <w:szCs w:val="24"/>
          <w:cs/>
          <w:lang w:bidi="bn-BD"/>
        </w:rPr>
        <w:t xml:space="preserve">রাসূলগণের </w:t>
      </w:r>
      <w:r w:rsidR="003F29D4" w:rsidRPr="003E59E9">
        <w:rPr>
          <w:rFonts w:ascii="Kalpurush" w:eastAsia="Nikosh" w:hAnsi="Kalpurush" w:cs="Kalpurush"/>
          <w:sz w:val="24"/>
          <w:szCs w:val="24"/>
          <w:cs/>
          <w:lang w:bidi="bn-BD"/>
        </w:rPr>
        <w:t>ওপর</w:t>
      </w:r>
      <w:r w:rsidRPr="00B1790A">
        <w:rPr>
          <w:rFonts w:ascii="SolaimanLipi" w:eastAsia="Nikosh" w:hAnsi="SolaimanLipi" w:cs="SolaimanLipi"/>
          <w:sz w:val="24"/>
          <w:szCs w:val="24"/>
          <w:cs/>
          <w:lang w:bidi="hi-IN"/>
        </w:rPr>
        <w:t>।</w:t>
      </w:r>
      <w:r w:rsidRPr="003E59E9">
        <w:rPr>
          <w:rFonts w:ascii="Kalpurush" w:eastAsia="Nikosh" w:hAnsi="Kalpurush" w:cs="Kalpurush"/>
          <w:sz w:val="24"/>
          <w:szCs w:val="24"/>
          <w:lang w:bidi="bn-BD"/>
        </w:rPr>
        <w:t>’’ [</w:t>
      </w:r>
      <w:r w:rsidRPr="003E59E9">
        <w:rPr>
          <w:rFonts w:ascii="Kalpurush" w:eastAsia="Nikosh" w:hAnsi="Kalpurush" w:cs="Kalpurush"/>
          <w:sz w:val="24"/>
          <w:szCs w:val="24"/>
          <w:cs/>
          <w:lang w:bidi="bn-BD"/>
        </w:rPr>
        <w:t>সূরা</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বাক্বারা</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১৭৭</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আর </w:t>
      </w:r>
      <w:r w:rsidRPr="00E16E04">
        <w:rPr>
          <w:rFonts w:ascii="Kalpurush" w:eastAsia="Nikosh" w:hAnsi="Kalpurush" w:cs="Kalpurush"/>
          <w:sz w:val="24"/>
          <w:szCs w:val="24"/>
          <w:cs/>
          <w:lang w:bidi="bn-BD"/>
        </w:rPr>
        <w:t>তাক্বদীর সম্পর্কে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7E4B67" w:rsidP="007E4B67">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بِقَدَرٖ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أَمۡرُنَآ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وَٰحِدَةٞ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كَلَمۡحِۢ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بِٱلۡبَصَرِ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القمر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٥٠</w:t>
      </w:r>
      <w:r>
        <w:rPr>
          <w:rFonts w:ascii="KFGQPC Uthman Taha Naskh" w:cs="KFGQPC Uthman Taha Naskh"/>
          <w:color w:val="008000"/>
          <w:sz w:val="24"/>
          <w:szCs w:val="24"/>
          <w:rtl/>
        </w:rPr>
        <w:t>]</w:t>
      </w:r>
    </w:p>
    <w:p w:rsidR="00E16E04" w:rsidRPr="003E59E9" w:rsidRDefault="00E16E04" w:rsidP="00E16E04">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cs/>
          <w:lang w:bidi="bn-BD"/>
        </w:rPr>
        <w:t>“</w:t>
      </w:r>
      <w:r w:rsidRPr="003E59E9">
        <w:rPr>
          <w:rFonts w:ascii="Kalpurush" w:eastAsia="Nikosh" w:hAnsi="Kalpurush" w:cs="Kalpurush"/>
          <w:sz w:val="24"/>
          <w:szCs w:val="24"/>
          <w:cs/>
          <w:lang w:bidi="bn-BD"/>
        </w:rPr>
        <w:t>নিশ্চয় আমরা প্রত্যেকটি বস্তু সৃষ্টি করেছি নির্ধারিত পরিমাণে (তাকদীর অনুযায়ী)</w:t>
      </w:r>
      <w:r w:rsidRPr="00B1790A">
        <w:rPr>
          <w:rFonts w:ascii="SolaimanLipi" w:eastAsia="Nikosh" w:hAnsi="SolaimanLipi" w:cs="SolaimanLipi"/>
          <w:sz w:val="24"/>
          <w:szCs w:val="24"/>
          <w:cs/>
          <w:lang w:bidi="hi-IN"/>
        </w:rPr>
        <w:t xml:space="preserve">। </w:t>
      </w:r>
      <w:r w:rsidRPr="003E59E9">
        <w:rPr>
          <w:rFonts w:ascii="Kalpurush" w:eastAsia="Nikosh" w:hAnsi="Kalpurush" w:cs="Kalpurush"/>
          <w:sz w:val="24"/>
          <w:szCs w:val="24"/>
          <w:cs/>
          <w:lang w:bidi="bn-IN"/>
        </w:rPr>
        <w:t xml:space="preserve">আমার কাজ </w:t>
      </w:r>
      <w:r w:rsidRPr="003E59E9">
        <w:rPr>
          <w:rFonts w:ascii="Kalpurush" w:eastAsia="Nikosh" w:hAnsi="Kalpurush" w:cs="Kalpurush"/>
          <w:spacing w:val="-6"/>
          <w:sz w:val="24"/>
          <w:szCs w:val="24"/>
          <w:cs/>
          <w:lang w:bidi="bn-BD"/>
        </w:rPr>
        <w:t>তো সম্পন্ন হয় এক মুহুর্তে</w:t>
      </w:r>
      <w:r w:rsidRPr="003E59E9">
        <w:rPr>
          <w:rFonts w:ascii="Kalpurush" w:eastAsia="Nikosh" w:hAnsi="Kalpurush" w:cs="Kalpurush"/>
          <w:spacing w:val="-6"/>
          <w:sz w:val="24"/>
          <w:szCs w:val="24"/>
          <w:lang w:bidi="bn-BD"/>
        </w:rPr>
        <w:t xml:space="preserve">, </w:t>
      </w:r>
      <w:r w:rsidRPr="003E59E9">
        <w:rPr>
          <w:rFonts w:ascii="Kalpurush" w:eastAsia="Nikosh" w:hAnsi="Kalpurush" w:cs="Kalpurush"/>
          <w:spacing w:val="-6"/>
          <w:sz w:val="24"/>
          <w:szCs w:val="24"/>
          <w:cs/>
          <w:lang w:bidi="bn-BD"/>
        </w:rPr>
        <w:t>চোখের পলকের মত</w:t>
      </w:r>
      <w:r w:rsidR="007E4B67" w:rsidRPr="003E59E9">
        <w:rPr>
          <w:rFonts w:ascii="Kalpurush" w:eastAsia="Nikosh" w:hAnsi="Kalpurush" w:cs="Kalpurush"/>
          <w:spacing w:val="-6"/>
          <w:sz w:val="24"/>
          <w:szCs w:val="24"/>
          <w:cs/>
          <w:lang w:bidi="bn-BD"/>
        </w:rPr>
        <w:t>ো</w:t>
      </w:r>
      <w:r w:rsidRPr="00B1790A">
        <w:rPr>
          <w:rFonts w:ascii="Kalpurush" w:eastAsia="Nikosh" w:hAnsi="Kalpurush" w:cs="SolaimanLipi"/>
          <w:spacing w:val="-6"/>
          <w:sz w:val="24"/>
          <w:szCs w:val="24"/>
          <w:cs/>
          <w:lang w:bidi="hi-IN"/>
        </w:rPr>
        <w:t>।</w:t>
      </w:r>
      <w:r w:rsidRPr="003E59E9">
        <w:rPr>
          <w:rFonts w:ascii="Kalpurush" w:eastAsia="Nikosh" w:hAnsi="Kalpurush" w:cs="Kalpurush"/>
          <w:spacing w:val="-6"/>
          <w:sz w:val="24"/>
          <w:szCs w:val="24"/>
          <w:lang w:bidi="bn-BD"/>
        </w:rPr>
        <w:t>’’ [</w:t>
      </w:r>
      <w:r w:rsidRPr="003E59E9">
        <w:rPr>
          <w:rFonts w:ascii="Kalpurush" w:eastAsia="Nikosh" w:hAnsi="Kalpurush" w:cs="Kalpurush"/>
          <w:spacing w:val="-6"/>
          <w:sz w:val="24"/>
          <w:szCs w:val="24"/>
          <w:cs/>
          <w:lang w:bidi="bn-BD"/>
        </w:rPr>
        <w:t>সূরা আল-ক্বামার</w:t>
      </w:r>
      <w:r w:rsidRPr="003E59E9">
        <w:rPr>
          <w:rFonts w:ascii="Kalpurush" w:eastAsia="Nikosh" w:hAnsi="Kalpurush" w:cs="Kalpurush"/>
          <w:spacing w:val="-6"/>
          <w:sz w:val="24"/>
          <w:szCs w:val="24"/>
          <w:lang w:bidi="bn-BD"/>
        </w:rPr>
        <w:t xml:space="preserve">, </w:t>
      </w:r>
      <w:r w:rsidRPr="003E59E9">
        <w:rPr>
          <w:rFonts w:ascii="Kalpurush" w:eastAsia="Nikosh" w:hAnsi="Kalpurush" w:cs="Kalpurush"/>
          <w:spacing w:val="-6"/>
          <w:sz w:val="24"/>
          <w:szCs w:val="24"/>
          <w:cs/>
          <w:lang w:bidi="bn-BD"/>
        </w:rPr>
        <w:t>আয়াত: ৪৯-৫০]</w:t>
      </w:r>
    </w:p>
    <w:p w:rsidR="00E16E04" w:rsidRPr="00E16E04" w:rsidRDefault="00E16E04" w:rsidP="007E4B67">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অনুরূপভাবে </w:t>
      </w:r>
      <w:r w:rsidR="007E4B67">
        <w:rPr>
          <w:rFonts w:ascii="Kalpurush" w:eastAsia="Nikosh" w:hAnsi="Kalpurush" w:cs="Kalpurush"/>
          <w:sz w:val="24"/>
          <w:szCs w:val="24"/>
          <w:cs/>
          <w:lang w:bidi="bn-BD"/>
        </w:rPr>
        <w:t>প্রসিদ্ধ হাদীসে জিব</w:t>
      </w:r>
      <w:r w:rsidR="007E4B67">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লে বর্ণিত আছে যে</w:t>
      </w:r>
      <w:r w:rsidRPr="00E16E04">
        <w:rPr>
          <w:rFonts w:ascii="Kalpurush" w:eastAsia="Nikosh" w:hAnsi="Kalpurush" w:cs="Kalpurush"/>
          <w:sz w:val="24"/>
          <w:szCs w:val="24"/>
          <w:lang w:bidi="bn-BD"/>
        </w:rPr>
        <w:t xml:space="preserve">, </w:t>
      </w:r>
      <w:r w:rsidR="007E4B67">
        <w:rPr>
          <w:rFonts w:ascii="Kalpurush" w:eastAsia="Nikosh" w:hAnsi="Kalpurush" w:cs="Kalpurush"/>
          <w:sz w:val="24"/>
          <w:szCs w:val="24"/>
          <w:cs/>
          <w:lang w:bidi="bn-BD"/>
        </w:rPr>
        <w:t>জিব</w:t>
      </w:r>
      <w:r w:rsidR="007E4B67">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ল (আলাইহি</w:t>
      </w:r>
      <w:r w:rsidRPr="00E16E04">
        <w:rPr>
          <w:rFonts w:ascii="Kalpurush" w:eastAsia="Nikosh" w:hAnsi="Kalpurush" w:cs="Kalpurush" w:hint="cs"/>
          <w:sz w:val="24"/>
          <w:szCs w:val="24"/>
          <w:cs/>
          <w:lang w:bidi="bn-BD"/>
        </w:rPr>
        <w:t>স</w:t>
      </w:r>
      <w:r w:rsidR="007E4B67">
        <w:rPr>
          <w:rFonts w:ascii="Kalpurush" w:eastAsia="Nikosh" w:hAnsi="Kalpurush" w:cs="Kalpurush" w:hint="cs"/>
          <w:sz w:val="24"/>
          <w:szCs w:val="24"/>
          <w:cs/>
          <w:lang w:bidi="bn-BD"/>
        </w:rPr>
        <w:t xml:space="preserve"> </w:t>
      </w:r>
      <w:r w:rsidRPr="00E16E04">
        <w:rPr>
          <w:rFonts w:ascii="Kalpurush" w:eastAsia="Nikosh" w:hAnsi="Kalpurush" w:cs="Kalpurush" w:hint="cs"/>
          <w:sz w:val="24"/>
          <w:szCs w:val="24"/>
          <w:cs/>
          <w:lang w:bidi="bn-BD"/>
        </w:rPr>
        <w:t>সা</w:t>
      </w:r>
      <w:r w:rsidR="007E4B67">
        <w:rPr>
          <w:rFonts w:ascii="Kalpurush" w:eastAsia="Nikosh" w:hAnsi="Kalpurush" w:cs="Kalpurush"/>
          <w:sz w:val="24"/>
          <w:szCs w:val="24"/>
          <w:cs/>
          <w:lang w:bidi="bn-BD"/>
        </w:rPr>
        <w:t xml:space="preserve">লাম) উপস্থিত হয়ে রাসূলুল্লাহ </w:t>
      </w:r>
      <w:r w:rsidRPr="00E16E04">
        <w:rPr>
          <w:rFonts w:ascii="Kalpurush" w:eastAsia="Nikosh" w:hAnsi="Kalpurush" w:cs="Kalpurush"/>
          <w:sz w:val="24"/>
          <w:szCs w:val="24"/>
          <w:cs/>
          <w:lang w:bidi="bn-BD"/>
        </w:rPr>
        <w:t xml:space="preserve">সাল্লাল্লাহু আলাহি ওয়াসাল্লামকে ঈমান সম্পর্কে </w:t>
      </w:r>
      <w:r w:rsidRPr="00E16E04">
        <w:rPr>
          <w:rFonts w:ascii="Kalpurush" w:eastAsia="Nikosh" w:hAnsi="Kalpurush" w:cs="Kalpurush"/>
          <w:sz w:val="24"/>
          <w:szCs w:val="24"/>
          <w:cs/>
          <w:lang w:bidi="bn-BD"/>
        </w:rPr>
        <w:lastRenderedPageBreak/>
        <w:t>প্রশ্ন করলেন। তখন রাসূলুল্লাহ সাল্লাল্লাহু আলাইহি ওয়াসাল্লাম উত্তরে বললেন</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ঈমান হলো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 আল্লাহর প্রতি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গণের প্রতি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কিতাবসমূহের প্রতি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রাসূলগণের প্রতি</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শেষ</w:t>
      </w:r>
      <w:r w:rsidR="007E4B67">
        <w:rPr>
          <w:rFonts w:ascii="Kalpurush" w:eastAsia="Nikosh" w:hAnsi="Kalpurush" w:cs="Kalpurush" w:hint="cs"/>
          <w:sz w:val="24"/>
          <w:szCs w:val="24"/>
          <w:cs/>
          <w:lang w:bidi="bn-BD"/>
        </w:rPr>
        <w:t xml:space="preserve"> </w:t>
      </w:r>
      <w:r w:rsidRPr="00E16E04">
        <w:rPr>
          <w:rFonts w:ascii="Kalpurush" w:eastAsia="Nikosh" w:hAnsi="Kalpurush" w:cs="Kalpurush" w:hint="cs"/>
          <w:sz w:val="24"/>
          <w:szCs w:val="24"/>
          <w:cs/>
          <w:lang w:bidi="bn-BD"/>
        </w:rPr>
        <w:t>দিবসের প্রতি</w:t>
      </w:r>
      <w:r w:rsidRPr="00E16E04">
        <w:rPr>
          <w:rFonts w:ascii="Kalpurush" w:eastAsia="Nikosh" w:hAnsi="Kalpurush" w:cs="Kalpurush"/>
          <w:sz w:val="24"/>
          <w:szCs w:val="24"/>
          <w:cs/>
          <w:lang w:bidi="bn-BD"/>
        </w:rPr>
        <w:t xml:space="preserve"> ও ভাল</w:t>
      </w:r>
      <w:r w:rsidR="007E4B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মন্দসহ 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ক্বদীরের প্রতি </w:t>
      </w:r>
      <w:r w:rsidRPr="00E16E04">
        <w:rPr>
          <w:rFonts w:ascii="Kalpurush" w:eastAsia="Nikosh" w:hAnsi="Kalpurush" w:cs="Kalpurush" w:hint="cs"/>
          <w:sz w:val="24"/>
          <w:szCs w:val="24"/>
          <w:cs/>
          <w:lang w:bidi="bn-BD"/>
        </w:rPr>
        <w:t>ঈমান</w:t>
      </w:r>
      <w:r w:rsidRPr="00E16E04">
        <w:rPr>
          <w:rFonts w:ascii="Kalpurush" w:eastAsia="Nikosh" w:hAnsi="Kalpurush" w:cs="Kalpurush"/>
          <w:sz w:val="24"/>
          <w:szCs w:val="24"/>
          <w:cs/>
          <w:lang w:bidi="bn-BD"/>
        </w:rPr>
        <w:t xml:space="preserve"> স্থাপন করবে।</w:t>
      </w:r>
      <w:r w:rsidR="007E4B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সহীহ মুসলিম</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lang w:bidi="bn-BD"/>
        </w:rPr>
      </w:pPr>
    </w:p>
    <w:p w:rsidR="00E16E04" w:rsidRPr="003E59E9" w:rsidRDefault="00E16E04" w:rsidP="00190F65">
      <w:pPr>
        <w:pStyle w:val="BodyTextIndent2"/>
        <w:spacing w:after="20" w:line="240" w:lineRule="auto"/>
        <w:ind w:firstLine="0"/>
        <w:jc w:val="center"/>
        <w:rPr>
          <w:rFonts w:ascii="Times New Roman" w:hAnsi="Times New Roman" w:cs="Times New Roman"/>
          <w:sz w:val="24"/>
          <w:szCs w:val="24"/>
        </w:rPr>
      </w:pPr>
      <w:r w:rsidRPr="003E59E9">
        <w:rPr>
          <w:rFonts w:ascii="Kalpurush" w:eastAsia="Nikosh" w:hAnsi="Kalpurush" w:cs="Kalpurush" w:hint="cs"/>
          <w:b/>
          <w:bCs/>
          <w:sz w:val="24"/>
          <w:szCs w:val="24"/>
          <w:cs/>
          <w:lang w:bidi="bn-BD"/>
        </w:rPr>
        <w:t xml:space="preserve">ঈমানের </w:t>
      </w:r>
      <w:r w:rsidRPr="003E59E9">
        <w:rPr>
          <w:rFonts w:ascii="Kalpurush" w:eastAsia="Nikosh" w:hAnsi="Kalpurush" w:cs="Kalpurush"/>
          <w:b/>
          <w:bCs/>
          <w:sz w:val="24"/>
          <w:szCs w:val="24"/>
          <w:cs/>
          <w:lang w:bidi="bn-BD"/>
        </w:rPr>
        <w:t>প্রথম ভিত্তি</w:t>
      </w:r>
      <w:r w:rsidR="003E59E9">
        <w:rPr>
          <w:rFonts w:ascii="Kalpurush" w:eastAsia="Nikosh" w:hAnsi="Kalpurush" w:cs="Kalpurush" w:hint="cs"/>
          <w:b/>
          <w:bCs/>
          <w:sz w:val="24"/>
          <w:szCs w:val="24"/>
          <w:cs/>
          <w:lang w:bidi="bn-BD"/>
        </w:rPr>
        <w:t xml:space="preserve"> হলো</w:t>
      </w:r>
      <w:r w:rsidRPr="003E59E9">
        <w:rPr>
          <w:rFonts w:ascii="Kalpurush" w:eastAsia="Nikosh" w:hAnsi="Kalpurush" w:cs="Kalpurush"/>
          <w:b/>
          <w:bCs/>
          <w:sz w:val="24"/>
          <w:szCs w:val="24"/>
          <w:cs/>
          <w:lang w:bidi="bn-BD"/>
        </w:rPr>
        <w:t xml:space="preserve"> আল্লাহ তা</w:t>
      </w:r>
      <w:r w:rsidRPr="003E59E9">
        <w:rPr>
          <w:rFonts w:ascii="Kalpurush" w:eastAsia="Nikosh" w:hAnsi="Kalpurush" w:cs="Kalpurush"/>
          <w:b/>
          <w:bCs/>
          <w:sz w:val="24"/>
          <w:szCs w:val="24"/>
          <w:lang w:bidi="bn-BD"/>
        </w:rPr>
        <w:t>‘</w:t>
      </w:r>
      <w:r w:rsidRPr="003E59E9">
        <w:rPr>
          <w:rFonts w:ascii="Kalpurush" w:eastAsia="Nikosh" w:hAnsi="Kalpurush" w:cs="Kalpurush"/>
          <w:b/>
          <w:bCs/>
          <w:sz w:val="24"/>
          <w:szCs w:val="24"/>
          <w:cs/>
          <w:lang w:bidi="bn-BD"/>
        </w:rPr>
        <w:t xml:space="preserve">আলার </w:t>
      </w:r>
      <w:r w:rsidR="003F29D4" w:rsidRPr="003E59E9">
        <w:rPr>
          <w:rFonts w:ascii="Kalpurush" w:eastAsia="Nikosh" w:hAnsi="Kalpurush" w:cs="Kalpurush" w:hint="cs"/>
          <w:b/>
          <w:bCs/>
          <w:sz w:val="24"/>
          <w:szCs w:val="24"/>
          <w:cs/>
          <w:lang w:bidi="bn-BD"/>
        </w:rPr>
        <w:t>ওপর</w:t>
      </w:r>
      <w:r w:rsidRPr="003E59E9">
        <w:rPr>
          <w:rFonts w:ascii="Kalpurush" w:eastAsia="Nikosh" w:hAnsi="Kalpurush" w:cs="Kalpurush"/>
          <w:b/>
          <w:bCs/>
          <w:sz w:val="24"/>
          <w:szCs w:val="24"/>
          <w:cs/>
          <w:lang w:bidi="bn-BD"/>
        </w:rPr>
        <w:t xml:space="preserve"> ঈমান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আল্লাহর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cs/>
          <w:lang w:bidi="bn-BD"/>
        </w:rPr>
        <w:t xml:space="preserve"> ঈমানের মধ্যে চারটি বিষয় অন্তর্ভুক্ত রয়েছে</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A21245" w:rsidRPr="00B1790A" w:rsidRDefault="00E16E04" w:rsidP="00A21245">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b/>
          <w:bCs/>
          <w:sz w:val="24"/>
          <w:szCs w:val="24"/>
          <w:cs/>
          <w:lang w:bidi="bn-BD"/>
        </w:rPr>
        <w:t>এক</w:t>
      </w:r>
      <w:r w:rsidRPr="00E16E04">
        <w:rPr>
          <w:rFonts w:ascii="Kalpurush" w:eastAsia="Nikosh" w:hAnsi="Kalpurush" w:cs="Kalpurush" w:hint="cs"/>
          <w:b/>
          <w:bCs/>
          <w:sz w:val="24"/>
          <w:szCs w:val="24"/>
          <w:cs/>
          <w:lang w:bidi="bn-BD"/>
        </w:rPr>
        <w:t>:</w:t>
      </w:r>
      <w:r w:rsidRPr="00E16E04">
        <w:rPr>
          <w:rFonts w:ascii="Kalpurush" w:eastAsia="Nikosh" w:hAnsi="Kalpurush" w:cs="Kalpurush"/>
          <w:b/>
          <w:bCs/>
          <w:sz w:val="24"/>
          <w:szCs w:val="24"/>
          <w:cs/>
          <w:lang w:bidi="bn-BD"/>
        </w:rPr>
        <w:t xml:space="preserve"> </w:t>
      </w:r>
      <w:r w:rsidRPr="00A21245">
        <w:rPr>
          <w:rFonts w:ascii="Kalpurush" w:eastAsia="Nikosh" w:hAnsi="Kalpurush" w:cs="Kalpurush"/>
          <w:sz w:val="24"/>
          <w:szCs w:val="24"/>
          <w:cs/>
          <w:lang w:bidi="bn-BD"/>
        </w:rPr>
        <w:t>আল্লাহ তা</w:t>
      </w:r>
      <w:r w:rsidRPr="00A21245">
        <w:rPr>
          <w:rFonts w:ascii="Kalpurush" w:eastAsia="Nikosh" w:hAnsi="Kalpurush" w:cs="Kalpurush"/>
          <w:sz w:val="24"/>
          <w:szCs w:val="24"/>
          <w:lang w:bidi="bn-BD"/>
        </w:rPr>
        <w:t>‘</w:t>
      </w:r>
      <w:r w:rsidRPr="00A21245">
        <w:rPr>
          <w:rFonts w:ascii="Kalpurush" w:eastAsia="Nikosh" w:hAnsi="Kalpurush" w:cs="Kalpurush"/>
          <w:sz w:val="24"/>
          <w:szCs w:val="24"/>
          <w:cs/>
          <w:lang w:bidi="bn-BD"/>
        </w:rPr>
        <w:t xml:space="preserve">আলার অস্তিত্বের </w:t>
      </w:r>
      <w:r w:rsidR="003F29D4" w:rsidRPr="00A21245">
        <w:rPr>
          <w:rFonts w:ascii="Kalpurush" w:eastAsia="Nikosh" w:hAnsi="Kalpurush" w:cs="Kalpurush"/>
          <w:sz w:val="24"/>
          <w:szCs w:val="24"/>
          <w:cs/>
          <w:lang w:bidi="bn-BD"/>
        </w:rPr>
        <w:t>ওপর</w:t>
      </w:r>
      <w:r w:rsidRPr="00A21245">
        <w:rPr>
          <w:rFonts w:ascii="Kalpurush" w:eastAsia="Nikosh" w:hAnsi="Kalpurush" w:cs="Kalpurush"/>
          <w:sz w:val="24"/>
          <w:szCs w:val="24"/>
          <w:cs/>
          <w:lang w:bidi="bn-BD"/>
        </w:rPr>
        <w:t xml:space="preserve"> ঈমান</w:t>
      </w:r>
      <w:r w:rsidR="00A21245">
        <w:rPr>
          <w:rFonts w:ascii="Kalpurush" w:eastAsia="Nikosh" w:hAnsi="Kalpurush" w:cs="Kalpurush" w:hint="cs"/>
          <w:sz w:val="24"/>
          <w:szCs w:val="24"/>
          <w:cs/>
          <w:lang w:bidi="bn-BD"/>
        </w:rPr>
        <w:t>:</w:t>
      </w:r>
      <w:r w:rsidR="00A21245" w:rsidRPr="00B1790A">
        <w:rPr>
          <w:rFonts w:ascii="Times New Roman" w:hAnsi="Times New Roman" w:cs="Kalpurush" w:hint="cs"/>
          <w:b/>
          <w:bCs/>
          <w:sz w:val="24"/>
          <w:szCs w:val="30"/>
          <w:cs/>
          <w:lang w:bidi="bn-BD"/>
        </w:rPr>
        <w:t xml:space="preserve"> </w:t>
      </w:r>
      <w:r w:rsidRPr="00E16E04">
        <w:rPr>
          <w:rFonts w:ascii="Kalpurush" w:eastAsia="Nikosh" w:hAnsi="Kalpurush" w:cs="Kalpurush"/>
          <w:spacing w:val="-6"/>
          <w:sz w:val="24"/>
          <w:szCs w:val="24"/>
          <w:cs/>
          <w:lang w:bidi="bn-BD"/>
        </w:rPr>
        <w:t>ফি</w:t>
      </w:r>
      <w:r w:rsidRPr="00E16E04">
        <w:rPr>
          <w:rFonts w:ascii="Kalpurush" w:eastAsia="Nikosh" w:hAnsi="Kalpurush" w:cs="Kalpurush" w:hint="cs"/>
          <w:spacing w:val="-6"/>
          <w:sz w:val="24"/>
          <w:szCs w:val="24"/>
          <w:cs/>
          <w:lang w:bidi="bn-BD"/>
        </w:rPr>
        <w:t xml:space="preserve">ত্বরাত, (স্বাভাবিক প্রকৃতি) </w:t>
      </w:r>
      <w:r w:rsidRPr="00E16E04">
        <w:rPr>
          <w:rFonts w:ascii="Kalpurush" w:eastAsia="Nikosh" w:hAnsi="Kalpurush" w:cs="Kalpurush"/>
          <w:spacing w:val="-6"/>
          <w:sz w:val="24"/>
          <w:szCs w:val="24"/>
          <w:cs/>
          <w:lang w:bidi="bn-BD"/>
        </w:rPr>
        <w:t>যুক্তি ও শরী</w:t>
      </w:r>
      <w:r w:rsidRPr="00E16E04">
        <w:rPr>
          <w:rFonts w:ascii="Kalpurush" w:eastAsia="Nikosh" w:hAnsi="Kalpurush" w:cs="Kalpurush"/>
          <w:spacing w:val="-6"/>
          <w:sz w:val="24"/>
          <w:szCs w:val="24"/>
          <w:lang w:bidi="bn-BD"/>
        </w:rPr>
        <w:t>‘</w:t>
      </w:r>
      <w:r w:rsidRPr="00E16E04">
        <w:rPr>
          <w:rFonts w:ascii="Kalpurush" w:eastAsia="Nikosh" w:hAnsi="Kalpurush" w:cs="Kalpurush"/>
          <w:spacing w:val="-6"/>
          <w:sz w:val="24"/>
          <w:szCs w:val="24"/>
          <w:cs/>
          <w:lang w:bidi="bn-BD"/>
        </w:rPr>
        <w:t>আত এবং ইন্দ্রিয়</w:t>
      </w:r>
      <w:r w:rsidRPr="00E16E04">
        <w:rPr>
          <w:rFonts w:ascii="Kalpurush" w:eastAsia="Nikosh" w:hAnsi="Kalpurush" w:cs="Kalpurush" w:hint="cs"/>
          <w:spacing w:val="-6"/>
          <w:sz w:val="24"/>
          <w:szCs w:val="24"/>
          <w:cs/>
          <w:lang w:bidi="bn-BD"/>
        </w:rPr>
        <w:t>গ্রাহ্য দলীল</w:t>
      </w:r>
      <w:r w:rsidRPr="00E16E04">
        <w:rPr>
          <w:rFonts w:ascii="Kalpurush" w:eastAsia="Nikosh" w:hAnsi="Kalpurush" w:cs="Kalpurush"/>
          <w:spacing w:val="-6"/>
          <w:sz w:val="24"/>
          <w:szCs w:val="24"/>
          <w:cs/>
          <w:lang w:bidi="bn-BD"/>
        </w:rPr>
        <w:t xml:space="preserve"> সবই আল্লাহ তা</w:t>
      </w:r>
      <w:r w:rsidRPr="00E16E04">
        <w:rPr>
          <w:rFonts w:ascii="Kalpurush" w:eastAsia="Nikosh" w:hAnsi="Kalpurush" w:cs="Kalpurush"/>
          <w:spacing w:val="-6"/>
          <w:sz w:val="24"/>
          <w:szCs w:val="24"/>
          <w:lang w:bidi="bn-BD"/>
        </w:rPr>
        <w:t>‘</w:t>
      </w:r>
      <w:r w:rsidRPr="00E16E04">
        <w:rPr>
          <w:rFonts w:ascii="Kalpurush" w:eastAsia="Nikosh" w:hAnsi="Kalpurush" w:cs="Kalpurush"/>
          <w:spacing w:val="-6"/>
          <w:sz w:val="24"/>
          <w:szCs w:val="24"/>
          <w:cs/>
          <w:lang w:bidi="bn-BD"/>
        </w:rPr>
        <w:t>আলার অস্তিত্বের</w:t>
      </w:r>
      <w:r w:rsidRPr="00E16E04">
        <w:rPr>
          <w:rFonts w:ascii="Kalpurush" w:eastAsia="Nikosh" w:hAnsi="Kalpurush" w:cs="Kalpurush"/>
          <w:sz w:val="24"/>
          <w:szCs w:val="24"/>
          <w:cs/>
          <w:lang w:bidi="bn-BD"/>
        </w:rPr>
        <w:t xml:space="preserve"> প্রমাণ করে</w:t>
      </w:r>
      <w:r w:rsidRPr="00E16E04">
        <w:rPr>
          <w:rFonts w:ascii="Kalpurush" w:eastAsia="Nikosh" w:hAnsi="Kalpurush" w:cs="Kalpurush"/>
          <w:sz w:val="24"/>
          <w:szCs w:val="24"/>
          <w:lang w:bidi="bn-BD"/>
        </w:rPr>
        <w:t>,</w:t>
      </w:r>
    </w:p>
    <w:p w:rsidR="00E16E04" w:rsidRPr="00E16E04" w:rsidRDefault="00E16E04" w:rsidP="00A21245">
      <w:pPr>
        <w:pStyle w:val="BodyTextIndent2"/>
        <w:spacing w:after="20" w:line="240" w:lineRule="auto"/>
        <w:ind w:firstLine="0"/>
        <w:jc w:val="both"/>
        <w:rPr>
          <w:rFonts w:ascii="Times New Roman" w:hAnsi="Times New Roman" w:cs="Times New Roman"/>
          <w:b/>
          <w:bCs/>
          <w:sz w:val="24"/>
          <w:szCs w:val="24"/>
        </w:rPr>
      </w:pPr>
      <w:r w:rsidRPr="00E16E04">
        <w:rPr>
          <w:rFonts w:ascii="Kalpurush" w:eastAsia="Nikosh" w:hAnsi="Kalpurush" w:cs="Kalpurush"/>
          <w:b/>
          <w:bCs/>
          <w:sz w:val="24"/>
          <w:szCs w:val="24"/>
          <w:cs/>
          <w:lang w:bidi="bn-BD"/>
        </w:rPr>
        <w:t>(</w:t>
      </w:r>
      <w:r w:rsidRPr="00E16E04">
        <w:rPr>
          <w:rFonts w:ascii="Kalpurush" w:eastAsia="Nikosh" w:hAnsi="Kalpurush" w:cs="Kalpurush" w:hint="cs"/>
          <w:b/>
          <w:bCs/>
          <w:sz w:val="24"/>
          <w:szCs w:val="24"/>
          <w:cs/>
          <w:lang w:bidi="bn-BD"/>
        </w:rPr>
        <w:t>১</w:t>
      </w:r>
      <w:r w:rsidRPr="00E16E04">
        <w:rPr>
          <w:rFonts w:ascii="Kalpurush" w:eastAsia="Nikosh" w:hAnsi="Kalpurush" w:cs="Kalpurush"/>
          <w:b/>
          <w:bCs/>
          <w:sz w:val="24"/>
          <w:szCs w:val="24"/>
          <w:cs/>
          <w:lang w:bidi="bn-BD"/>
        </w:rPr>
        <w:t xml:space="preserve">) </w:t>
      </w:r>
      <w:r w:rsidRPr="00E16E04">
        <w:rPr>
          <w:rFonts w:ascii="Kalpurush" w:eastAsia="Nikosh" w:hAnsi="Kalpurush" w:cs="Kalpurush"/>
          <w:b/>
          <w:bCs/>
          <w:sz w:val="24"/>
          <w:szCs w:val="24"/>
          <w:u w:val="single"/>
          <w:cs/>
          <w:lang w:bidi="bn-BD"/>
        </w:rPr>
        <w:t>ফি</w:t>
      </w:r>
      <w:r w:rsidRPr="00E16E04">
        <w:rPr>
          <w:rFonts w:ascii="Kalpurush" w:eastAsia="Nikosh" w:hAnsi="Kalpurush" w:cs="Kalpurush" w:hint="cs"/>
          <w:b/>
          <w:bCs/>
          <w:sz w:val="24"/>
          <w:szCs w:val="24"/>
          <w:u w:val="single"/>
          <w:cs/>
          <w:lang w:bidi="bn-BD"/>
        </w:rPr>
        <w:t>ত্বরা</w:t>
      </w:r>
      <w:r w:rsidRPr="00E16E04">
        <w:rPr>
          <w:rFonts w:ascii="Kalpurush" w:eastAsia="Nikosh" w:hAnsi="Kalpurush" w:cs="Kalpurush"/>
          <w:b/>
          <w:bCs/>
          <w:sz w:val="24"/>
          <w:szCs w:val="24"/>
          <w:u w:val="single"/>
          <w:cs/>
          <w:lang w:bidi="bn-BD"/>
        </w:rPr>
        <w:t>তের আলোকে আল্লাহর অস্</w:t>
      </w:r>
      <w:r w:rsidRPr="00E16E04">
        <w:rPr>
          <w:rFonts w:ascii="Kalpurush" w:eastAsia="Nikosh" w:hAnsi="Kalpurush" w:cs="Kalpurush" w:hint="cs"/>
          <w:b/>
          <w:bCs/>
          <w:sz w:val="24"/>
          <w:szCs w:val="24"/>
          <w:u w:val="single"/>
          <w:cs/>
          <w:lang w:bidi="bn-BD"/>
        </w:rPr>
        <w:t>তি</w:t>
      </w:r>
      <w:r w:rsidRPr="00E16E04">
        <w:rPr>
          <w:rFonts w:ascii="Kalpurush" w:eastAsia="Nikosh" w:hAnsi="Kalpurush" w:cs="Kalpurush"/>
          <w:b/>
          <w:bCs/>
          <w:sz w:val="24"/>
          <w:szCs w:val="24"/>
          <w:u w:val="single"/>
          <w:cs/>
          <w:lang w:bidi="bn-BD"/>
        </w:rPr>
        <w:t>ত্ব</w:t>
      </w:r>
      <w:r w:rsidRPr="00E16E04">
        <w:rPr>
          <w:rFonts w:ascii="Kalpurush" w:eastAsia="Nikosh" w:hAnsi="Kalpurush" w:cs="Kalpurush" w:hint="cs"/>
          <w:b/>
          <w:bCs/>
          <w:sz w:val="24"/>
          <w:szCs w:val="24"/>
          <w:u w:val="single"/>
          <w:cs/>
          <w:lang w:bidi="bn-BD"/>
        </w:rPr>
        <w:t>:</w:t>
      </w:r>
    </w:p>
    <w:p w:rsidR="00E16E04" w:rsidRPr="00E16E04" w:rsidRDefault="00E16E04" w:rsidP="003E59E9">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আল্লাহর অস্তিত্বের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ফিত</w:t>
      </w:r>
      <w:r w:rsidR="007E4B67">
        <w:rPr>
          <w:rFonts w:ascii="Kalpurush" w:eastAsia="Nikosh" w:hAnsi="Kalpurush" w:cs="Kalpurush" w:hint="cs"/>
          <w:sz w:val="24"/>
          <w:szCs w:val="24"/>
          <w:cs/>
          <w:lang w:bidi="bn-BD"/>
        </w:rPr>
        <w:t>্ব</w:t>
      </w:r>
      <w:r w:rsidRPr="00E16E04">
        <w:rPr>
          <w:rFonts w:ascii="Kalpurush" w:eastAsia="Nikosh" w:hAnsi="Kalpurush" w:cs="Kalpurush" w:hint="cs"/>
          <w:sz w:val="24"/>
          <w:szCs w:val="24"/>
          <w:cs/>
          <w:lang w:bidi="bn-BD"/>
        </w:rPr>
        <w:t>রাত তথা স্বাভাবিক প্রকৃতিগত</w:t>
      </w:r>
      <w:r w:rsidRPr="00E16E04">
        <w:rPr>
          <w:rFonts w:ascii="Kalpurush" w:eastAsia="Nikosh" w:hAnsi="Kalpurush" w:cs="Kalpurush"/>
          <w:sz w:val="24"/>
          <w:szCs w:val="24"/>
          <w:cs/>
          <w:lang w:bidi="bn-BD"/>
        </w:rPr>
        <w:t xml:space="preserve"> প্রমাণ হলো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সৃষ্টিগতভাবে প্রত্যেক মানুষের মধ্যে চিন্তা ও শিক্ষা ছাড়াই স্রষ্টা</w:t>
      </w:r>
      <w:r w:rsidRPr="00E16E04">
        <w:rPr>
          <w:rFonts w:ascii="Kalpurush" w:eastAsia="Nikosh" w:hAnsi="Kalpurush" w:cs="Kalpurush" w:hint="cs"/>
          <w:sz w:val="24"/>
          <w:szCs w:val="24"/>
          <w:cs/>
          <w:lang w:bidi="bn-BD"/>
        </w:rPr>
        <w:t xml:space="preserve">র </w:t>
      </w:r>
      <w:r w:rsidR="003F29D4">
        <w:rPr>
          <w:rFonts w:ascii="Kalpurush" w:eastAsia="Nikosh" w:hAnsi="Kalpurush" w:cs="Kalpurush" w:hint="cs"/>
          <w:sz w:val="24"/>
          <w:szCs w:val="24"/>
          <w:cs/>
          <w:lang w:bidi="bn-BD"/>
        </w:rPr>
        <w:t>ওপর</w:t>
      </w:r>
      <w:r w:rsidRPr="00E16E04">
        <w:rPr>
          <w:rFonts w:ascii="Kalpurush" w:eastAsia="Nikosh" w:hAnsi="Kalpurush" w:cs="Kalpurush" w:hint="cs"/>
          <w:sz w:val="24"/>
          <w:szCs w:val="24"/>
          <w:cs/>
          <w:lang w:bidi="bn-BD"/>
        </w:rPr>
        <w:t xml:space="preserve"> ঈমান গ্রহণের </w:t>
      </w:r>
      <w:r w:rsidRPr="00E16E04">
        <w:rPr>
          <w:rFonts w:ascii="Kalpurush" w:eastAsia="Nikosh" w:hAnsi="Kalpurush" w:cs="Kalpurush"/>
          <w:sz w:val="24"/>
          <w:szCs w:val="24"/>
          <w:cs/>
          <w:lang w:bidi="bn-BD"/>
        </w:rPr>
        <w:t>যোগ্যতা নিহিত রেখেছেন। ফি</w:t>
      </w:r>
      <w:r w:rsidRPr="00E16E04">
        <w:rPr>
          <w:rFonts w:ascii="Kalpurush" w:eastAsia="Nikosh" w:hAnsi="Kalpurush" w:cs="Kalpurush" w:hint="cs"/>
          <w:sz w:val="24"/>
          <w:szCs w:val="24"/>
          <w:cs/>
          <w:lang w:bidi="bn-BD"/>
        </w:rPr>
        <w:t>ত্বর</w:t>
      </w:r>
      <w:r w:rsidR="007E4B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তের এ দাবী থেকে কেউ বিমুখ হ</w:t>
      </w:r>
      <w:r w:rsidRPr="00E16E04">
        <w:rPr>
          <w:rFonts w:ascii="Kalpurush" w:eastAsia="Nikosh" w:hAnsi="Kalpurush" w:cs="Kalpurush" w:hint="cs"/>
          <w:sz w:val="24"/>
          <w:szCs w:val="24"/>
          <w:cs/>
          <w:lang w:bidi="bn-BD"/>
        </w:rPr>
        <w:t>য় না,</w:t>
      </w:r>
      <w:r w:rsidRPr="00E16E04">
        <w:rPr>
          <w:rFonts w:ascii="Kalpurush" w:eastAsia="Nikosh" w:hAnsi="Kalpurush" w:cs="Kalpurush"/>
          <w:sz w:val="24"/>
          <w:szCs w:val="24"/>
          <w:cs/>
          <w:lang w:bidi="bn-BD"/>
        </w:rPr>
        <w:t xml:space="preserve"> যদি</w:t>
      </w:r>
      <w:r w:rsidRPr="00E16E04">
        <w:rPr>
          <w:rFonts w:ascii="Kalpurush" w:eastAsia="Nikosh" w:hAnsi="Kalpurush" w:cs="Kalpurush" w:hint="cs"/>
          <w:sz w:val="24"/>
          <w:szCs w:val="24"/>
          <w:cs/>
          <w:lang w:bidi="bn-BD"/>
        </w:rPr>
        <w:t xml:space="preserve"> না</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সেখানে তা থেকে নিরোধকারী কোনো বিষয়ের প্র</w:t>
      </w:r>
      <w:r w:rsidRPr="00E16E04">
        <w:rPr>
          <w:rFonts w:ascii="Kalpurush" w:eastAsia="Nikosh" w:hAnsi="Kalpurush" w:cs="Kalpurush"/>
          <w:sz w:val="24"/>
          <w:szCs w:val="24"/>
          <w:cs/>
          <w:lang w:bidi="bn-BD"/>
        </w:rPr>
        <w:t>তিক্রিয়া পড়ে। কেননা রাসূলুল্লাহ</w:t>
      </w:r>
      <w:r w:rsidR="007E4B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 বলেন</w:t>
      </w:r>
      <w:r w:rsidRPr="00E16E04">
        <w:rPr>
          <w:rFonts w:ascii="Kalpurush" w:eastAsia="Nikosh" w:hAnsi="Kalpurush" w:cs="Kalpurush"/>
          <w:sz w:val="24"/>
          <w:szCs w:val="24"/>
          <w:lang w:bidi="bn-BD"/>
        </w:rPr>
        <w:t>,</w:t>
      </w:r>
    </w:p>
    <w:p w:rsidR="00E16E04" w:rsidRPr="00A80A2A" w:rsidRDefault="00110D61" w:rsidP="00110D61">
      <w:pPr>
        <w:pStyle w:val="BodyTextIndent2"/>
        <w:bidi/>
        <w:spacing w:after="20" w:line="240" w:lineRule="auto"/>
        <w:ind w:firstLine="0"/>
        <w:jc w:val="both"/>
        <w:rPr>
          <w:rFonts w:ascii="Times New Roman" w:hAnsi="Times New Roman" w:cs="Times New Roman"/>
          <w:color w:val="2F5496" w:themeColor="accent5" w:themeShade="BF"/>
          <w:sz w:val="24"/>
          <w:szCs w:val="24"/>
        </w:rPr>
      </w:pPr>
      <w:r w:rsidRPr="00A80A2A">
        <w:rPr>
          <w:rFonts w:ascii="Kalpurush" w:eastAsia="Nikosh" w:hAnsi="Kalpurush" w:cs="KFGQPC Uthman Taha Naskh" w:hint="cs"/>
          <w:color w:val="2F5496" w:themeColor="accent5" w:themeShade="BF"/>
          <w:sz w:val="24"/>
          <w:szCs w:val="24"/>
          <w:rtl/>
        </w:rPr>
        <w:t>«</w:t>
      </w:r>
      <w:r w:rsidR="00E16E04" w:rsidRPr="00A80A2A">
        <w:rPr>
          <w:rFonts w:ascii="Kalpurush" w:eastAsia="Nikosh" w:hAnsi="Kalpurush" w:cs="KFGQPC Uthman Taha Naskh"/>
          <w:color w:val="2F5496" w:themeColor="accent5" w:themeShade="BF"/>
          <w:sz w:val="24"/>
          <w:szCs w:val="24"/>
          <w:rtl/>
        </w:rPr>
        <w:t>مَا مِنْ مَوْلُودٍ إِلاَ يُولَدُ عَلَى الْفِطْرَةِ فَأَبَوَاهُ يُهَوِّدَانِهِ أَوْ يُنَصِّرَانِهِ أَوْ يُمَجِّسَانِهِ</w:t>
      </w:r>
      <w:r w:rsidRPr="00A80A2A">
        <w:rPr>
          <w:rFonts w:ascii="Kalpurush" w:eastAsia="Nikosh" w:hAnsi="Kalpurush" w:cs="KFGQPC Uthman Taha Naskh" w:hint="cs"/>
          <w:color w:val="2F5496" w:themeColor="accent5" w:themeShade="BF"/>
          <w:sz w:val="24"/>
          <w:szCs w:val="24"/>
          <w:rtl/>
        </w:rPr>
        <w:t>»</w:t>
      </w:r>
      <w:r w:rsidR="00E16E04" w:rsidRPr="00A80A2A">
        <w:rPr>
          <w:rFonts w:ascii="Kalpurush" w:eastAsia="Nikosh" w:hAnsi="Kalpurush" w:cs="KFGQPC Uthman Taha Naskh"/>
          <w:color w:val="2F5496" w:themeColor="accent5" w:themeShade="BF"/>
          <w:sz w:val="24"/>
          <w:szCs w:val="24"/>
          <w:rtl/>
        </w:rPr>
        <w:t xml:space="preserve"> </w:t>
      </w:r>
    </w:p>
    <w:p w:rsidR="00A21245" w:rsidRPr="00B1790A" w:rsidRDefault="00E16E04" w:rsidP="00A21245">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প্রতিটি শিশুই ইসলামী ফি</w:t>
      </w:r>
      <w:r w:rsidRPr="00E16E04">
        <w:rPr>
          <w:rFonts w:ascii="Kalpurush" w:eastAsia="Nikosh" w:hAnsi="Kalpurush" w:cs="Kalpurush" w:hint="cs"/>
          <w:sz w:val="24"/>
          <w:szCs w:val="24"/>
          <w:cs/>
          <w:lang w:bidi="bn-BD"/>
        </w:rPr>
        <w:t>ত্বরা</w:t>
      </w:r>
      <w:r w:rsidRPr="00E16E04">
        <w:rPr>
          <w:rFonts w:ascii="Kalpurush" w:eastAsia="Nikosh" w:hAnsi="Kalpurush" w:cs="Kalpurush"/>
          <w:sz w:val="24"/>
          <w:szCs w:val="24"/>
          <w:cs/>
          <w:lang w:bidi="bn-BD"/>
        </w:rPr>
        <w:t xml:space="preserve">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জন্মগ্রহণ করে</w:t>
      </w:r>
      <w:r w:rsidR="00110D61">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কিন্তু তার পিতা-মাতা তাকে ই</w:t>
      </w:r>
      <w:r w:rsidRPr="00E16E04">
        <w:rPr>
          <w:rFonts w:ascii="Kalpurush" w:eastAsia="Nikosh" w:hAnsi="Kalpurush" w:cs="Kalpurush" w:hint="cs"/>
          <w:sz w:val="24"/>
          <w:szCs w:val="24"/>
          <w:cs/>
          <w:lang w:bidi="bn-BD"/>
        </w:rPr>
        <w:t>য়াহূ</w:t>
      </w:r>
      <w:r w:rsidRPr="00E16E04">
        <w:rPr>
          <w:rFonts w:ascii="Kalpurush" w:eastAsia="Nikosh" w:hAnsi="Kalpurush" w:cs="Kalpurush"/>
          <w:sz w:val="24"/>
          <w:szCs w:val="24"/>
          <w:cs/>
          <w:lang w:bidi="bn-BD"/>
        </w:rPr>
        <w:t>দী</w:t>
      </w:r>
      <w:r w:rsidRPr="00E16E04">
        <w:rPr>
          <w:rFonts w:ascii="Kalpurush" w:eastAsia="Nikosh" w:hAnsi="Kalpurush" w:cs="Kalpurush"/>
          <w:sz w:val="24"/>
          <w:szCs w:val="24"/>
          <w:lang w:bidi="bn-BD"/>
        </w:rPr>
        <w:t xml:space="preserve">, </w:t>
      </w:r>
      <w:r w:rsidR="00110D61">
        <w:rPr>
          <w:rFonts w:ascii="Kalpurush" w:eastAsia="Nikosh" w:hAnsi="Kalpurush" w:cs="Kalpurush"/>
          <w:sz w:val="24"/>
          <w:szCs w:val="24"/>
          <w:cs/>
          <w:lang w:bidi="bn-BD"/>
        </w:rPr>
        <w:t>খ</w:t>
      </w:r>
      <w:r w:rsidR="00110D61">
        <w:rPr>
          <w:rFonts w:ascii="Kalpurush" w:eastAsia="Nikosh" w:hAnsi="Kalpurush" w:cs="Kalpurush" w:hint="cs"/>
          <w:sz w:val="24"/>
          <w:szCs w:val="24"/>
          <w:cs/>
          <w:lang w:bidi="bn-BD"/>
        </w:rPr>
        <w:t>্রিস্টা</w:t>
      </w:r>
      <w:r w:rsidRPr="00E16E04">
        <w:rPr>
          <w:rFonts w:ascii="Kalpurush" w:eastAsia="Nikosh" w:hAnsi="Kalpurush" w:cs="Kalpurush"/>
          <w:sz w:val="24"/>
          <w:szCs w:val="24"/>
          <w:cs/>
          <w:lang w:bidi="bn-BD"/>
        </w:rPr>
        <w:t>ন অথবা অগ্নিউপাসকে পরিণত করে।</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সহীহ বুখারী</w:t>
      </w:r>
      <w:r w:rsidRPr="00E16E04">
        <w:rPr>
          <w:rFonts w:ascii="Kalpurush" w:eastAsia="Nikosh" w:hAnsi="Kalpurush" w:cs="Kalpurush" w:hint="cs"/>
          <w:sz w:val="24"/>
          <w:szCs w:val="24"/>
          <w:cs/>
          <w:lang w:bidi="bn-BD"/>
        </w:rPr>
        <w:t>]</w:t>
      </w:r>
    </w:p>
    <w:p w:rsidR="00E16E04" w:rsidRPr="00A21245" w:rsidRDefault="00E16E04" w:rsidP="00A21245">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w:t>
      </w:r>
      <w:r w:rsidRPr="00E16E04">
        <w:rPr>
          <w:rFonts w:ascii="Kalpurush" w:eastAsia="Nikosh" w:hAnsi="Kalpurush" w:cs="Kalpurush" w:hint="cs"/>
          <w:b/>
          <w:bCs/>
          <w:sz w:val="24"/>
          <w:szCs w:val="24"/>
          <w:cs/>
          <w:lang w:bidi="bn-BD"/>
        </w:rPr>
        <w:t>২</w:t>
      </w:r>
      <w:r w:rsidRPr="00E16E04">
        <w:rPr>
          <w:rFonts w:ascii="Kalpurush" w:eastAsia="Nikosh" w:hAnsi="Kalpurush" w:cs="Kalpurush"/>
          <w:b/>
          <w:bCs/>
          <w:sz w:val="24"/>
          <w:szCs w:val="24"/>
          <w:cs/>
          <w:lang w:bidi="bn-BD"/>
        </w:rPr>
        <w:t xml:space="preserve">) </w:t>
      </w:r>
      <w:r w:rsidRPr="00E16E04">
        <w:rPr>
          <w:rFonts w:ascii="Kalpurush" w:eastAsia="Nikosh" w:hAnsi="Kalpurush" w:cs="Kalpurush"/>
          <w:b/>
          <w:bCs/>
          <w:sz w:val="24"/>
          <w:szCs w:val="24"/>
          <w:u w:val="single"/>
          <w:cs/>
          <w:lang w:bidi="bn-BD"/>
        </w:rPr>
        <w:t>বিবেক-বুদ্ধি</w:t>
      </w:r>
      <w:r w:rsidRPr="00E16E04">
        <w:rPr>
          <w:rFonts w:ascii="Kalpurush" w:eastAsia="Nikosh" w:hAnsi="Kalpurush" w:cs="Kalpurush" w:hint="cs"/>
          <w:b/>
          <w:bCs/>
          <w:sz w:val="24"/>
          <w:szCs w:val="24"/>
          <w:u w:val="single"/>
          <w:cs/>
          <w:lang w:bidi="bn-BD"/>
        </w:rPr>
        <w:t xml:space="preserve"> </w:t>
      </w:r>
      <w:r w:rsidRPr="00E16E04">
        <w:rPr>
          <w:rFonts w:ascii="Kalpurush" w:eastAsia="Nikosh" w:hAnsi="Kalpurush" w:cs="Kalpurush"/>
          <w:b/>
          <w:bCs/>
          <w:sz w:val="24"/>
          <w:szCs w:val="24"/>
          <w:u w:val="single"/>
          <w:cs/>
          <w:lang w:bidi="bn-BD"/>
        </w:rPr>
        <w:t>ও যুক্তির আলোকে আল্লাহর অস্তিত্বের প্রমা</w:t>
      </w:r>
      <w:r w:rsidRPr="00E16E04">
        <w:rPr>
          <w:rFonts w:ascii="Kalpurush" w:eastAsia="Nikosh" w:hAnsi="Kalpurush" w:cs="Kalpurush" w:hint="cs"/>
          <w:b/>
          <w:bCs/>
          <w:sz w:val="24"/>
          <w:szCs w:val="24"/>
          <w:u w:val="single"/>
          <w:cs/>
          <w:lang w:bidi="bn-BD"/>
        </w:rPr>
        <w:t>ণ:</w:t>
      </w:r>
    </w:p>
    <w:p w:rsidR="00E16E04" w:rsidRPr="00E16E04" w:rsidRDefault="00E16E04" w:rsidP="003E59E9">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পূর্বাপর সৃষ্টি-জগতের সকল কিছু প্রমাণ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এসবকিছুর এমন একজন স্রষ্টা আছেন যিনি এগুলোকে সৃষ্টি করেছেন</w:t>
      </w:r>
      <w:r w:rsidR="00110D61" w:rsidRPr="00B1790A">
        <w:rPr>
          <w:rFonts w:ascii="SolaimanLipi" w:eastAsia="Nikosh" w:hAnsi="SolaimanLipi" w:cs="SolaimanLipi"/>
          <w:sz w:val="24"/>
          <w:szCs w:val="24"/>
          <w:cs/>
          <w:lang w:bidi="hi-IN"/>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কেননা জগতের কোনো বস্তু নিজেই নিজকে অস্তিত্ব দান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অথবা এসব কিছু হঠাৎ করেই আপনা-</w:t>
      </w:r>
      <w:r w:rsidRPr="00E16E04">
        <w:rPr>
          <w:rFonts w:ascii="Kalpurush" w:eastAsia="Nikosh" w:hAnsi="Kalpurush" w:cs="Kalpurush"/>
          <w:sz w:val="24"/>
          <w:szCs w:val="24"/>
          <w:cs/>
          <w:lang w:bidi="bn-BD"/>
        </w:rPr>
        <w:lastRenderedPageBreak/>
        <w:t>আপনি অস্তিত্ব লাভ করে</w:t>
      </w:r>
      <w:r w:rsidR="00110D61">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আর কোনো কিছুর নিজেই নিজেকে অস্তিত্ব দান করা কখনো সম্ভব নয়। 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বস্তু কখনো নিজেই নিজকে সৃষ্টি করতে পারে না।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 অস্তিত্ব লাভের পূর্বে ছিল অস্তিত্বহীন এবং যা ছিল অস্তিত্বহীন তা ক</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ভাবে নিজের স্রষ্টা হতে 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আবার হঠাৎ করেই আপনা-আপনি অস্তিত্ব লাভ করাও সম্ভব নয়</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প্রতিটি ঘটনার </w:t>
      </w:r>
      <w:r w:rsidRPr="00E16E04">
        <w:rPr>
          <w:rFonts w:ascii="Kalpurush" w:eastAsia="Nikosh" w:hAnsi="Kalpurush" w:cs="Kalpurush" w:hint="cs"/>
          <w:sz w:val="24"/>
          <w:szCs w:val="24"/>
          <w:cs/>
          <w:lang w:bidi="bn-BD"/>
        </w:rPr>
        <w:t xml:space="preserve">কোনো না কোনো </w:t>
      </w:r>
      <w:r w:rsidRPr="00E16E04">
        <w:rPr>
          <w:rFonts w:ascii="Kalpurush" w:eastAsia="Nikosh" w:hAnsi="Kalpurush" w:cs="Kalpurush"/>
          <w:sz w:val="24"/>
          <w:szCs w:val="24"/>
          <w:cs/>
          <w:lang w:bidi="bn-BD"/>
        </w:rPr>
        <w:t>ঘটক থাকে। আর সমগ্র বিশ্ব-জগৎ এবং এর মধ্যকার সকল ঘটনা- প্রবাহ এমন এক অভূতপূর্ব নিয়মে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এবং একে অপরের সাথে সুন্দর ও সুচারুরূপে পরিচালিত হচ্ছে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থেকে প্রমাণিত হয়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 বিশ্বজগত</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হঠাৎ করে আপনা-আপনি অভ্যুদয় ঘ</w:t>
      </w:r>
      <w:r w:rsidRPr="00E16E04">
        <w:rPr>
          <w:rFonts w:ascii="Kalpurush" w:eastAsia="Nikosh" w:hAnsi="Kalpurush" w:cs="Kalpurush" w:hint="cs"/>
          <w:sz w:val="24"/>
          <w:szCs w:val="24"/>
          <w:cs/>
          <w:lang w:bidi="bn-BD"/>
        </w:rPr>
        <w:t xml:space="preserve">টে </w:t>
      </w:r>
      <w:r w:rsidRPr="00E16E04">
        <w:rPr>
          <w:rFonts w:ascii="Kalpurush" w:eastAsia="Nikosh" w:hAnsi="Kalpurush" w:cs="Kalpurush"/>
          <w:sz w:val="24"/>
          <w:szCs w:val="24"/>
          <w:cs/>
          <w:lang w:bidi="bn-BD"/>
        </w:rPr>
        <w:t>নি। হঠাৎ করে ঘটে যাওয়া কোনো কিছু নিয়ম বহির্ভ</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তভাবে হয়ে থাকে</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এর মূল কোনো নিয়ম থাকে</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 হলে এ সৃষ্টি এত সুশৃঙ্খলভাবে দীর্ঘ পরিক্রমায় কীভাবে টিকে আছে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তাহলে সৃষ্টিজগত যখন নিজকে নিজে অস্তিত্ব দান করতে পা</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এবং হ</w:t>
      </w:r>
      <w:r w:rsidRPr="00E16E04">
        <w:rPr>
          <w:rFonts w:ascii="Kalpurush" w:eastAsia="Nikosh" w:hAnsi="Kalpurush" w:cs="Kalpurush" w:hint="cs"/>
          <w:sz w:val="24"/>
          <w:szCs w:val="24"/>
          <w:cs/>
          <w:lang w:bidi="bn-BD"/>
        </w:rPr>
        <w:t>ঠা</w:t>
      </w:r>
      <w:r w:rsidRPr="00E16E04">
        <w:rPr>
          <w:rFonts w:ascii="Kalpurush" w:eastAsia="Nikosh" w:hAnsi="Kalpurush" w:cs="Kalpurush"/>
          <w:sz w:val="24"/>
          <w:szCs w:val="24"/>
          <w:cs/>
          <w:lang w:bidi="bn-BD"/>
        </w:rPr>
        <w:t>ৎ করেও তা সৃষ্টি হয়</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hint="cs"/>
          <w:sz w:val="24"/>
          <w:szCs w:val="24"/>
          <w:cs/>
          <w:lang w:bidi="bn-BD"/>
        </w:rPr>
        <w:t>, তাই</w:t>
      </w:r>
      <w:r w:rsidRPr="00E16E04">
        <w:rPr>
          <w:rFonts w:ascii="Kalpurush" w:eastAsia="Nikosh" w:hAnsi="Kalpurush" w:cs="Kalpurush"/>
          <w:sz w:val="24"/>
          <w:szCs w:val="24"/>
          <w:cs/>
          <w:lang w:bidi="bn-BD"/>
        </w:rPr>
        <w:t xml:space="preserve"> এ থেকে প্রমা</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ত হলো যে এর একজন স্রষ্টা আছেন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যিনি হলেন</w:t>
      </w:r>
      <w:r w:rsidRPr="00E16E04">
        <w:rPr>
          <w:rFonts w:ascii="Kalpurush" w:eastAsia="Nikosh" w:hAnsi="Kalpurush" w:cs="Kalpurush"/>
          <w:sz w:val="24"/>
          <w:szCs w:val="24"/>
          <w:lang w:bidi="bn-BD"/>
        </w:rPr>
        <w:t xml:space="preserve"> </w:t>
      </w:r>
      <w:r w:rsidR="00110D61">
        <w:rPr>
          <w:rFonts w:ascii="Kalpurush" w:eastAsia="Nikosh" w:hAnsi="Kalpurush" w:cs="Kalpurush"/>
          <w:sz w:val="24"/>
          <w:szCs w:val="24"/>
          <w:cs/>
          <w:lang w:bidi="bn-BD"/>
        </w:rPr>
        <w:t>সমস্ত জগতের রব</w:t>
      </w:r>
      <w:r w:rsidRPr="00E16E04">
        <w:rPr>
          <w:rFonts w:ascii="Kalpurush" w:eastAsia="Nikosh" w:hAnsi="Kalpurush" w:cs="Kalpurush"/>
          <w:sz w:val="24"/>
          <w:szCs w:val="24"/>
          <w:cs/>
          <w:lang w:bidi="bn-BD"/>
        </w:rPr>
        <w:t xml:space="preserve"> আল্লাহ। </w:t>
      </w:r>
    </w:p>
    <w:p w:rsidR="00E16E04" w:rsidRPr="00E16E04" w:rsidRDefault="00A74BBC"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কুরআনুল ক</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রীমের সূরা আত্ব-তুরে এই</w:t>
      </w:r>
      <w:r w:rsidR="00E16E04" w:rsidRPr="00E16E04">
        <w:rPr>
          <w:rFonts w:ascii="Kalpurush" w:eastAsia="Nikosh" w:hAnsi="Kalpurush" w:cs="Kalpurush"/>
          <w:color w:val="FF0000"/>
          <w:sz w:val="24"/>
          <w:szCs w:val="24"/>
          <w:cs/>
          <w:lang w:bidi="bn-BD"/>
        </w:rPr>
        <w:t xml:space="preserve"> </w:t>
      </w:r>
      <w:r w:rsidR="00E16E04" w:rsidRPr="00E16E04">
        <w:rPr>
          <w:rFonts w:ascii="Kalpurush" w:eastAsia="Nikosh" w:hAnsi="Kalpurush" w:cs="Kalpurush"/>
          <w:sz w:val="24"/>
          <w:szCs w:val="24"/>
          <w:cs/>
          <w:lang w:bidi="bn-BD"/>
        </w:rPr>
        <w:t>যুক্তিসঙ্গত দলীল উল্লেখ করে বলেন</w:t>
      </w:r>
      <w:r w:rsidR="00E16E04" w:rsidRPr="00E16E04">
        <w:rPr>
          <w:rFonts w:ascii="Kalpurush" w:eastAsia="Nikosh" w:hAnsi="Kalpurush" w:cs="Kalpurush" w:hint="cs"/>
          <w:sz w:val="24"/>
          <w:szCs w:val="24"/>
          <w:cs/>
          <w:lang w:bidi="bn-BD"/>
        </w:rPr>
        <w:t>,</w:t>
      </w:r>
    </w:p>
    <w:p w:rsidR="00E16E04" w:rsidRPr="00B1790A" w:rsidRDefault="00110D61" w:rsidP="00110D61">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ٱلۡخَٰلِقُونَ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يُوقِنُونَ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خَزَآئِنُ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ٱلۡمُصَۜيۡطِرُونَ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الطور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٣٥،</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٣٧</w:t>
      </w:r>
      <w:r>
        <w:rPr>
          <w:rFonts w:ascii="KFGQPC Uthman Taha Naskh" w:cs="KFGQPC Uthman Taha Naskh"/>
          <w:color w:val="008000"/>
          <w:sz w:val="24"/>
          <w:szCs w:val="24"/>
          <w:rtl/>
        </w:rPr>
        <w:t>]</w:t>
      </w:r>
    </w:p>
    <w:p w:rsidR="00110D61" w:rsidRDefault="00E16E04" w:rsidP="00110D61">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তারা কি নিজেরাই আপনা-আপনি সৃষ্ট হয়ে গেছে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 তারা নিজেরাই নিজেদের স্রষ্টা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 তারা নভোমণ্ডল ও ভূমণ্ডল সৃষ্টি করেছে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বরং তারা </w:t>
      </w:r>
      <w:r w:rsidRPr="00E16E04">
        <w:rPr>
          <w:rFonts w:ascii="Kalpurush" w:eastAsia="Nikosh" w:hAnsi="Kalpurush" w:cs="Kalpurush" w:hint="cs"/>
          <w:sz w:val="24"/>
          <w:szCs w:val="24"/>
          <w:cs/>
          <w:lang w:bidi="bn-BD"/>
        </w:rPr>
        <w:t xml:space="preserve">দৃঢ়ভাবে </w:t>
      </w:r>
      <w:r w:rsidRPr="00E16E04">
        <w:rPr>
          <w:rFonts w:ascii="Kalpurush" w:eastAsia="Nikosh" w:hAnsi="Kalpurush" w:cs="Kalpurush"/>
          <w:sz w:val="24"/>
          <w:szCs w:val="24"/>
          <w:cs/>
          <w:lang w:bidi="bn-BD"/>
        </w:rPr>
        <w:t>বিশ্বাস করে না। তাদের কাছে কি আপনার পালনকর্তার ভাণ্ডার রয়েছে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 xml:space="preserve"> তারাই সবকিছুর তত্ত্বাবধায়ক</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আত্ব-</w:t>
      </w:r>
      <w:r w:rsidRPr="00E16E04">
        <w:rPr>
          <w:rFonts w:ascii="Kalpurush" w:eastAsia="Nikosh" w:hAnsi="Kalpurush" w:cs="Kalpurush"/>
          <w:sz w:val="24"/>
          <w:szCs w:val="24"/>
          <w:cs/>
          <w:lang w:bidi="bn-BD"/>
        </w:rPr>
        <w:t>তূর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00110D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৩৫</w:t>
      </w:r>
      <w:r w:rsidR="00110D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৩৭</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তাই </w:t>
      </w:r>
      <w:r w:rsidRPr="00E16E04">
        <w:rPr>
          <w:rFonts w:ascii="Kalpurush" w:eastAsia="Nikosh" w:hAnsi="Kalpurush" w:cs="Kalpurush" w:hint="cs"/>
          <w:sz w:val="24"/>
          <w:szCs w:val="24"/>
          <w:cs/>
          <w:lang w:bidi="bn-BD"/>
        </w:rPr>
        <w:t>জু</w:t>
      </w:r>
      <w:r w:rsidRPr="00E16E04">
        <w:rPr>
          <w:rFonts w:ascii="Kalpurush" w:eastAsia="Nikosh" w:hAnsi="Kalpurush" w:cs="Kalpurush"/>
          <w:sz w:val="24"/>
          <w:szCs w:val="24"/>
          <w:cs/>
          <w:lang w:bidi="bn-BD"/>
        </w:rPr>
        <w:t>বাইর ইবনুল ম</w:t>
      </w:r>
      <w:r w:rsidRPr="00E16E04">
        <w:rPr>
          <w:rFonts w:ascii="Kalpurush" w:eastAsia="Nikosh" w:hAnsi="Kalpurush" w:cs="Kalpurush" w:hint="cs"/>
          <w:sz w:val="24"/>
          <w:szCs w:val="24"/>
          <w:cs/>
          <w:lang w:bidi="bn-BD"/>
        </w:rPr>
        <w:t>ুত‘য়ি</w:t>
      </w:r>
      <w:r w:rsidRPr="00E16E04">
        <w:rPr>
          <w:rFonts w:ascii="Kalpurush" w:eastAsia="Nikosh" w:hAnsi="Kalpurush" w:cs="Kalpurush"/>
          <w:sz w:val="24"/>
          <w:szCs w:val="24"/>
          <w:cs/>
          <w:lang w:bidi="bn-BD"/>
        </w:rPr>
        <w:t>ম রাদিয়াল্লাহু আনহু বলেন</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ইসলাম গ্রহণের পূর্বে আমি একদিন রাসূলুল্লাহ</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সাল্লাল্লাহু আলাইহি ওয়াসাল্লামকে মাগরিবের </w:t>
      </w:r>
      <w:r w:rsidRPr="00E16E04">
        <w:rPr>
          <w:rFonts w:ascii="Kalpurush" w:eastAsia="Nikosh" w:hAnsi="Kalpurush" w:cs="Kalpurush" w:hint="cs"/>
          <w:sz w:val="24"/>
          <w:szCs w:val="24"/>
          <w:cs/>
          <w:lang w:bidi="bn-BD"/>
        </w:rPr>
        <w:t>সালাতে</w:t>
      </w:r>
      <w:r w:rsidRPr="00E16E04">
        <w:rPr>
          <w:rFonts w:ascii="Kalpurush" w:eastAsia="Nikosh" w:hAnsi="Kalpurush" w:cs="Kalpurush"/>
          <w:sz w:val="24"/>
          <w:szCs w:val="24"/>
          <w:cs/>
          <w:lang w:bidi="bn-BD"/>
        </w:rPr>
        <w:t xml:space="preserve"> </w:t>
      </w:r>
      <w:r w:rsidRPr="00E16E04">
        <w:rPr>
          <w:rFonts w:ascii="Kalpurush" w:eastAsia="Nikosh" w:hAnsi="Kalpurush" w:cs="Kalpurush"/>
          <w:sz w:val="24"/>
          <w:szCs w:val="24"/>
          <w:cs/>
          <w:lang w:bidi="bn-BD"/>
        </w:rPr>
        <w:lastRenderedPageBreak/>
        <w:t xml:space="preserve">সূরা </w:t>
      </w:r>
      <w:r w:rsidRPr="00E16E04">
        <w:rPr>
          <w:rFonts w:ascii="Kalpurush" w:eastAsia="Nikosh" w:hAnsi="Kalpurush" w:cs="Kalpurush" w:hint="cs"/>
          <w:sz w:val="24"/>
          <w:szCs w:val="24"/>
          <w:cs/>
          <w:lang w:bidi="bn-BD"/>
        </w:rPr>
        <w:t>আত্ব-</w:t>
      </w:r>
      <w:r w:rsidRPr="00E16E04">
        <w:rPr>
          <w:rFonts w:ascii="Kalpurush" w:eastAsia="Nikosh" w:hAnsi="Kalpurush" w:cs="Kalpurush"/>
          <w:sz w:val="24"/>
          <w:szCs w:val="24"/>
          <w:cs/>
          <w:lang w:bidi="bn-BD"/>
        </w:rPr>
        <w:t xml:space="preserve">তূর পড়তে শুনি। তিনি যখন উল্লিখিত আয়াতে পৌঁছলেন তখন </w:t>
      </w:r>
      <w:r w:rsidRPr="00E16E04">
        <w:rPr>
          <w:rFonts w:ascii="Kalpurush" w:eastAsia="Nikosh" w:hAnsi="Kalpurush" w:cs="Kalpurush" w:hint="cs"/>
          <w:sz w:val="24"/>
          <w:szCs w:val="24"/>
          <w:cs/>
          <w:lang w:bidi="bn-BD"/>
        </w:rPr>
        <w:t>জু</w:t>
      </w:r>
      <w:r w:rsidRPr="00E16E04">
        <w:rPr>
          <w:rFonts w:ascii="Kalpurush" w:eastAsia="Nikosh" w:hAnsi="Kalpurush" w:cs="Kalpurush"/>
          <w:sz w:val="24"/>
          <w:szCs w:val="24"/>
          <w:cs/>
          <w:lang w:bidi="bn-BD"/>
        </w:rPr>
        <w:t>বাইর রাদিয়াল্লাহু আনহু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মনে হলো যেন আমার অন্তর উড়ে যাচ্ছে। তাঁর কুরআন শ্রবণের এটাই ছিল আমার প্রথম ঘটনা।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তিনি বলেন</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 দিনই আমার অন্তরে ঈমান স্থান করে নিয়েছিল।</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বুখারী</w:t>
      </w:r>
      <w:r w:rsidRPr="00E16E04">
        <w:rPr>
          <w:rFonts w:ascii="Kalpurush" w:eastAsia="Nikosh" w:hAnsi="Kalpurush" w:cs="Kalpurush" w:hint="cs"/>
          <w:sz w:val="24"/>
          <w:szCs w:val="24"/>
          <w:cs/>
          <w:lang w:bidi="bn-BD"/>
        </w:rPr>
        <w:t xml:space="preserve"> ভিন্ন ভিন্ন স্থানে তা বর্ণনা করেন</w:t>
      </w:r>
      <w:r w:rsidRPr="00E16E04">
        <w:rPr>
          <w:rFonts w:ascii="Kalpurush" w:eastAsia="Nikosh" w:hAnsi="Kalpurush" w:cs="Kalpurush"/>
          <w:sz w:val="24"/>
          <w:szCs w:val="24"/>
          <w:cs/>
          <w:lang w:bidi="bn-BD"/>
        </w:rPr>
        <w:t>)</w:t>
      </w:r>
    </w:p>
    <w:p w:rsidR="00A21245" w:rsidRPr="00B1790A" w:rsidRDefault="00E16E04" w:rsidP="00A21245">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আরেকটি উদাহরণ দিয়ে এ যুক্তিটাকে আরো স্পষ্ট ভাবে অনুধাবন করা যায়। যেমন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কোনো লোক যদি আপনাকে এমন একটি বিরাট প্রাসাদের কথা বলে যার চর্তুপাশ্বে বাগান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ফাঁকে-ফাঁকে রয়েছে প্রবাহমান নদ-নদী ও ঝর্ণাধারা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প্রাসাদে রয়েছে এর পূর্ণতা দানকারী সব সরঞ্জামাদি। অতঃপর যদি সে বলে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 প্রাসাদ ও এর মধ্যে যে পরিপ</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র্ণতা রয়েছে সব কিছু নিজেই নিজকে সৃষ্টি করেছে বা আপনা-আপনি আকস্মিকভাবে অস্তিত্ব লাভ করেছে। তখন আপনি বিনা দ্বিধায় তা অস্বীকার করবেন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তাকে মিথ্যাবাদী সাব্যস্ত করবেন বরং তার কথাকে বড় ধরনের বোকামী বলে আখ্যায়িত করবেন</w:t>
      </w:r>
      <w:r w:rsidRPr="00B1790A">
        <w:rPr>
          <w:rFonts w:ascii="SolaimanLipi" w:eastAsia="Nikosh" w:hAnsi="SolaimanLipi" w:cs="SolaimanLipi"/>
          <w:sz w:val="24"/>
          <w:szCs w:val="24"/>
          <w:cs/>
          <w:lang w:bidi="hi-IN"/>
        </w:rPr>
        <w:t xml:space="preserve">। </w:t>
      </w:r>
      <w:r w:rsidRPr="00A80A2A">
        <w:rPr>
          <w:rFonts w:ascii="Kalpurush" w:eastAsia="Nikosh" w:hAnsi="Kalpurush" w:cs="Kalpurush"/>
          <w:sz w:val="24"/>
          <w:szCs w:val="24"/>
          <w:cs/>
          <w:lang w:bidi="bn-IN"/>
        </w:rPr>
        <w:t>তাহলে এ বিশাল আসমান</w:t>
      </w:r>
      <w:r w:rsidRPr="00E16E04">
        <w:rPr>
          <w:rFonts w:ascii="Kalpurush" w:eastAsia="Nikosh" w:hAnsi="Kalpurush" w:cs="Kalpurush"/>
          <w:sz w:val="24"/>
          <w:szCs w:val="24"/>
          <w:lang w:bidi="bn-BD"/>
        </w:rPr>
        <w:t xml:space="preserve">, </w:t>
      </w:r>
      <w:r w:rsidR="00110D61">
        <w:rPr>
          <w:rFonts w:ascii="Kalpurush" w:eastAsia="Nikosh" w:hAnsi="Kalpurush" w:cs="Kalpurush"/>
          <w:sz w:val="24"/>
          <w:szCs w:val="24"/>
          <w:cs/>
          <w:lang w:bidi="bn-BD"/>
        </w:rPr>
        <w:t>জমিন</w:t>
      </w:r>
      <w:r w:rsidRPr="00E16E04">
        <w:rPr>
          <w:rFonts w:ascii="Kalpurush" w:eastAsia="Nikosh" w:hAnsi="Kalpurush" w:cs="Kalpurush"/>
          <w:sz w:val="24"/>
          <w:szCs w:val="24"/>
          <w:cs/>
          <w:lang w:bidi="bn-BD"/>
        </w:rPr>
        <w:t xml:space="preserve"> ও এতদুভয়ের মাঝে লক্ষ-লক্ষ অনুপম সৃষ্টি কি নিজেই নিজের স্রষ্টা বা স্রষ্টা ছাড়াই কি তা আপনা-আপনিই অস্তিত্ব লাভ করেছে</w:t>
      </w:r>
      <w:r w:rsidRPr="00E16E04">
        <w:rPr>
          <w:rFonts w:ascii="Kalpurush" w:eastAsia="Nikosh" w:hAnsi="Kalpurush" w:cs="Kalpurush"/>
          <w:sz w:val="24"/>
          <w:szCs w:val="24"/>
          <w:lang w:bidi="bn-BD"/>
        </w:rPr>
        <w:t>?</w:t>
      </w:r>
    </w:p>
    <w:p w:rsidR="00E16E04" w:rsidRPr="00A21245" w:rsidRDefault="00E16E04" w:rsidP="00A21245">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u w:val="single"/>
          <w:cs/>
          <w:lang w:bidi="bn-BD"/>
        </w:rPr>
        <w:t>(</w:t>
      </w:r>
      <w:r w:rsidRPr="00E16E04">
        <w:rPr>
          <w:rFonts w:ascii="Kalpurush" w:eastAsia="Nikosh" w:hAnsi="Kalpurush" w:cs="Kalpurush" w:hint="cs"/>
          <w:b/>
          <w:bCs/>
          <w:sz w:val="24"/>
          <w:szCs w:val="24"/>
          <w:u w:val="single"/>
          <w:cs/>
          <w:lang w:bidi="bn-BD"/>
        </w:rPr>
        <w:t>৩</w:t>
      </w:r>
      <w:r w:rsidRPr="00E16E04">
        <w:rPr>
          <w:rFonts w:ascii="Kalpurush" w:eastAsia="Nikosh" w:hAnsi="Kalpurush" w:cs="Kalpurush"/>
          <w:b/>
          <w:bCs/>
          <w:sz w:val="24"/>
          <w:szCs w:val="24"/>
          <w:u w:val="single"/>
          <w:cs/>
          <w:lang w:bidi="bn-BD"/>
        </w:rPr>
        <w:t>) শরী</w:t>
      </w:r>
      <w:r w:rsidR="00110D61">
        <w:rPr>
          <w:rFonts w:ascii="Kalpurush" w:eastAsia="Nikosh" w:hAnsi="Kalpurush" w:cs="Kalpurush" w:hint="cs"/>
          <w:b/>
          <w:bCs/>
          <w:sz w:val="24"/>
          <w:szCs w:val="24"/>
          <w:u w:val="single"/>
          <w:cs/>
          <w:lang w:bidi="bn-BD"/>
        </w:rPr>
        <w:t>‘আ</w:t>
      </w:r>
      <w:r w:rsidRPr="00E16E04">
        <w:rPr>
          <w:rFonts w:ascii="Kalpurush" w:eastAsia="Nikosh" w:hAnsi="Kalpurush" w:cs="Kalpurush"/>
          <w:b/>
          <w:bCs/>
          <w:sz w:val="24"/>
          <w:szCs w:val="24"/>
          <w:u w:val="single"/>
          <w:cs/>
          <w:lang w:bidi="bn-BD"/>
        </w:rPr>
        <w:t>তের আলোকে আল্লাহ তা</w:t>
      </w:r>
      <w:r w:rsidRPr="00E16E04">
        <w:rPr>
          <w:rFonts w:ascii="Kalpurush" w:eastAsia="Nikosh" w:hAnsi="Kalpurush" w:cs="Kalpurush"/>
          <w:b/>
          <w:bCs/>
          <w:sz w:val="24"/>
          <w:szCs w:val="24"/>
          <w:u w:val="single"/>
          <w:lang w:bidi="bn-BD"/>
        </w:rPr>
        <w:t>‘</w:t>
      </w:r>
      <w:r w:rsidRPr="00E16E04">
        <w:rPr>
          <w:rFonts w:ascii="Kalpurush" w:eastAsia="Nikosh" w:hAnsi="Kalpurush" w:cs="Kalpurush"/>
          <w:b/>
          <w:bCs/>
          <w:sz w:val="24"/>
          <w:szCs w:val="24"/>
          <w:u w:val="single"/>
          <w:cs/>
          <w:lang w:bidi="bn-BD"/>
        </w:rPr>
        <w:t>আলার অস্তিত্বের প্রমাণ</w:t>
      </w:r>
      <w:r w:rsidR="00A21245">
        <w:rPr>
          <w:rFonts w:ascii="Kalpurush" w:eastAsia="Nikosh" w:hAnsi="Kalpurush" w:cs="Kalpurush" w:hint="cs"/>
          <w:b/>
          <w:bCs/>
          <w:sz w:val="24"/>
          <w:szCs w:val="24"/>
          <w:u w:val="single"/>
          <w:cs/>
          <w:lang w:bidi="bn-BD"/>
        </w:rPr>
        <w:t>:</w:t>
      </w:r>
    </w:p>
    <w:p w:rsidR="00A21245" w:rsidRPr="00B1790A" w:rsidRDefault="00E16E04" w:rsidP="00A21245">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স</w:t>
      </w:r>
      <w:r w:rsidRPr="00E16E04">
        <w:rPr>
          <w:rFonts w:ascii="Kalpurush" w:eastAsia="Nikosh" w:hAnsi="Kalpurush" w:cs="Kalpurush" w:hint="cs"/>
          <w:sz w:val="24"/>
          <w:szCs w:val="24"/>
          <w:cs/>
          <w:lang w:bidi="bn-BD"/>
        </w:rPr>
        <w:t>কল</w:t>
      </w:r>
      <w:r w:rsidRPr="00E16E04">
        <w:rPr>
          <w:rFonts w:ascii="Kalpurush" w:eastAsia="Nikosh" w:hAnsi="Kalpurush" w:cs="Kalpurush"/>
          <w:sz w:val="24"/>
          <w:szCs w:val="24"/>
          <w:cs/>
          <w:lang w:bidi="bn-BD"/>
        </w:rPr>
        <w:t xml:space="preserve"> আসমানীগ্রন্থে আল্লাহর অস্তিত্বের কথা উল্লেখ করা হয়েছে এবং ঐ স</w:t>
      </w:r>
      <w:r w:rsidRPr="00E16E04">
        <w:rPr>
          <w:rFonts w:ascii="Kalpurush" w:eastAsia="Nikosh" w:hAnsi="Kalpurush" w:cs="Kalpurush" w:hint="cs"/>
          <w:sz w:val="24"/>
          <w:szCs w:val="24"/>
          <w:cs/>
          <w:lang w:bidi="bn-BD"/>
        </w:rPr>
        <w:t>ব</w:t>
      </w:r>
      <w:r w:rsidRPr="00E16E04">
        <w:rPr>
          <w:rFonts w:ascii="Kalpurush" w:eastAsia="Nikosh" w:hAnsi="Kalpurush" w:cs="Kalpurush"/>
          <w:sz w:val="24"/>
          <w:szCs w:val="24"/>
          <w:cs/>
          <w:lang w:bidi="bn-BD"/>
        </w:rPr>
        <w:t xml:space="preserve"> গ্রন্থে বিদ্যমান সৃষ্টিজগতের কল্যাণ</w:t>
      </w:r>
      <w:r w:rsidRPr="00E16E04">
        <w:rPr>
          <w:rFonts w:ascii="Kalpurush" w:eastAsia="Nikosh" w:hAnsi="Kalpurush" w:cs="Kalpurush" w:hint="cs"/>
          <w:sz w:val="24"/>
          <w:szCs w:val="24"/>
          <w:cs/>
          <w:lang w:bidi="bn-BD"/>
        </w:rPr>
        <w:t xml:space="preserve"> সংবলিত</w:t>
      </w:r>
      <w:r w:rsidRPr="00E16E04">
        <w:rPr>
          <w:rFonts w:ascii="Kalpurush" w:eastAsia="Nikosh" w:hAnsi="Kalpurush" w:cs="Kalpurush"/>
          <w:sz w:val="24"/>
          <w:szCs w:val="24"/>
          <w:cs/>
          <w:lang w:bidi="bn-BD"/>
        </w:rPr>
        <w:t xml:space="preserve"> হুকুম আহকাম প্রমাণ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 সব কিছু এমন প্রজ্ঞাময়</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প্রতিপালকের পক্ষ হতে </w:t>
      </w:r>
      <w:r w:rsidRPr="00E16E04">
        <w:rPr>
          <w:rFonts w:ascii="Kalpurush" w:eastAsia="Nikosh" w:hAnsi="Kalpurush" w:cs="Kalpurush" w:hint="cs"/>
          <w:sz w:val="24"/>
          <w:szCs w:val="24"/>
          <w:cs/>
          <w:lang w:bidi="bn-BD"/>
        </w:rPr>
        <w:t xml:space="preserve">এসেছে </w:t>
      </w:r>
      <w:r w:rsidRPr="00E16E04">
        <w:rPr>
          <w:rFonts w:ascii="Kalpurush" w:eastAsia="Nikosh" w:hAnsi="Kalpurush" w:cs="Kalpurush"/>
          <w:sz w:val="24"/>
          <w:szCs w:val="24"/>
          <w:cs/>
          <w:lang w:bidi="bn-BD"/>
        </w:rPr>
        <w:t>যিনি অবহিত আছেন সৃষ্টি জগতের সার্বিক কল্যাণ সম্পর্কে</w:t>
      </w:r>
      <w:r w:rsidRPr="00B1790A">
        <w:rPr>
          <w:rFonts w:ascii="SolaimanLipi" w:eastAsia="Nikosh" w:hAnsi="SolaimanLipi" w:cs="SolaimanLipi"/>
          <w:sz w:val="24"/>
          <w:szCs w:val="24"/>
          <w:cs/>
          <w:lang w:bidi="hi-IN"/>
        </w:rPr>
        <w:t xml:space="preserve">। </w:t>
      </w:r>
      <w:r w:rsidRPr="00A80A2A">
        <w:rPr>
          <w:rFonts w:ascii="Kalpurush" w:eastAsia="Nikosh" w:hAnsi="Kalpurush" w:cs="Kalpurush"/>
          <w:sz w:val="24"/>
          <w:szCs w:val="24"/>
          <w:cs/>
          <w:lang w:bidi="bn-IN"/>
        </w:rPr>
        <w:t>আর সেসব গ্রন্থে</w:t>
      </w:r>
      <w:r w:rsidRPr="00A80A2A">
        <w:rPr>
          <w:rFonts w:ascii="Kalpurush" w:eastAsia="Nikosh" w:hAnsi="Kalpurush" w:cs="Kalpurush"/>
          <w:sz w:val="24"/>
          <w:szCs w:val="24"/>
          <w:cs/>
          <w:lang w:bidi="bn-BD"/>
        </w:rPr>
        <w:t xml:space="preserve"> সৃষ্টিজগত সম্পর্কে যে সব সংবাদ এসেছে আর বাস্তব যা সত্য বলে সাক্ষ্য দিচ্ছে তা প্রমাণ ক</w:t>
      </w:r>
      <w:r w:rsidRPr="00E16E04">
        <w:rPr>
          <w:rFonts w:ascii="Kalpurush" w:eastAsia="Nikosh" w:hAnsi="Kalpurush" w:cs="Kalpurush" w:hint="cs"/>
          <w:sz w:val="24"/>
          <w:szCs w:val="24"/>
          <w:cs/>
          <w:lang w:bidi="bn-BD"/>
        </w:rPr>
        <w:t>রছে যে, এ সৃষ্টিজগত এমন ম</w:t>
      </w:r>
      <w:r w:rsidRPr="00E16E04">
        <w:rPr>
          <w:rFonts w:ascii="Kalpurush" w:eastAsia="Nikosh" w:hAnsi="Kalpurush" w:cs="Kalpurush"/>
          <w:sz w:val="24"/>
          <w:szCs w:val="24"/>
          <w:cs/>
          <w:lang w:bidi="bn-BD"/>
        </w:rPr>
        <w:t>হান</w:t>
      </w:r>
      <w:r w:rsidRPr="00E16E04">
        <w:rPr>
          <w:rFonts w:ascii="Kalpurush" w:eastAsia="Nikosh" w:hAnsi="Kalpurush" w:cs="Kalpurush" w:hint="cs"/>
          <w:sz w:val="24"/>
          <w:szCs w:val="24"/>
          <w:cs/>
          <w:lang w:bidi="bn-BD"/>
        </w:rPr>
        <w:t xml:space="preserve"> রবে</w:t>
      </w:r>
      <w:r w:rsidRPr="00E16E04">
        <w:rPr>
          <w:rFonts w:ascii="Kalpurush" w:eastAsia="Nikosh" w:hAnsi="Kalpurush" w:cs="Kalpurush"/>
          <w:sz w:val="24"/>
          <w:szCs w:val="24"/>
          <w:cs/>
          <w:lang w:bidi="bn-BD"/>
        </w:rPr>
        <w:t>র পক্ষ</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থেকে</w:t>
      </w:r>
      <w:r w:rsidRPr="00E16E04">
        <w:rPr>
          <w:rFonts w:ascii="Kalpurush" w:eastAsia="Nikosh" w:hAnsi="Kalpurush" w:cs="Kalpurush" w:hint="cs"/>
          <w:sz w:val="24"/>
          <w:szCs w:val="24"/>
          <w:cs/>
          <w:lang w:bidi="bn-BD"/>
        </w:rPr>
        <w:t xml:space="preserve"> এসেছে যিনি তাঁর দেওয়া সংবাদ অনুযায়ী অস্তিত্বদানে সক্ষম।</w:t>
      </w:r>
    </w:p>
    <w:p w:rsidR="00A21245" w:rsidRPr="00B1790A" w:rsidRDefault="00E16E04" w:rsidP="00A21245">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b/>
          <w:bCs/>
          <w:sz w:val="24"/>
          <w:szCs w:val="24"/>
          <w:u w:val="single"/>
          <w:cs/>
          <w:lang w:bidi="bn-BD"/>
        </w:rPr>
        <w:t>(</w:t>
      </w:r>
      <w:r w:rsidRPr="00E16E04">
        <w:rPr>
          <w:rFonts w:ascii="Kalpurush" w:eastAsia="Nikosh" w:hAnsi="Kalpurush" w:cs="Kalpurush" w:hint="cs"/>
          <w:b/>
          <w:bCs/>
          <w:sz w:val="24"/>
          <w:szCs w:val="24"/>
          <w:u w:val="single"/>
          <w:cs/>
          <w:lang w:bidi="bn-BD"/>
        </w:rPr>
        <w:t>৪</w:t>
      </w:r>
      <w:r w:rsidRPr="00E16E04">
        <w:rPr>
          <w:rFonts w:ascii="Kalpurush" w:eastAsia="Nikosh" w:hAnsi="Kalpurush" w:cs="Kalpurush"/>
          <w:b/>
          <w:bCs/>
          <w:sz w:val="24"/>
          <w:szCs w:val="24"/>
          <w:u w:val="single"/>
          <w:cs/>
          <w:lang w:bidi="bn-BD"/>
        </w:rPr>
        <w:t xml:space="preserve">) </w:t>
      </w:r>
      <w:r w:rsidRPr="00E16E04">
        <w:rPr>
          <w:rFonts w:ascii="Kalpurush" w:eastAsia="Nikosh" w:hAnsi="Kalpurush" w:cs="Kalpurush" w:hint="cs"/>
          <w:b/>
          <w:bCs/>
          <w:sz w:val="24"/>
          <w:szCs w:val="24"/>
          <w:u w:val="single"/>
          <w:cs/>
          <w:lang w:bidi="bn-BD"/>
        </w:rPr>
        <w:t xml:space="preserve">ইন্দ্রিয় </w:t>
      </w:r>
      <w:r w:rsidRPr="00E16E04">
        <w:rPr>
          <w:rFonts w:ascii="Kalpurush" w:eastAsia="Nikosh" w:hAnsi="Kalpurush" w:cs="Kalpurush"/>
          <w:b/>
          <w:bCs/>
          <w:sz w:val="24"/>
          <w:szCs w:val="24"/>
          <w:u w:val="single"/>
          <w:cs/>
          <w:lang w:bidi="bn-BD"/>
        </w:rPr>
        <w:t>অনুভুতির আলোকে আল্লাহর অস্তিত্বের প্রমাণ</w:t>
      </w:r>
      <w:r w:rsidR="00A21245">
        <w:rPr>
          <w:rFonts w:ascii="Kalpurush" w:eastAsia="Nikosh" w:hAnsi="Kalpurush" w:cs="Kalpurush" w:hint="cs"/>
          <w:b/>
          <w:bCs/>
          <w:sz w:val="24"/>
          <w:szCs w:val="24"/>
          <w:u w:val="single"/>
          <w:cs/>
          <w:lang w:bidi="bn-BD"/>
        </w:rPr>
        <w:t>:</w:t>
      </w:r>
    </w:p>
    <w:p w:rsidR="00E16E04" w:rsidRPr="00A21245" w:rsidRDefault="00E16E04" w:rsidP="00A21245">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এ ধরণের প্রমাণ আমরা দু’দিক থেকে পেশ করতে পারি: </w:t>
      </w:r>
      <w:r w:rsidRPr="00E16E04">
        <w:rPr>
          <w:rFonts w:ascii="Kalpurush" w:eastAsia="Nikosh" w:hAnsi="Kalpurush" w:cs="Kalpurush"/>
          <w:sz w:val="24"/>
          <w:szCs w:val="24"/>
          <w:cs/>
          <w:lang w:bidi="bn-BD"/>
        </w:rPr>
        <w:t xml:space="preserve"> </w:t>
      </w:r>
    </w:p>
    <w:p w:rsidR="00E16E04" w:rsidRPr="00E16E04" w:rsidRDefault="00A21245" w:rsidP="00E16E04">
      <w:pPr>
        <w:pStyle w:val="BodyTextIndent2"/>
        <w:spacing w:after="20" w:line="240" w:lineRule="auto"/>
        <w:ind w:firstLine="0"/>
        <w:jc w:val="both"/>
        <w:rPr>
          <w:rFonts w:ascii="Kalpurush" w:eastAsia="Nikosh" w:hAnsi="Kalpurush" w:cs="Kalpurush"/>
          <w:sz w:val="24"/>
          <w:szCs w:val="24"/>
          <w:lang w:bidi="bn-BD"/>
        </w:rPr>
      </w:pPr>
      <w:r>
        <w:rPr>
          <w:rFonts w:ascii="Kalpurush" w:eastAsia="Nikosh" w:hAnsi="Kalpurush" w:cs="Kalpurush" w:hint="cs"/>
          <w:b/>
          <w:bCs/>
          <w:sz w:val="24"/>
          <w:szCs w:val="24"/>
          <w:cs/>
          <w:lang w:bidi="bn-BD"/>
        </w:rPr>
        <w:lastRenderedPageBreak/>
        <w:t>প্রথমত:</w:t>
      </w:r>
      <w:r w:rsidR="00E16E04" w:rsidRPr="00E16E04">
        <w:rPr>
          <w:rFonts w:ascii="Kalpurush" w:eastAsia="Nikosh" w:hAnsi="Kalpurush" w:cs="Kalpurush"/>
          <w:sz w:val="24"/>
          <w:szCs w:val="24"/>
          <w:cs/>
          <w:lang w:bidi="bn-BD"/>
        </w:rPr>
        <w:t xml:space="preserve"> আমরা শুনি ও দেখি 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প্রার্থনাকারীদের অনেক প্রার্থনা কবুল হচ্ছে</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অসহায় ব্যক্তিগণ বিপদ থেকে উদ্ধার পাচ্ছেন। এর দ্বারা আল্লাহর অস্তিত্ব অকাট্যভাবে প্রমাণিত হয়।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বলেন</w:t>
      </w:r>
      <w:r w:rsidR="00E16E04" w:rsidRPr="00E16E04">
        <w:rPr>
          <w:rFonts w:ascii="Kalpurush" w:eastAsia="Nikosh" w:hAnsi="Kalpurush" w:cs="Kalpurush"/>
          <w:sz w:val="24"/>
          <w:szCs w:val="24"/>
          <w:lang w:bidi="bn-BD"/>
        </w:rPr>
        <w:t>,</w:t>
      </w:r>
    </w:p>
    <w:p w:rsidR="00E16E04" w:rsidRPr="00110D61" w:rsidRDefault="00110D61" w:rsidP="00110D61">
      <w:pPr>
        <w:pStyle w:val="BodyTextIndent2"/>
        <w:bidi/>
        <w:spacing w:after="20" w:line="240" w:lineRule="auto"/>
        <w:ind w:firstLine="26"/>
        <w:jc w:val="both"/>
        <w:rPr>
          <w:rFonts w:ascii="Times New Roman" w:hAnsi="Times New Roman" w:cstheme="minorBidi"/>
          <w:sz w:val="24"/>
          <w:szCs w:val="24"/>
          <w:rtl/>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وَنُوحًا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نَادَىٰ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فَٱسۡتَجَبۡنَا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فَنَجَّيۡنَٰهُ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وَأَهۡلَهُۥ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ٱلۡعَظِيمِ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الانبياء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٧٦</w:t>
      </w:r>
      <w:r>
        <w:rPr>
          <w:rFonts w:ascii="KFGQPC Uthman Taha Naskh" w:cs="KFGQPC Uthman Taha Naskh"/>
          <w:color w:val="008000"/>
          <w:sz w:val="24"/>
          <w:szCs w:val="24"/>
          <w:rtl/>
        </w:rPr>
        <w:t>]</w:t>
      </w:r>
    </w:p>
    <w:p w:rsidR="00E16E04" w:rsidRPr="00E16E04" w:rsidRDefault="00E16E04" w:rsidP="00110D61">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“স্মরণ করো নূহকে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 যখন আহ</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বান করেছিল তখন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তার ডাকে সাড়া দিয়েছিলাম।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সূরা</w:t>
      </w:r>
      <w:r w:rsidRPr="00E16E04">
        <w:rPr>
          <w:rFonts w:ascii="Kalpurush" w:eastAsia="Nikosh" w:hAnsi="Kalpurush" w:cs="Kalpurush" w:hint="cs"/>
          <w:sz w:val="24"/>
          <w:szCs w:val="24"/>
          <w:cs/>
          <w:lang w:bidi="bn-BD"/>
        </w:rPr>
        <w:t xml:space="preserve"> আল-</w:t>
      </w:r>
      <w:r w:rsidRPr="00E16E04">
        <w:rPr>
          <w:rFonts w:ascii="Kalpurush" w:eastAsia="Nikosh" w:hAnsi="Kalpurush" w:cs="Kalpurush"/>
          <w:sz w:val="24"/>
          <w:szCs w:val="24"/>
          <w:cs/>
          <w:lang w:bidi="bn-BD"/>
        </w:rPr>
        <w:t>আম্বিয়া</w:t>
      </w:r>
      <w:r w:rsidR="00110D61">
        <w:rPr>
          <w:rFonts w:ascii="Kalpurush" w:eastAsia="Nikosh" w:hAnsi="Kalpurush" w:cs="Kalpurush" w:hint="cs"/>
          <w:sz w:val="24"/>
          <w:szCs w:val="24"/>
          <w:cs/>
          <w:lang w:bidi="bn-BD"/>
        </w:rPr>
        <w:t xml:space="preserve">, আয়াত: </w:t>
      </w:r>
      <w:r w:rsidRPr="00E16E04">
        <w:rPr>
          <w:rFonts w:ascii="Kalpurush" w:eastAsia="Nikosh" w:hAnsi="Kalpurush" w:cs="Kalpurush"/>
          <w:sz w:val="24"/>
          <w:szCs w:val="24"/>
          <w:cs/>
          <w:lang w:bidi="bn-BD"/>
        </w:rPr>
        <w:t>৭৬</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অপর একটি আয়াতে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hint="cs"/>
          <w:sz w:val="24"/>
          <w:szCs w:val="24"/>
          <w:cs/>
          <w:lang w:bidi="bn-BD"/>
        </w:rPr>
        <w:t>,</w:t>
      </w:r>
    </w:p>
    <w:p w:rsidR="00E16E04" w:rsidRPr="00E16E04" w:rsidRDefault="00E16E04" w:rsidP="00E16E04">
      <w:pPr>
        <w:pStyle w:val="BodyTextIndent2"/>
        <w:bidi/>
        <w:spacing w:after="20" w:line="240" w:lineRule="auto"/>
        <w:ind w:firstLine="0"/>
        <w:jc w:val="both"/>
        <w:rPr>
          <w:rFonts w:ascii="Times New Roman" w:hAnsi="Times New Roman" w:cs="KFGQPC Uthman Taha Naskh"/>
          <w:sz w:val="24"/>
          <w:szCs w:val="24"/>
          <w:rtl/>
        </w:rPr>
      </w:pPr>
      <w:r w:rsidRPr="00E16E04">
        <w:rPr>
          <w:rFonts w:ascii="Kalpurush" w:eastAsia="Nikosh" w:hAnsi="Kalpurush" w:cs="KFGQPC Uthman Taha Naskh" w:hint="cs"/>
          <w:sz w:val="24"/>
          <w:szCs w:val="24"/>
          <w:rtl/>
        </w:rPr>
        <w:t xml:space="preserve">{إِذْ تَسْتَغِيثُونَ رَبَّكُمْ فَاسْتَجَابَ لَكُمْ } </w:t>
      </w:r>
    </w:p>
    <w:p w:rsidR="00E16E04" w:rsidRPr="00E16E04" w:rsidRDefault="00A80A2A" w:rsidP="00A80A2A">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স্মরণ করো</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তোমরা যখন তোমাদের </w:t>
      </w:r>
      <w:r w:rsidR="00E16E04" w:rsidRPr="00E16E04">
        <w:rPr>
          <w:rFonts w:ascii="Kalpurush" w:eastAsia="Nikosh" w:hAnsi="Kalpurush" w:cs="Kalpurush" w:hint="cs"/>
          <w:sz w:val="24"/>
          <w:szCs w:val="24"/>
          <w:cs/>
          <w:lang w:bidi="bn-BD"/>
        </w:rPr>
        <w:t>রবে</w:t>
      </w:r>
      <w:r w:rsidR="00E16E04" w:rsidRPr="00E16E04">
        <w:rPr>
          <w:rFonts w:ascii="Kalpurush" w:eastAsia="Nikosh" w:hAnsi="Kalpurush" w:cs="Kalpurush"/>
          <w:sz w:val="24"/>
          <w:szCs w:val="24"/>
          <w:cs/>
          <w:lang w:bidi="bn-BD"/>
        </w:rPr>
        <w:t xml:space="preserve">র কাছে </w:t>
      </w:r>
      <w:r w:rsidR="00E16E04" w:rsidRPr="00E16E04">
        <w:rPr>
          <w:rFonts w:ascii="Kalpurush" w:eastAsia="Nikosh" w:hAnsi="Kalpurush" w:cs="Kalpurush" w:hint="cs"/>
          <w:sz w:val="24"/>
          <w:szCs w:val="24"/>
          <w:cs/>
          <w:lang w:bidi="bn-BD"/>
        </w:rPr>
        <w:t>উদ্ধার প্রা</w:t>
      </w:r>
      <w:r w:rsidR="00E16E04" w:rsidRPr="00E16E04">
        <w:rPr>
          <w:rFonts w:ascii="Kalpurush" w:eastAsia="Nikosh" w:hAnsi="Kalpurush" w:cs="Kalpurush"/>
          <w:sz w:val="24"/>
          <w:szCs w:val="24"/>
          <w:cs/>
          <w:lang w:bidi="bn-BD"/>
        </w:rPr>
        <w:t>র্থনা করছিলে তখন তিনি তোমাদের প্রার্থনা কবুল করেছিলেন</w:t>
      </w:r>
      <w:r w:rsidRPr="00B1790A">
        <w:rPr>
          <w:rFonts w:ascii="SolaimanLipi" w:eastAsia="Nikosh" w:hAnsi="SolaimanLipi" w:cs="SolaimanLipi"/>
          <w:sz w:val="24"/>
          <w:szCs w:val="24"/>
          <w:cs/>
          <w:lang w:bidi="hi-IN"/>
        </w:rPr>
        <w:t>।</w:t>
      </w:r>
      <w:r>
        <w:rPr>
          <w:rFonts w:ascii="Kalpurush" w:eastAsia="Nikosh" w:hAnsi="Kalpurush" w:cs="Kalpurush" w:hint="cs"/>
          <w:sz w:val="24"/>
          <w:szCs w:val="24"/>
          <w:cs/>
          <w:lang w:bidi="bn-BD"/>
        </w:rPr>
        <w:t>”</w:t>
      </w:r>
      <w:r w:rsidR="00E16E04" w:rsidRPr="00B1790A">
        <w:rPr>
          <w:rFonts w:ascii="SolaimanLipi" w:eastAsia="Nikosh" w:hAnsi="SolaimanLipi" w:cs="SolaimanLipi"/>
          <w:sz w:val="24"/>
          <w:szCs w:val="24"/>
          <w:cs/>
          <w:lang w:bidi="hi-IN"/>
        </w:rPr>
        <w:t xml:space="preserve"> </w:t>
      </w:r>
      <w:r w:rsidR="00E16E04" w:rsidRPr="00A80A2A">
        <w:rPr>
          <w:rFonts w:ascii="Kalpurush" w:eastAsia="Nikosh" w:hAnsi="Kalpurush" w:cs="Kalpurush"/>
          <w:sz w:val="24"/>
          <w:szCs w:val="24"/>
          <w:cs/>
          <w:lang w:bidi="bn-BD"/>
        </w:rPr>
        <w:t>[</w:t>
      </w:r>
      <w:r w:rsidR="00E16E04" w:rsidRPr="00A80A2A">
        <w:rPr>
          <w:rFonts w:ascii="Kalpurush" w:eastAsia="Nikosh" w:hAnsi="Kalpurush" w:cs="Kalpurush"/>
          <w:sz w:val="24"/>
          <w:szCs w:val="24"/>
          <w:cs/>
          <w:lang w:bidi="bn-IN"/>
        </w:rPr>
        <w:t>সূরা</w:t>
      </w:r>
      <w:r w:rsidR="00E16E04" w:rsidRPr="00B1790A">
        <w:rPr>
          <w:rFonts w:ascii="Kalpurush" w:eastAsia="Nikosh" w:hAnsi="Kalpurush" w:cs="Kalpurush"/>
          <w:sz w:val="24"/>
          <w:szCs w:val="24"/>
          <w:cs/>
          <w:lang w:bidi="bn-IN"/>
        </w:rPr>
        <w:t xml:space="preserve"> </w:t>
      </w:r>
      <w:r w:rsidR="00E16E04" w:rsidRPr="00E16E04">
        <w:rPr>
          <w:rFonts w:ascii="Kalpurush" w:eastAsia="Nikosh" w:hAnsi="Kalpurush" w:cs="Kalpurush" w:hint="cs"/>
          <w:sz w:val="24"/>
          <w:szCs w:val="24"/>
          <w:cs/>
          <w:lang w:bidi="bn-BD"/>
        </w:rPr>
        <w:t>আল-</w:t>
      </w:r>
      <w:r>
        <w:rPr>
          <w:rFonts w:ascii="Kalpurush" w:eastAsia="Nikosh" w:hAnsi="Kalpurush" w:cs="Kalpurush"/>
          <w:sz w:val="24"/>
          <w:szCs w:val="24"/>
          <w:cs/>
          <w:lang w:bidi="bn-BD"/>
        </w:rPr>
        <w:t>আন</w:t>
      </w:r>
      <w:r>
        <w:rPr>
          <w:rFonts w:ascii="Kalpurush" w:eastAsia="Nikosh" w:hAnsi="Kalpurush" w:cs="Kalpurush" w:hint="cs"/>
          <w:sz w:val="24"/>
          <w:szCs w:val="24"/>
          <w:cs/>
          <w:lang w:bidi="bn-BD"/>
        </w:rPr>
        <w:t>ফা</w:t>
      </w:r>
      <w:r w:rsidR="00E16E04" w:rsidRPr="00E16E04">
        <w:rPr>
          <w:rFonts w:ascii="Kalpurush" w:eastAsia="Nikosh" w:hAnsi="Kalpurush" w:cs="Kalpurush"/>
          <w:sz w:val="24"/>
          <w:szCs w:val="24"/>
          <w:cs/>
          <w:lang w:bidi="bn-BD"/>
        </w:rPr>
        <w:t>ল</w:t>
      </w:r>
      <w:r>
        <w:rPr>
          <w:rFonts w:ascii="Kalpurush" w:eastAsia="Nikosh" w:hAnsi="Kalpurush" w:cs="Kalpurush" w:hint="cs"/>
          <w:sz w:val="24"/>
          <w:szCs w:val="24"/>
          <w:cs/>
          <w:lang w:bidi="bn-BD"/>
        </w:rPr>
        <w:t xml:space="preserve">, আয়াত: </w:t>
      </w:r>
      <w:r w:rsidR="00E16E04" w:rsidRPr="00E16E04">
        <w:rPr>
          <w:rFonts w:ascii="Kalpurush" w:eastAsia="Nikosh" w:hAnsi="Kalpurush" w:cs="Kalpurush"/>
          <w:sz w:val="24"/>
          <w:szCs w:val="24"/>
          <w:cs/>
          <w:lang w:bidi="bn-BD"/>
        </w:rPr>
        <w:t>৯</w:t>
      </w:r>
      <w:r w:rsidR="00E16E04" w:rsidRPr="00E16E04">
        <w:rPr>
          <w:rFonts w:ascii="Kalpurush" w:eastAsia="Nikosh" w:hAnsi="Kalpurush" w:cs="Kalpurush" w:hint="cs"/>
          <w:sz w:val="24"/>
          <w:szCs w:val="24"/>
          <w:cs/>
          <w:lang w:bidi="bn-BD"/>
        </w:rPr>
        <w:t>]</w:t>
      </w:r>
    </w:p>
    <w:p w:rsidR="00E16E04" w:rsidRPr="00E16E04" w:rsidRDefault="00E16E04" w:rsidP="00A80A2A">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সহীহ বুখারীতে </w:t>
      </w:r>
      <w:r w:rsidRPr="00E16E04">
        <w:rPr>
          <w:rFonts w:ascii="Kalpurush" w:eastAsia="Nikosh" w:hAnsi="Kalpurush" w:cs="Kalpurush"/>
          <w:sz w:val="24"/>
          <w:szCs w:val="24"/>
          <w:cs/>
          <w:lang w:bidi="bn-BD"/>
        </w:rPr>
        <w:t>আনাস ইবন মালিক রাদিয়াল্লাহু আনহু বর্ণনা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একদিন রাসূলুল্লাহ সাল্লাল্লাহু আলাইহি ওয়াসাল্লামের খু</w:t>
      </w:r>
      <w:r w:rsidR="00A80A2A">
        <w:rPr>
          <w:rFonts w:ascii="Kalpurush" w:eastAsia="Nikosh" w:hAnsi="Kalpurush" w:cs="Kalpurush" w:hint="cs"/>
          <w:sz w:val="24"/>
          <w:szCs w:val="24"/>
          <w:cs/>
          <w:lang w:bidi="bn-BD"/>
        </w:rPr>
        <w:t>ৎ</w:t>
      </w:r>
      <w:r w:rsidRPr="00E16E04">
        <w:rPr>
          <w:rFonts w:ascii="Kalpurush" w:eastAsia="Nikosh" w:hAnsi="Kalpurush" w:cs="Kalpurush"/>
          <w:sz w:val="24"/>
          <w:szCs w:val="24"/>
          <w:cs/>
          <w:lang w:bidi="bn-BD"/>
        </w:rPr>
        <w:t>বা প্রদানের সময় এক বেদুঈন মসজিদে প্রবেশ করে 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হে আল্লাহর রাসূল! ধন-সম্পদ ধ্বংস হয়ে যাচ্ছে। আর পরিবার-পরিজন ক্ষুধার্ত হয়ে পড়েছে। আল্লাহর কাছে আমাদের জন্য দ</w:t>
      </w:r>
      <w:r w:rsidRPr="00E16E04">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 xml:space="preserve"> করুন। আল্লাহর নবী দু</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হাত তুলে দো</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 করলেন। ফলে আকাশে পর্বত সদৃশ মেঘ জমলো এবং আল্লাহর নবী মিম্বার হতে অবতরণ করার </w:t>
      </w:r>
      <w:r w:rsidR="00A80A2A">
        <w:rPr>
          <w:rFonts w:ascii="Kalpurush" w:eastAsia="Nikosh" w:hAnsi="Kalpurush" w:cs="Kalpurush"/>
          <w:sz w:val="24"/>
          <w:szCs w:val="24"/>
          <w:cs/>
          <w:lang w:bidi="bn-BD"/>
        </w:rPr>
        <w:t>পূর্বেই বৃষ্টিপাত শুরু হলো। এমন</w:t>
      </w:r>
      <w:r w:rsidRPr="00E16E04">
        <w:rPr>
          <w:rFonts w:ascii="Kalpurush" w:eastAsia="Nikosh" w:hAnsi="Kalpurush" w:cs="Kalpurush"/>
          <w:sz w:val="24"/>
          <w:szCs w:val="24"/>
          <w:cs/>
          <w:lang w:bidi="bn-BD"/>
        </w:rPr>
        <w:t>কি</w:t>
      </w:r>
      <w:r w:rsidRPr="00E16E04">
        <w:rPr>
          <w:rFonts w:ascii="Kalpurush" w:eastAsia="Nikosh" w:hAnsi="Kalpurush" w:cs="Kalpurush"/>
          <w:sz w:val="24"/>
          <w:szCs w:val="24"/>
          <w:lang w:bidi="bn-BD"/>
        </w:rPr>
        <w:t xml:space="preserve"> </w:t>
      </w:r>
      <w:r w:rsidR="00A80A2A">
        <w:rPr>
          <w:rFonts w:ascii="Kalpurush" w:eastAsia="Nikosh" w:hAnsi="Kalpurush" w:cs="Kalpurush"/>
          <w:sz w:val="24"/>
          <w:szCs w:val="24"/>
          <w:cs/>
          <w:lang w:bidi="bn-BD"/>
        </w:rPr>
        <w:t>বৃষ্টির কারণে</w:t>
      </w:r>
      <w:r w:rsidR="00A80A2A">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রাসূলের দাড়ী হতে পানির ফোটা পড়তে লাগলো।</w:t>
      </w:r>
    </w:p>
    <w:p w:rsidR="00E16E04" w:rsidRPr="00E16E04" w:rsidRDefault="00A80A2A"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দ্বিতীয় জুম</w:t>
      </w:r>
      <w:r>
        <w:rPr>
          <w:rFonts w:ascii="Kalpurush" w:eastAsia="Nikosh" w:hAnsi="Kalpurush" w:cs="Kalpurush" w:hint="cs"/>
          <w:sz w:val="24"/>
          <w:szCs w:val="24"/>
          <w:cs/>
          <w:lang w:bidi="bn-BD"/>
        </w:rPr>
        <w:t>ু‘আ</w:t>
      </w:r>
      <w:r w:rsidR="00E16E04" w:rsidRPr="00E16E04">
        <w:rPr>
          <w:rFonts w:ascii="Kalpurush" w:eastAsia="Nikosh" w:hAnsi="Kalpurush" w:cs="Kalpurush"/>
          <w:sz w:val="24"/>
          <w:szCs w:val="24"/>
          <w:cs/>
          <w:lang w:bidi="bn-BD"/>
        </w:rPr>
        <w:t>য় সে বেদুঈন বা অন্য কেউ এসে বলল</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হে আল্লাহর রাসূল</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ঘর-বাড়</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বিধ্বস্ত হয়ে যাচ্ছে এবং ধন-সম্পদ শেষ হয়ে যাচ্ছে। আমাদের জন্য দো</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 করুন।</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lastRenderedPageBreak/>
        <w:t>অতঃপর তিনি দু</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হাত তুলে বললেন</w:t>
      </w:r>
      <w:r w:rsidRPr="00E16E04">
        <w:rPr>
          <w:rFonts w:ascii="Kalpurush" w:eastAsia="Nikosh" w:hAnsi="Kalpurush" w:cs="Kalpurush"/>
          <w:sz w:val="24"/>
          <w:szCs w:val="24"/>
          <w:lang w:bidi="bn-BD"/>
        </w:rPr>
        <w:t xml:space="preserve">, </w:t>
      </w:r>
      <w:r w:rsidR="00A80A2A">
        <w:rPr>
          <w:rFonts w:ascii="Kalpurush" w:eastAsia="Nikosh" w:hAnsi="Kalpurush" w:cs="Kalpurush"/>
          <w:sz w:val="24"/>
          <w:szCs w:val="24"/>
          <w:cs/>
          <w:lang w:bidi="bn-BD"/>
        </w:rPr>
        <w:t>হে আল্লাহ</w:t>
      </w:r>
      <w:r w:rsidRPr="00E16E04">
        <w:rPr>
          <w:rFonts w:ascii="Kalpurush" w:eastAsia="Nikosh" w:hAnsi="Kalpurush" w:cs="Kalpurush"/>
          <w:sz w:val="24"/>
          <w:szCs w:val="24"/>
          <w:cs/>
          <w:lang w:bidi="bn-BD"/>
        </w:rPr>
        <w:t>! আমাদের চতুর্পার্শ্বে</w:t>
      </w:r>
      <w:r w:rsidRPr="00E16E04">
        <w:rPr>
          <w:rFonts w:ascii="Kalpurush" w:eastAsia="Nikosh" w:hAnsi="Kalpurush" w:cs="Kalpurush"/>
          <w:sz w:val="24"/>
          <w:szCs w:val="24"/>
          <w:lang w:bidi="bn-BD"/>
        </w:rPr>
        <w:t>, (</w:t>
      </w:r>
      <w:r w:rsidR="00A80A2A">
        <w:rPr>
          <w:rFonts w:ascii="Kalpurush" w:eastAsia="Nikosh" w:hAnsi="Kalpurush" w:cs="Kalpurush"/>
          <w:sz w:val="24"/>
          <w:szCs w:val="24"/>
          <w:cs/>
          <w:lang w:bidi="bn-BD"/>
        </w:rPr>
        <w:t>বৃষ্টি বর্ষ</w:t>
      </w:r>
      <w:r w:rsidR="00A80A2A">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করুন) আমাদের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নয়। এমনকি তিনি যেদিকেই ইঙ্গিত কর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ছেন সে দিক থেকে</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 xml:space="preserve"> মেঘ কেটে </w:t>
      </w:r>
      <w:r w:rsidRPr="00E16E04">
        <w:rPr>
          <w:rFonts w:ascii="Kalpurush" w:eastAsia="Nikosh" w:hAnsi="Kalpurush" w:cs="Kalpurush" w:hint="cs"/>
          <w:sz w:val="24"/>
          <w:szCs w:val="24"/>
          <w:cs/>
          <w:lang w:bidi="bn-BD"/>
        </w:rPr>
        <w:t>গিয়েছিল</w:t>
      </w:r>
      <w:r w:rsidRPr="00B1790A">
        <w:rPr>
          <w:rFonts w:ascii="SolaimanLipi" w:eastAsia="Nikosh" w:hAnsi="SolaimanLipi" w:cs="SolaimanLipi"/>
          <w:sz w:val="24"/>
          <w:szCs w:val="24"/>
          <w:cs/>
          <w:lang w:bidi="hi-IN"/>
        </w:rPr>
        <w:t>।</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বুখারী ও মুসলিম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দো</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 কবুল হওয়ার শর্ত পূরণ করে সত্যিকারার্থে আল্লাহর </w:t>
      </w:r>
      <w:r w:rsidRPr="00E16E04">
        <w:rPr>
          <w:rFonts w:ascii="Kalpurush" w:eastAsia="Nikosh" w:hAnsi="Kalpurush" w:cs="Kalpurush" w:hint="cs"/>
          <w:sz w:val="24"/>
          <w:szCs w:val="24"/>
          <w:cs/>
          <w:lang w:bidi="bn-BD"/>
        </w:rPr>
        <w:t>দিকে</w:t>
      </w:r>
      <w:r w:rsidRPr="00E16E04">
        <w:rPr>
          <w:rFonts w:ascii="Kalpurush" w:eastAsia="Nikosh" w:hAnsi="Kalpurush" w:cs="Kalpurush"/>
          <w:sz w:val="24"/>
          <w:szCs w:val="24"/>
          <w:cs/>
          <w:lang w:bidi="bn-BD"/>
        </w:rPr>
        <w:t xml:space="preserve"> প্রত্যাবর্ত</w:t>
      </w:r>
      <w:r w:rsidRPr="00E16E04">
        <w:rPr>
          <w:rFonts w:ascii="Kalpurush" w:eastAsia="Nikosh" w:hAnsi="Kalpurush" w:cs="Kalpurush" w:hint="cs"/>
          <w:sz w:val="24"/>
          <w:szCs w:val="24"/>
          <w:cs/>
          <w:lang w:bidi="bn-BD"/>
        </w:rPr>
        <w:t>ন করে দো‘আ করলে</w:t>
      </w:r>
      <w:r w:rsidRPr="00E16E04">
        <w:rPr>
          <w:rFonts w:ascii="Kalpurush" w:eastAsia="Nikosh" w:hAnsi="Kalpurush" w:cs="Kalpurush"/>
          <w:sz w:val="24"/>
          <w:szCs w:val="24"/>
          <w:cs/>
          <w:lang w:bidi="bn-BD"/>
        </w:rPr>
        <w:t xml:space="preserve"> এখনও যে দো</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 কবুল হয় তা </w:t>
      </w:r>
      <w:r w:rsidRPr="00E16E04">
        <w:rPr>
          <w:rFonts w:ascii="Kalpurush" w:eastAsia="Nikosh" w:hAnsi="Kalpurush" w:cs="Kalpurush" w:hint="cs"/>
          <w:sz w:val="24"/>
          <w:szCs w:val="24"/>
          <w:cs/>
          <w:lang w:bidi="bn-BD"/>
        </w:rPr>
        <w:t>এখনো দৃশ্যমান প্রমাণিত বিষয়</w:t>
      </w:r>
      <w:r w:rsidRPr="00B1790A">
        <w:rPr>
          <w:rFonts w:ascii="SolaimanLipi" w:eastAsia="Nikosh" w:hAnsi="SolaimanLipi" w:cs="SolaimanLipi"/>
          <w:sz w:val="24"/>
          <w:szCs w:val="24"/>
          <w:cs/>
          <w:lang w:bidi="hi-IN"/>
        </w:rPr>
        <w:t>।</w:t>
      </w:r>
    </w:p>
    <w:p w:rsidR="00E16E04" w:rsidRPr="00E16E04" w:rsidRDefault="00A21245"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hint="cs"/>
          <w:b/>
          <w:bCs/>
          <w:sz w:val="24"/>
          <w:szCs w:val="24"/>
          <w:cs/>
          <w:lang w:bidi="bn-BD"/>
        </w:rPr>
        <w:t>দ্বিতীয়ত:</w:t>
      </w:r>
      <w:r w:rsidR="00E16E04" w:rsidRPr="00E16E04">
        <w:rPr>
          <w:rFonts w:ascii="Kalpurush" w:eastAsia="Nikosh" w:hAnsi="Kalpurush" w:cs="Kalpurush"/>
          <w:sz w:val="24"/>
          <w:szCs w:val="24"/>
          <w:cs/>
          <w:lang w:bidi="bn-BD"/>
        </w:rPr>
        <w:t xml:space="preserve"> আল্লাহ তা</w:t>
      </w:r>
      <w:r w:rsidR="00E16E04" w:rsidRPr="00E16E04">
        <w:rPr>
          <w:rFonts w:ascii="Kalpurush" w:eastAsia="Nikosh" w:hAnsi="Kalpurush" w:cs="Kalpurush"/>
          <w:sz w:val="24"/>
          <w:szCs w:val="24"/>
          <w:lang w:bidi="bn-BD"/>
        </w:rPr>
        <w:t>‘</w:t>
      </w:r>
      <w:r w:rsidR="00A80A2A">
        <w:rPr>
          <w:rFonts w:ascii="Kalpurush" w:eastAsia="Nikosh" w:hAnsi="Kalpurush" w:cs="Kalpurush"/>
          <w:sz w:val="24"/>
          <w:szCs w:val="24"/>
          <w:cs/>
          <w:lang w:bidi="bn-BD"/>
        </w:rPr>
        <w:t>আলা নবী-রাসূলগণের হাতে তাঁদের র</w:t>
      </w:r>
      <w:r w:rsidR="00A80A2A">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সালাত ও নবুওয়াত প্রমাণ করার জন্য যেসব</w:t>
      </w:r>
      <w:r w:rsidR="00E16E04" w:rsidRPr="00E16E04">
        <w:rPr>
          <w:rFonts w:ascii="Kalpurush" w:eastAsia="Nikosh" w:hAnsi="Kalpurush" w:cs="Kalpurush" w:hint="cs"/>
          <w:sz w:val="24"/>
          <w:szCs w:val="24"/>
          <w:cs/>
          <w:lang w:bidi="bn-BD"/>
        </w:rPr>
        <w:t xml:space="preserve"> নিদর্শন, যাকে</w:t>
      </w:r>
      <w:r w:rsidR="00E16E04" w:rsidRPr="00E16E04">
        <w:rPr>
          <w:rFonts w:ascii="Kalpurush" w:eastAsia="Nikosh" w:hAnsi="Kalpurush" w:cs="Kalpurush"/>
          <w:sz w:val="24"/>
          <w:szCs w:val="24"/>
          <w:cs/>
          <w:lang w:bidi="bn-BD"/>
        </w:rPr>
        <w:t xml:space="preserve"> মু</w:t>
      </w:r>
      <w:r w:rsidR="00E16E04" w:rsidRPr="00E16E04">
        <w:rPr>
          <w:rFonts w:ascii="Kalpurush" w:eastAsia="Nikosh" w:hAnsi="Kalpurush" w:cs="Kalpurush" w:hint="cs"/>
          <w:sz w:val="24"/>
          <w:szCs w:val="24"/>
          <w:cs/>
          <w:lang w:bidi="bn-BD"/>
        </w:rPr>
        <w:t>‘জি</w:t>
      </w:r>
      <w:r w:rsidR="00E16E04" w:rsidRPr="00E16E04">
        <w:rPr>
          <w:rFonts w:ascii="Kalpurush" w:eastAsia="Nikosh" w:hAnsi="Kalpurush" w:cs="Kalpurush"/>
          <w:sz w:val="24"/>
          <w:szCs w:val="24"/>
          <w:cs/>
          <w:lang w:bidi="bn-BD"/>
        </w:rPr>
        <w:t>যা</w:t>
      </w:r>
      <w:r w:rsidR="00E16E04" w:rsidRPr="00E16E04">
        <w:rPr>
          <w:rFonts w:ascii="Kalpurush" w:eastAsia="Nikosh" w:hAnsi="Kalpurush" w:cs="Kalpurush" w:hint="cs"/>
          <w:sz w:val="24"/>
          <w:szCs w:val="24"/>
          <w:cs/>
          <w:lang w:bidi="bn-BD"/>
        </w:rPr>
        <w:t xml:space="preserve"> বলা হয়, (</w:t>
      </w:r>
      <w:r w:rsidR="00E16E04" w:rsidRPr="00E16E04">
        <w:rPr>
          <w:rFonts w:ascii="Kalpurush" w:eastAsia="Nikosh" w:hAnsi="Kalpurush" w:cs="Kalpurush"/>
          <w:sz w:val="24"/>
          <w:szCs w:val="24"/>
          <w:cs/>
          <w:lang w:bidi="bn-BD"/>
        </w:rPr>
        <w:t>সাধারণের সাধ্য</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তীত অলৌকিক ঘটনাসমূহ</w:t>
      </w:r>
      <w:r w:rsidR="00E16E04" w:rsidRPr="00E16E04">
        <w:rPr>
          <w:rFonts w:ascii="Kalpurush" w:eastAsia="Nikosh" w:hAnsi="Kalpurush" w:cs="Kalpurush" w:hint="cs"/>
          <w:sz w:val="24"/>
          <w:szCs w:val="24"/>
          <w:cs/>
          <w:lang w:bidi="bn-BD"/>
        </w:rPr>
        <w:t>) যা মানুষ প্রত্যক্ষ করে থাকে অথবা শুনে থাকে, সেগুলো</w:t>
      </w:r>
      <w:r w:rsidR="00E16E04" w:rsidRPr="00E16E04">
        <w:rPr>
          <w:rFonts w:ascii="Kalpurush" w:eastAsia="Nikosh" w:hAnsi="Kalpurush" w:cs="Kalpurush"/>
          <w:sz w:val="24"/>
          <w:szCs w:val="24"/>
          <w:cs/>
          <w:lang w:bidi="bn-BD"/>
        </w:rPr>
        <w:t xml:space="preserve"> ঐ মু</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জ</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যা প্রকাশক নবী-রাসূলদের প্রেরণকারী আল্লাহর অস্তিত্বের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অকাট্য প্রমাণ।</w:t>
      </w:r>
      <w:r w:rsidR="00E16E04" w:rsidRPr="00E16E04">
        <w:rPr>
          <w:rFonts w:ascii="Kalpurush" w:eastAsia="Nikosh" w:hAnsi="Kalpurush" w:cs="Kalpurush" w:hint="cs"/>
          <w:sz w:val="24"/>
          <w:szCs w:val="24"/>
          <w:cs/>
          <w:lang w:bidi="bn-BD"/>
        </w:rPr>
        <w:t xml:space="preserve"> কারণ এগুলো মানুষের ক্ষমতার বাইরের বিষয়, যা আল্লাহ তা‘আলা তাঁর রাসূলদের সাহায্য-সহযোগিতার জন্য সংঘটিত করেন। তার কয়েকটি উদাহরণ নিম্নরূপ: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প্রথম উদাহরণ</w:t>
      </w:r>
      <w:r w:rsidRPr="00E16E04">
        <w:rPr>
          <w:rFonts w:ascii="Kalpurush" w:eastAsia="Nikosh" w:hAnsi="Kalpurush" w:cs="Kalpurush" w:hint="cs"/>
          <w:b/>
          <w:bCs/>
          <w:sz w:val="24"/>
          <w:szCs w:val="24"/>
          <w:cs/>
          <w:lang w:bidi="bn-BD"/>
        </w:rPr>
        <w:t>:</w:t>
      </w:r>
      <w:r w:rsidR="00A80A2A">
        <w:rPr>
          <w:rFonts w:ascii="Kalpurush" w:eastAsia="Nikosh" w:hAnsi="Kalpurush" w:cs="Kalpurush"/>
          <w:sz w:val="24"/>
          <w:szCs w:val="24"/>
          <w:cs/>
          <w:lang w:bidi="bn-BD"/>
        </w:rPr>
        <w:t xml:space="preserve"> মুসা আলাইহিস</w:t>
      </w:r>
      <w:r w:rsidRPr="00E16E04">
        <w:rPr>
          <w:rFonts w:ascii="Kalpurush" w:eastAsia="Nikosh" w:hAnsi="Kalpurush" w:cs="Kalpurush"/>
          <w:sz w:val="24"/>
          <w:szCs w:val="24"/>
          <w:cs/>
          <w:lang w:bidi="bn-BD"/>
        </w:rPr>
        <w:t xml:space="preserve"> সালামের </w:t>
      </w:r>
      <w:r w:rsidRPr="00E16E04">
        <w:rPr>
          <w:rFonts w:ascii="Kalpurush" w:eastAsia="Nikosh" w:hAnsi="Kalpurush" w:cs="Kalpurush" w:hint="cs"/>
          <w:sz w:val="24"/>
          <w:szCs w:val="24"/>
          <w:cs/>
          <w:lang w:bidi="bn-BD"/>
        </w:rPr>
        <w:t xml:space="preserve">নিদর্শন, </w:t>
      </w:r>
      <w:r w:rsidRPr="00E16E04">
        <w:rPr>
          <w:rFonts w:ascii="Kalpurush" w:eastAsia="Nikosh" w:hAnsi="Kalpurush" w:cs="Kalpurush"/>
          <w:sz w:val="24"/>
          <w:szCs w:val="24"/>
          <w:cs/>
          <w:lang w:bidi="bn-BD"/>
        </w:rPr>
        <w:t>যখন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মুসা </w:t>
      </w:r>
      <w:r w:rsidRPr="00E16E04">
        <w:rPr>
          <w:rFonts w:ascii="Kalpurush" w:eastAsia="Nikosh" w:hAnsi="Kalpurush" w:cs="Kalpurush" w:hint="cs"/>
          <w:sz w:val="24"/>
          <w:szCs w:val="24"/>
          <w:cs/>
          <w:lang w:bidi="bn-BD"/>
        </w:rPr>
        <w:t>আলাইহিস সালাম</w:t>
      </w:r>
      <w:r w:rsidRPr="00E16E04">
        <w:rPr>
          <w:rFonts w:ascii="Kalpurush" w:eastAsia="Nikosh" w:hAnsi="Kalpurush" w:cs="Kalpurush"/>
          <w:sz w:val="24"/>
          <w:szCs w:val="24"/>
          <w:cs/>
          <w:lang w:bidi="bn-BD"/>
        </w:rPr>
        <w:t>কে নির্দেশ দিলেন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স্বীয় লাঠি দ্বারা সমুদ্রের মধ্যে আঘাত কর। মুসা </w:t>
      </w:r>
      <w:r w:rsidRPr="00E16E04">
        <w:rPr>
          <w:rFonts w:ascii="Kalpurush" w:eastAsia="Nikosh" w:hAnsi="Kalpurush" w:cs="Kalpurush" w:hint="cs"/>
          <w:sz w:val="24"/>
          <w:szCs w:val="24"/>
          <w:cs/>
          <w:lang w:bidi="bn-BD"/>
        </w:rPr>
        <w:t>আলাইহিস সালাম</w:t>
      </w:r>
      <w:r w:rsidRPr="00E16E04">
        <w:rPr>
          <w:rFonts w:ascii="Kalpurush" w:eastAsia="Nikosh" w:hAnsi="Kalpurush" w:cs="Kalpurush"/>
          <w:sz w:val="24"/>
          <w:szCs w:val="24"/>
          <w:cs/>
          <w:lang w:bidi="bn-BD"/>
        </w:rPr>
        <w:t xml:space="preserve"> আঘাত করলেন। ফলে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সমুদ্রের মধ্যে বারটি শুষ্ক রাস্তা হয়ে যায় এবং দু</w:t>
      </w:r>
      <w:r w:rsidR="00A80A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পার্শ্বের পানি বিশাল পবর্তসদৃশ হয়ে দাঁড়িয়ে যায়।</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A80A2A" w:rsidP="00A80A2A">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فَأَوۡحَيۡنَآ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مُوسَىٰٓ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ٱضۡرِب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بِّعَصَاكَ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ٱلۡبَحۡرَۖ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فَٱنفَلَقَ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فِرۡقٖ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كَٱلطَّوۡدِ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ٱلۡعَظِيمِ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الشعراء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٦٣</w:t>
      </w:r>
      <w:r>
        <w:rPr>
          <w:rFonts w:ascii="KFGQPC Uthman Taha Naskh" w:cs="KFGQPC Uthman Taha Naskh"/>
          <w:color w:val="008000"/>
          <w:sz w:val="24"/>
          <w:szCs w:val="24"/>
          <w:rtl/>
        </w:rPr>
        <w:t>]</w:t>
      </w:r>
    </w:p>
    <w:p w:rsidR="00E16E04" w:rsidRPr="00E16E04" w:rsidRDefault="00E16E04" w:rsidP="00A80A2A">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“অতঃপর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মুসাকে আদেশ করলাম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লাঠি দ্বারা সমুদ্রকে আঘাত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ফলে তা বিদীর্ণ হয়ে গেল এবং প্রত্যেক ভাগ বিশাল পর্বতসদৃশ হয়ে গেল।</w:t>
      </w:r>
      <w:r w:rsidRPr="00E16E04">
        <w:rPr>
          <w:rFonts w:ascii="Kalpurush" w:eastAsia="Nikosh" w:hAnsi="Kalpurush" w:cs="Kalpurush"/>
          <w:sz w:val="24"/>
          <w:szCs w:val="24"/>
          <w:lang w:bidi="bn-BD"/>
        </w:rPr>
        <w:t>’’ [</w:t>
      </w:r>
      <w:r w:rsidR="00A80A2A">
        <w:rPr>
          <w:rFonts w:ascii="Kalpurush" w:eastAsia="Nikosh" w:hAnsi="Kalpurush" w:cs="Kalpurush"/>
          <w:sz w:val="24"/>
          <w:szCs w:val="24"/>
          <w:cs/>
          <w:lang w:bidi="bn-BD"/>
        </w:rPr>
        <w:t>সূরা আশ</w:t>
      </w:r>
      <w:r w:rsidR="00A80A2A">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শু‘</w:t>
      </w:r>
      <w:r w:rsidRPr="00E16E04">
        <w:rPr>
          <w:rFonts w:ascii="Kalpurush" w:eastAsia="Nikosh" w:hAnsi="Kalpurush" w:cs="Kalpurush"/>
          <w:sz w:val="24"/>
          <w:szCs w:val="24"/>
          <w:cs/>
          <w:lang w:bidi="bn-BD"/>
        </w:rPr>
        <w:t>আরা</w:t>
      </w:r>
      <w:r w:rsidR="00A80A2A">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৬৩</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lastRenderedPageBreak/>
        <w:t>দ্বিতীয় উদাহরণ</w:t>
      </w:r>
      <w:r w:rsidRPr="00E16E04">
        <w:rPr>
          <w:rFonts w:ascii="Kalpurush" w:eastAsia="Nikosh" w:hAnsi="Kalpurush" w:cs="Kalpurush" w:hint="cs"/>
          <w:b/>
          <w:bCs/>
          <w:sz w:val="24"/>
          <w:szCs w:val="24"/>
          <w:cs/>
          <w:lang w:bidi="bn-BD"/>
        </w:rPr>
        <w:t xml:space="preserve">: </w:t>
      </w:r>
      <w:r w:rsidR="00A80A2A">
        <w:rPr>
          <w:rFonts w:ascii="Kalpurush" w:eastAsia="Nikosh" w:hAnsi="Kalpurush" w:cs="Kalpurush"/>
          <w:sz w:val="24"/>
          <w:szCs w:val="24"/>
          <w:cs/>
          <w:lang w:bidi="bn-BD"/>
        </w:rPr>
        <w:t>ঈসা আলাইহিস</w:t>
      </w:r>
      <w:r w:rsidRPr="00E16E04">
        <w:rPr>
          <w:rFonts w:ascii="Kalpurush" w:eastAsia="Nikosh" w:hAnsi="Kalpurush" w:cs="Kalpurush"/>
          <w:sz w:val="24"/>
          <w:szCs w:val="24"/>
          <w:cs/>
          <w:lang w:bidi="bn-BD"/>
        </w:rPr>
        <w:t xml:space="preserve"> সালামের </w:t>
      </w:r>
      <w:r w:rsidRPr="00E16E04">
        <w:rPr>
          <w:rFonts w:ascii="Kalpurush" w:eastAsia="Nikosh" w:hAnsi="Kalpurush" w:cs="Kalpurush" w:hint="cs"/>
          <w:sz w:val="24"/>
          <w:szCs w:val="24"/>
          <w:cs/>
          <w:lang w:bidi="bn-BD"/>
        </w:rPr>
        <w:t>নিদর্শন</w:t>
      </w:r>
      <w:r w:rsidRPr="00E16E04">
        <w:rPr>
          <w:rFonts w:ascii="Kalpurush" w:eastAsia="Nikosh" w:hAnsi="Kalpurush" w:cs="Kalpurush"/>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তিনি আল্লাহর ইচ্ছায় মৃত ব্যক্তিকে জীবিত করতেন এবং তাদেরকে কবর থেকে বের করে আনতেন। এ সম্পর্কে আল্লাহ বলেন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w:t>
      </w:r>
    </w:p>
    <w:p w:rsidR="00E16E04" w:rsidRPr="00B1790A" w:rsidRDefault="001A0AB0" w:rsidP="001A0AB0">
      <w:pPr>
        <w:pStyle w:val="BodyTextIndent2"/>
        <w:bidi/>
        <w:spacing w:after="20" w:line="240" w:lineRule="auto"/>
        <w:ind w:firstLine="26"/>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وَأُحۡيِ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بِإِذۡنِ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٤٩</w:t>
      </w:r>
      <w:r>
        <w:rPr>
          <w:rFonts w:ascii="KFGQPC Uthman Taha Naskh" w:cs="KFGQPC Uthman Taha Naskh"/>
          <w:color w:val="008000"/>
          <w:sz w:val="24"/>
          <w:szCs w:val="24"/>
          <w:rtl/>
        </w:rPr>
        <w:t>]</w:t>
      </w:r>
    </w:p>
    <w:p w:rsidR="00E16E04" w:rsidRPr="00E16E04" w:rsidRDefault="00E16E04" w:rsidP="001A0AB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আর আমি জীবিত করে দেই মৃতকে আল্লাহর হুকুমে।</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আলে</w:t>
      </w:r>
      <w:r w:rsidR="001A0AB0">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ইমরান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৪৯</w:t>
      </w:r>
      <w:r w:rsidRPr="00E16E04">
        <w:rPr>
          <w:rFonts w:ascii="Kalpurush" w:eastAsia="Nikosh" w:hAnsi="Kalpurush" w:cs="Kalpurush" w:hint="cs"/>
          <w:sz w:val="24"/>
          <w:szCs w:val="24"/>
          <w:cs/>
          <w:lang w:bidi="bn-BD"/>
        </w:rPr>
        <w:t>]</w:t>
      </w:r>
    </w:p>
    <w:p w:rsidR="00E16E04" w:rsidRPr="00B1790A" w:rsidRDefault="001A0AB0" w:rsidP="001A0AB0">
      <w:pPr>
        <w:pStyle w:val="BodyTextIndent2"/>
        <w:bidi/>
        <w:spacing w:after="20" w:line="240" w:lineRule="auto"/>
        <w:ind w:firstLine="26"/>
        <w:jc w:val="both"/>
        <w:rPr>
          <w:rFonts w:ascii="Times New Roman" w:hAnsi="Times New Roman" w:cs="Kalpurush"/>
          <w:spacing w:val="-8"/>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تُخۡرِجُ</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بِإِذۡنِيۖ</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المائ‍دة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١١٠</w:t>
      </w:r>
      <w:r>
        <w:rPr>
          <w:rFonts w:ascii="KFGQPC Uthman Taha Naskh" w:cs="KFGQPC Uthman Taha Naskh"/>
          <w:color w:val="008000"/>
          <w:sz w:val="24"/>
          <w:szCs w:val="24"/>
          <w:rtl/>
        </w:rPr>
        <w:t>]</w:t>
      </w:r>
    </w:p>
    <w:p w:rsidR="00E16E04" w:rsidRPr="00E16E04" w:rsidRDefault="00E16E04" w:rsidP="001A0AB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pacing w:val="-8"/>
          <w:sz w:val="24"/>
          <w:szCs w:val="24"/>
          <w:cs/>
          <w:lang w:bidi="bn-BD"/>
        </w:rPr>
        <w:t>“এবং যখন তুমি আমার আদেশে মৃতদেরকে বের করে দিতে।</w:t>
      </w:r>
      <w:r w:rsidRPr="00E16E04">
        <w:rPr>
          <w:rFonts w:ascii="Kalpurush" w:eastAsia="Nikosh" w:hAnsi="Kalpurush" w:cs="Kalpurush"/>
          <w:spacing w:val="-8"/>
          <w:sz w:val="24"/>
          <w:szCs w:val="24"/>
          <w:lang w:bidi="bn-BD"/>
        </w:rPr>
        <w:t>’’ [</w:t>
      </w:r>
      <w:r w:rsidRPr="00E16E04">
        <w:rPr>
          <w:rFonts w:ascii="Kalpurush" w:eastAsia="Nikosh" w:hAnsi="Kalpurush" w:cs="Kalpurush"/>
          <w:spacing w:val="-8"/>
          <w:sz w:val="24"/>
          <w:szCs w:val="24"/>
          <w:cs/>
          <w:lang w:bidi="bn-BD"/>
        </w:rPr>
        <w:t>সূরা আল</w:t>
      </w:r>
      <w:r w:rsidR="001A0AB0">
        <w:rPr>
          <w:rFonts w:ascii="Kalpurush" w:eastAsia="Nikosh" w:hAnsi="Kalpurush" w:cs="Kalpurush" w:hint="cs"/>
          <w:spacing w:val="-8"/>
          <w:sz w:val="24"/>
          <w:szCs w:val="24"/>
          <w:cs/>
          <w:lang w:bidi="bn-BD"/>
        </w:rPr>
        <w:t>-</w:t>
      </w:r>
      <w:r w:rsidRPr="00E16E04">
        <w:rPr>
          <w:rFonts w:ascii="Kalpurush" w:eastAsia="Nikosh" w:hAnsi="Kalpurush" w:cs="Kalpurush"/>
          <w:spacing w:val="-8"/>
          <w:sz w:val="24"/>
          <w:szCs w:val="24"/>
          <w:cs/>
          <w:lang w:bidi="bn-BD"/>
        </w:rPr>
        <w:t>মায়</w:t>
      </w:r>
      <w:r w:rsidRPr="00E16E04">
        <w:rPr>
          <w:rFonts w:ascii="Kalpurush" w:eastAsia="Nikosh" w:hAnsi="Kalpurush" w:cs="Kalpurush" w:hint="cs"/>
          <w:spacing w:val="-8"/>
          <w:sz w:val="24"/>
          <w:szCs w:val="24"/>
          <w:cs/>
          <w:lang w:bidi="bn-BD"/>
        </w:rPr>
        <w:t>ি</w:t>
      </w:r>
      <w:r w:rsidRPr="00E16E04">
        <w:rPr>
          <w:rFonts w:ascii="Kalpurush" w:eastAsia="Nikosh" w:hAnsi="Kalpurush" w:cs="Kalpurush"/>
          <w:spacing w:val="-8"/>
          <w:sz w:val="24"/>
          <w:szCs w:val="24"/>
          <w:cs/>
          <w:lang w:bidi="bn-BD"/>
        </w:rPr>
        <w:t>দাহ</w:t>
      </w:r>
      <w:r w:rsidRPr="00E16E04">
        <w:rPr>
          <w:rFonts w:ascii="Kalpurush" w:eastAsia="Nikosh" w:hAnsi="Kalpurush" w:cs="Kalpurush"/>
          <w:spacing w:val="-8"/>
          <w:sz w:val="24"/>
          <w:szCs w:val="24"/>
          <w:lang w:bidi="bn-BD"/>
        </w:rPr>
        <w:t xml:space="preserve">, </w:t>
      </w:r>
      <w:r w:rsidRPr="00E16E04">
        <w:rPr>
          <w:rFonts w:ascii="Kalpurush" w:eastAsia="Nikosh" w:hAnsi="Kalpurush" w:cs="Kalpurush"/>
          <w:spacing w:val="-8"/>
          <w:sz w:val="24"/>
          <w:szCs w:val="24"/>
          <w:cs/>
          <w:lang w:bidi="bn-BD"/>
        </w:rPr>
        <w:t>আয়াত</w:t>
      </w:r>
      <w:r w:rsidRPr="00E16E04">
        <w:rPr>
          <w:rFonts w:ascii="Kalpurush" w:eastAsia="Nikosh" w:hAnsi="Kalpurush" w:cs="Kalpurush" w:hint="cs"/>
          <w:spacing w:val="-8"/>
          <w:sz w:val="24"/>
          <w:szCs w:val="24"/>
          <w:cs/>
          <w:lang w:bidi="bn-BD"/>
        </w:rPr>
        <w:t>:</w:t>
      </w:r>
      <w:r w:rsidRPr="00E16E04">
        <w:rPr>
          <w:rFonts w:ascii="Kalpurush" w:eastAsia="Nikosh" w:hAnsi="Kalpurush" w:cs="Kalpurush"/>
          <w:spacing w:val="-8"/>
          <w:sz w:val="24"/>
          <w:szCs w:val="24"/>
          <w:cs/>
          <w:lang w:bidi="bn-BD"/>
        </w:rPr>
        <w:t xml:space="preserve"> ১১০</w:t>
      </w:r>
      <w:r w:rsidRPr="00E16E04">
        <w:rPr>
          <w:rFonts w:ascii="Kalpurush" w:eastAsia="Nikosh" w:hAnsi="Kalpurush" w:cs="Kalpurush" w:hint="cs"/>
          <w:spacing w:val="-8"/>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তৃতীয় উদাহরণ</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নবী মুহাম্মদ সাল্লাল্লাহু আলাইহি ওয়াসাল্লামের </w:t>
      </w:r>
      <w:r w:rsidRPr="00E16E04">
        <w:rPr>
          <w:rFonts w:ascii="Kalpurush" w:eastAsia="Nikosh" w:hAnsi="Kalpurush" w:cs="Kalpurush" w:hint="cs"/>
          <w:sz w:val="24"/>
          <w:szCs w:val="24"/>
          <w:cs/>
          <w:lang w:bidi="bn-BD"/>
        </w:rPr>
        <w:t>নিদর্শন</w:t>
      </w:r>
      <w:r w:rsidRPr="00E16E04">
        <w:rPr>
          <w:rFonts w:ascii="Kalpurush" w:eastAsia="Nikosh" w:hAnsi="Kalpurush" w:cs="Kalpurush"/>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ক</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রাইশগণ রাসূলুল্লাহ</w:t>
      </w:r>
      <w:r w:rsidR="001A0AB0">
        <w:rPr>
          <w:rFonts w:ascii="Kalpurush" w:eastAsia="Nikosh" w:hAnsi="Kalpurush" w:cs="Kalpurush" w:hint="cs"/>
          <w:sz w:val="24"/>
          <w:szCs w:val="24"/>
          <w:cs/>
          <w:lang w:bidi="bn-BD"/>
        </w:rPr>
        <w:t>্</w:t>
      </w:r>
      <w:r w:rsidR="001A0AB0">
        <w:rPr>
          <w:rFonts w:ascii="Kalpurush" w:eastAsia="Nikosh" w:hAnsi="Kalpurush" w:cs="Kalpurush"/>
          <w:sz w:val="24"/>
          <w:szCs w:val="24"/>
          <w:cs/>
          <w:lang w:bidi="bn-BD"/>
        </w:rPr>
        <w:t xml:space="preserve"> সাল্লাল্লাহু আলাইহি ওয়াসাল্লাম</w:t>
      </w:r>
      <w:r w:rsidR="001A0AB0">
        <w:rPr>
          <w:rFonts w:ascii="Kalpurush" w:eastAsia="Nikosh" w:hAnsi="Kalpurush" w:cs="Kalpurush" w:hint="cs"/>
          <w:sz w:val="24"/>
          <w:szCs w:val="24"/>
          <w:cs/>
          <w:lang w:bidi="bn-BD"/>
        </w:rPr>
        <w:t>-</w:t>
      </w:r>
      <w:r w:rsidR="001A0AB0">
        <w:rPr>
          <w:rFonts w:ascii="Kalpurush" w:eastAsia="Nikosh" w:hAnsi="Kalpurush" w:cs="Kalpurush"/>
          <w:sz w:val="24"/>
          <w:szCs w:val="24"/>
          <w:cs/>
          <w:lang w:bidi="bn-BD"/>
        </w:rPr>
        <w:t>এর কাছে তাঁর র</w:t>
      </w:r>
      <w:r w:rsidR="001A0AB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সাল</w:t>
      </w:r>
      <w:r w:rsidR="001A0AB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তের স্বপক্ষে কোনো নিদর্শন চাইলে</w:t>
      </w:r>
      <w:r w:rsidR="003F29D4">
        <w:rPr>
          <w:rFonts w:ascii="Kalpurush" w:eastAsia="Nikosh" w:hAnsi="Kalpurush" w:cs="Kalpurush"/>
          <w:sz w:val="24"/>
          <w:szCs w:val="24"/>
          <w:cs/>
          <w:lang w:bidi="bn-BD"/>
        </w:rPr>
        <w:t xml:space="preserve"> রাসূলুল্লাহ্ সাল্লাল্লাহু </w:t>
      </w:r>
      <w:r w:rsidRPr="00E16E04">
        <w:rPr>
          <w:rFonts w:ascii="Kalpurush" w:eastAsia="Nikosh" w:hAnsi="Kalpurush" w:cs="Kalpurush"/>
          <w:sz w:val="24"/>
          <w:szCs w:val="24"/>
          <w:cs/>
          <w:lang w:bidi="bn-BD"/>
        </w:rPr>
        <w:t>আলাইহি ওয়াসাল্লাম চাঁদের দিকে ইশারা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অতঃপর চাঁদ দ্বিখ</w:t>
      </w:r>
      <w:r w:rsidRPr="00E16E04">
        <w:rPr>
          <w:rFonts w:ascii="Kalpurush" w:eastAsia="Nikosh" w:hAnsi="Kalpurush" w:cs="Kalpurush" w:hint="cs"/>
          <w:sz w:val="24"/>
          <w:szCs w:val="24"/>
          <w:cs/>
          <w:lang w:bidi="bn-BD"/>
        </w:rPr>
        <w:t>ণ্ডি</w:t>
      </w:r>
      <w:r w:rsidRPr="00E16E04">
        <w:rPr>
          <w:rFonts w:ascii="Kalpurush" w:eastAsia="Nikosh" w:hAnsi="Kalpurush" w:cs="Kalpurush"/>
          <w:sz w:val="24"/>
          <w:szCs w:val="24"/>
          <w:cs/>
          <w:lang w:bidi="bn-BD"/>
        </w:rPr>
        <w:t>ত হয়ে যায় এবং উপস্থিত সবাই এ ঘটনা অবলোকন করেন।</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এ সম্পর্কে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hint="cs"/>
          <w:sz w:val="24"/>
          <w:szCs w:val="24"/>
          <w:cs/>
          <w:lang w:bidi="bn-BD"/>
        </w:rPr>
        <w:t xml:space="preserve">, </w:t>
      </w:r>
    </w:p>
    <w:p w:rsidR="00E16E04" w:rsidRPr="00E16E04" w:rsidRDefault="001A0AB0" w:rsidP="001A0AB0">
      <w:pPr>
        <w:pStyle w:val="BodyTextIndent2"/>
        <w:bidi/>
        <w:spacing w:after="20" w:line="240" w:lineRule="auto"/>
        <w:ind w:firstLine="0"/>
        <w:jc w:val="both"/>
        <w:rPr>
          <w:rFonts w:ascii="Times New Roman" w:hAnsi="Times New Roman" w:cs="KFGQPC Uthman Taha Naskh"/>
          <w:sz w:val="24"/>
          <w:szCs w:val="24"/>
          <w:rtl/>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ٱقۡتَرَبَتِ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ٱلسَّاعَةُ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وَٱنشَقَّ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ٱلۡقَمَرُ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يَرَوۡاْ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ءَايَةٗ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يُعۡرِضُواْ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وَيَقُولُواْ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سِحۡرٞ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مُّسۡتَمِرّٞ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القمر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w:t>
      </w:r>
      <w:r>
        <w:rPr>
          <w:rFonts w:ascii="KFGQPC Uthman Taha Naskh" w:cs="KFGQPC Uthman Taha Naskh"/>
          <w:color w:val="008000"/>
          <w:sz w:val="24"/>
          <w:szCs w:val="24"/>
          <w:rtl/>
        </w:rPr>
        <w:t>]</w:t>
      </w:r>
      <w:r w:rsidR="00E16E04" w:rsidRPr="00E16E04">
        <w:rPr>
          <w:rFonts w:ascii="Kalpurush" w:eastAsia="Nikosh" w:hAnsi="Kalpurush" w:cs="KFGQPC Uthman Taha Naskh" w:hint="cs"/>
          <w:sz w:val="24"/>
          <w:szCs w:val="24"/>
          <w:rtl/>
        </w:rPr>
        <w:t xml:space="preserve"> </w:t>
      </w:r>
    </w:p>
    <w:p w:rsidR="00E16E04" w:rsidRPr="00E16E04" w:rsidRDefault="00E16E04" w:rsidP="001A0AB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“কিয়ামত আসন্ন এবং চন্দ্র বিদীর্ণ হয়েছে। তারা যদি কোনো নিদর্শন দেখে তবে মুখ ফিরিয়ে নেয় এবং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এটা তো চিরাচরিত এক প্রকার </w:t>
      </w:r>
      <w:r w:rsidR="001A0AB0">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দু।</w:t>
      </w:r>
      <w:r w:rsidRPr="00E16E04">
        <w:rPr>
          <w:rFonts w:ascii="Kalpurush" w:eastAsia="Nikosh" w:hAnsi="Kalpurush" w:cs="Kalpurush"/>
          <w:sz w:val="24"/>
          <w:szCs w:val="24"/>
          <w:lang w:bidi="bn-BD"/>
        </w:rPr>
        <w:t>’’ [</w:t>
      </w:r>
      <w:r w:rsidR="001A0AB0">
        <w:rPr>
          <w:rFonts w:ascii="Kalpurush" w:eastAsia="Nikosh" w:hAnsi="Kalpurush" w:cs="Kalpurush"/>
          <w:sz w:val="24"/>
          <w:szCs w:val="24"/>
          <w:cs/>
          <w:lang w:bidi="bn-BD"/>
        </w:rPr>
        <w:t>সূরা আল</w:t>
      </w:r>
      <w:r w:rsidRPr="00E16E04">
        <w:rPr>
          <w:rFonts w:ascii="Kalpurush" w:eastAsia="Nikosh" w:hAnsi="Kalpurush" w:cs="Kalpurush"/>
          <w:sz w:val="24"/>
          <w:szCs w:val="24"/>
          <w:cs/>
          <w:lang w:bidi="bn-BD"/>
        </w:rPr>
        <w:t>-ক্বামার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১-২</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ইন্দ্রিয় শক্তি দ্বারা অনুধাবন যোগ্য উক্ত নিদর্শন ও অলৌকিক ঘটনাসমূহ যেগুলো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তাঁর রাসূলদের সাহায্য</w:t>
      </w:r>
      <w:r w:rsidRPr="00E16E04">
        <w:rPr>
          <w:rFonts w:ascii="Kalpurush" w:eastAsia="Nikosh" w:hAnsi="Kalpurush" w:cs="Kalpurush" w:hint="cs"/>
          <w:sz w:val="24"/>
          <w:szCs w:val="24"/>
          <w:cs/>
          <w:lang w:bidi="bn-BD"/>
        </w:rPr>
        <w:t>-সহযোগিতা</w:t>
      </w:r>
      <w:r w:rsidRPr="00E16E04">
        <w:rPr>
          <w:rFonts w:ascii="Kalpurush" w:eastAsia="Nikosh" w:hAnsi="Kalpurush" w:cs="Kalpurush"/>
          <w:sz w:val="24"/>
          <w:szCs w:val="24"/>
          <w:cs/>
          <w:lang w:bidi="bn-BD"/>
        </w:rPr>
        <w:t>র জন্য ঘট</w:t>
      </w:r>
      <w:r w:rsidRPr="00E16E04">
        <w:rPr>
          <w:rFonts w:ascii="Kalpurush" w:eastAsia="Nikosh" w:hAnsi="Kalpurush" w:cs="Kalpurush" w:hint="cs"/>
          <w:sz w:val="24"/>
          <w:szCs w:val="24"/>
          <w:cs/>
          <w:lang w:bidi="bn-BD"/>
        </w:rPr>
        <w:t>িয়েছিলেন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সেসব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আল্লাহর অস্তিত্বের অকাট্য প্রমাণ।</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rPr>
      </w:pPr>
      <w:r w:rsidRPr="00E16E04">
        <w:rPr>
          <w:rFonts w:ascii="Kalpurush" w:eastAsia="Nikosh" w:hAnsi="Kalpurush" w:cs="Kalpurush"/>
          <w:b/>
          <w:bCs/>
          <w:sz w:val="24"/>
          <w:szCs w:val="24"/>
          <w:cs/>
          <w:lang w:bidi="bn-BD"/>
        </w:rPr>
        <w:lastRenderedPageBreak/>
        <w:t>দ</w:t>
      </w:r>
      <w:r w:rsidRPr="00E16E04">
        <w:rPr>
          <w:rFonts w:ascii="Kalpurush" w:eastAsia="Nikosh" w:hAnsi="Kalpurush" w:cs="Kalpurush" w:hint="cs"/>
          <w:b/>
          <w:bCs/>
          <w:sz w:val="24"/>
          <w:szCs w:val="24"/>
          <w:cs/>
          <w:lang w:bidi="bn-BD"/>
        </w:rPr>
        <w:t>ুই:</w:t>
      </w:r>
      <w:r w:rsidRPr="00E16E04">
        <w:rPr>
          <w:rFonts w:ascii="Kalpurush" w:eastAsia="Nikosh" w:hAnsi="Kalpurush" w:cs="Kalpurush"/>
          <w:b/>
          <w:bCs/>
          <w:sz w:val="24"/>
          <w:szCs w:val="24"/>
          <w:cs/>
          <w:lang w:bidi="bn-BD"/>
        </w:rPr>
        <w:t xml:space="preserve"> </w:t>
      </w:r>
      <w:r w:rsidRPr="00E16E04">
        <w:rPr>
          <w:rFonts w:ascii="Kalpurush" w:eastAsia="Nikosh" w:hAnsi="Kalpurush" w:cs="Kalpurush"/>
          <w:b/>
          <w:bCs/>
          <w:sz w:val="24"/>
          <w:szCs w:val="24"/>
          <w:u w:val="single"/>
          <w:cs/>
          <w:lang w:bidi="bn-BD"/>
        </w:rPr>
        <w:t>আল্লাহ তা</w:t>
      </w:r>
      <w:r w:rsidRPr="00E16E04">
        <w:rPr>
          <w:rFonts w:ascii="Kalpurush" w:eastAsia="Nikosh" w:hAnsi="Kalpurush" w:cs="Kalpurush"/>
          <w:b/>
          <w:bCs/>
          <w:sz w:val="24"/>
          <w:szCs w:val="24"/>
          <w:u w:val="single"/>
          <w:lang w:bidi="bn-BD"/>
        </w:rPr>
        <w:t>‘</w:t>
      </w:r>
      <w:r w:rsidRPr="00E16E04">
        <w:rPr>
          <w:rFonts w:ascii="Kalpurush" w:eastAsia="Nikosh" w:hAnsi="Kalpurush" w:cs="Kalpurush"/>
          <w:b/>
          <w:bCs/>
          <w:sz w:val="24"/>
          <w:szCs w:val="24"/>
          <w:u w:val="single"/>
          <w:cs/>
          <w:lang w:bidi="bn-BD"/>
        </w:rPr>
        <w:t xml:space="preserve">আলার রবুবিয়্যাতের </w:t>
      </w:r>
      <w:r w:rsidR="003F29D4">
        <w:rPr>
          <w:rFonts w:ascii="Kalpurush" w:eastAsia="Nikosh" w:hAnsi="Kalpurush" w:cs="Kalpurush"/>
          <w:b/>
          <w:bCs/>
          <w:sz w:val="24"/>
          <w:szCs w:val="24"/>
          <w:u w:val="single"/>
          <w:cs/>
          <w:lang w:bidi="bn-BD"/>
        </w:rPr>
        <w:t>ওপর</w:t>
      </w:r>
      <w:r w:rsidRPr="00E16E04">
        <w:rPr>
          <w:rFonts w:ascii="Kalpurush" w:eastAsia="Nikosh" w:hAnsi="Kalpurush" w:cs="Kalpurush"/>
          <w:b/>
          <w:bCs/>
          <w:sz w:val="24"/>
          <w:szCs w:val="24"/>
          <w:u w:val="single"/>
          <w:cs/>
          <w:lang w:bidi="bn-BD"/>
        </w:rPr>
        <w:t xml:space="preserve"> ঈমান</w:t>
      </w:r>
      <w:r w:rsidRPr="00E16E04">
        <w:rPr>
          <w:rFonts w:ascii="Kalpurush" w:eastAsia="Nikosh" w:hAnsi="Kalpurush" w:cs="Kalpurush" w:hint="cs"/>
          <w:b/>
          <w:bCs/>
          <w:sz w:val="24"/>
          <w:szCs w:val="24"/>
          <w:u w:val="single"/>
          <w:cs/>
          <w:lang w:bidi="bn-BD"/>
        </w:rPr>
        <w:t>:</w:t>
      </w:r>
    </w:p>
    <w:p w:rsidR="00E16E04" w:rsidRPr="00E16E04" w:rsidRDefault="00E16E04" w:rsidP="001A0AB0">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এর অর্থ হলো</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 xml:space="preserve">তিনিই একমাত্র রব, তাঁর কোনো শরীক নেই, </w:t>
      </w:r>
      <w:r w:rsidR="001A0AB0" w:rsidRPr="00E16E04">
        <w:rPr>
          <w:rFonts w:ascii="Kalpurush" w:eastAsia="Nikosh" w:hAnsi="Kalpurush" w:cs="Kalpurush" w:hint="cs"/>
          <w:sz w:val="24"/>
          <w:szCs w:val="24"/>
          <w:cs/>
          <w:lang w:bidi="bn-BD"/>
        </w:rPr>
        <w:t>নেই</w:t>
      </w:r>
      <w:r w:rsidR="001A0AB0">
        <w:rPr>
          <w:rFonts w:ascii="Kalpurush" w:eastAsia="Nikosh" w:hAnsi="Kalpurush" w:cs="Kalpurush" w:hint="cs"/>
          <w:sz w:val="24"/>
          <w:szCs w:val="24"/>
          <w:cs/>
          <w:lang w:bidi="bn-BD"/>
        </w:rPr>
        <w:t xml:space="preserve"> কোনো সাহায্যকারী</w:t>
      </w:r>
      <w:r w:rsidRPr="00B1790A">
        <w:rPr>
          <w:rFonts w:ascii="SolaimanLipi" w:eastAsia="Nikosh" w:hAnsi="SolaimanLipi" w:cs="SolaimanLipi"/>
          <w:sz w:val="24"/>
          <w:szCs w:val="24"/>
          <w:cs/>
          <w:lang w:bidi="hi-IN"/>
        </w:rPr>
        <w:t xml:space="preserve">। </w:t>
      </w:r>
    </w:p>
    <w:p w:rsidR="00E16E04" w:rsidRPr="00E16E04" w:rsidRDefault="00E16E04" w:rsidP="001A0AB0">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আর রব তো তিনি</w:t>
      </w:r>
      <w:r w:rsidR="001A0AB0">
        <w:rPr>
          <w:rFonts w:ascii="Kalpurush" w:eastAsia="Nikosh" w:hAnsi="Kalpurush" w:cs="Kalpurush" w:hint="cs"/>
          <w:sz w:val="24"/>
          <w:szCs w:val="24"/>
          <w:cs/>
          <w:lang w:bidi="bn-BD"/>
        </w:rPr>
        <w:t>ই</w:t>
      </w:r>
      <w:r w:rsidRPr="00E16E04">
        <w:rPr>
          <w:rFonts w:ascii="Kalpurush" w:eastAsia="Nikosh" w:hAnsi="Kalpurush" w:cs="Kalpurush" w:hint="cs"/>
          <w:sz w:val="24"/>
          <w:szCs w:val="24"/>
          <w:cs/>
          <w:lang w:bidi="bn-BD"/>
        </w:rPr>
        <w:t xml:space="preserve"> যিনি </w:t>
      </w:r>
      <w:r w:rsidRPr="00E16E04">
        <w:rPr>
          <w:rFonts w:ascii="Kalpurush" w:eastAsia="Nikosh" w:hAnsi="Kalpurush" w:cs="Kalpurush"/>
          <w:sz w:val="24"/>
          <w:szCs w:val="24"/>
          <w:cs/>
          <w:lang w:bidi="bn-BD"/>
        </w:rPr>
        <w:t>সৃষ্টিকর্তা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মালিক </w:t>
      </w:r>
      <w:r w:rsidRPr="00E16E04">
        <w:rPr>
          <w:rFonts w:ascii="Kalpurush" w:eastAsia="Nikosh" w:hAnsi="Kalpurush" w:cs="Kalpurush" w:hint="cs"/>
          <w:sz w:val="24"/>
          <w:szCs w:val="24"/>
          <w:cs/>
          <w:lang w:bidi="bn-BD"/>
        </w:rPr>
        <w:t>এবং সার্বিক (শরী‘আতগত ও পরিচালনাগত) নির্দেশ প্রদানকারী।</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সুতরাং আল্লাহ ব্যতীত কোনো স্রষ্টা ন</w:t>
      </w:r>
      <w:r w:rsidR="001A0AB0">
        <w:rPr>
          <w:rFonts w:ascii="Kalpurush" w:eastAsia="Nikosh" w:hAnsi="Kalpurush" w:cs="Kalpurush" w:hint="cs"/>
          <w:sz w:val="24"/>
          <w:szCs w:val="24"/>
          <w:cs/>
          <w:lang w:bidi="bn-BD"/>
        </w:rPr>
        <w:t>েই, তিনি ব্যতীত কোনো মালিকও নেই</w:t>
      </w:r>
      <w:r w:rsidRPr="00E16E04">
        <w:rPr>
          <w:rFonts w:ascii="Kalpurush" w:eastAsia="Nikosh" w:hAnsi="Kalpurush" w:cs="Kalpurush" w:hint="cs"/>
          <w:sz w:val="24"/>
          <w:szCs w:val="24"/>
          <w:cs/>
          <w:lang w:bidi="bn-BD"/>
        </w:rPr>
        <w:t xml:space="preserve"> আর তিনি ব্যতীত অন্য কারও নির্দেশও সর্বত্র চলে না।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8232DE" w:rsidP="008232DE">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وَٱلۡأَمۡرُۗ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الاعراف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٥٤</w:t>
      </w:r>
      <w:r>
        <w:rPr>
          <w:rFonts w:ascii="KFGQPC Uthman Taha Naskh" w:cs="KFGQPC Uthman Taha Naskh"/>
          <w:color w:val="008000"/>
          <w:sz w:val="24"/>
          <w:szCs w:val="24"/>
          <w:rtl/>
        </w:rPr>
        <w:t>]</w:t>
      </w:r>
    </w:p>
    <w:p w:rsidR="001A0AB0" w:rsidRDefault="001A0AB0" w:rsidP="001A0AB0">
      <w:pPr>
        <w:pStyle w:val="BodyTextIndent2"/>
        <w:spacing w:after="20" w:line="240" w:lineRule="auto"/>
        <w:ind w:firstLine="0"/>
        <w:jc w:val="both"/>
        <w:rPr>
          <w:rFonts w:ascii="Kalpurush" w:eastAsia="Nikosh" w:hAnsi="Kalpurush" w:cs="Kalpurush"/>
          <w:spacing w:val="-4"/>
          <w:sz w:val="24"/>
          <w:szCs w:val="24"/>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জেনে</w:t>
      </w:r>
      <w:r w:rsidR="00E16E04" w:rsidRPr="00E16E04">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রেখ</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pacing w:val="-4"/>
          <w:sz w:val="24"/>
          <w:szCs w:val="24"/>
          <w:cs/>
          <w:lang w:bidi="bn-BD"/>
        </w:rPr>
        <w:t>সৃষ্টি আর হুকুম প্রদানের কাজ একমাত্র তাঁরই</w:t>
      </w:r>
      <w:r w:rsidRPr="00B1790A">
        <w:rPr>
          <w:rFonts w:ascii="Kalpurush" w:eastAsia="Nikosh" w:hAnsi="Kalpurush" w:cs="SolaimanLipi" w:hint="cs"/>
          <w:spacing w:val="-4"/>
          <w:sz w:val="24"/>
          <w:szCs w:val="24"/>
          <w:cs/>
          <w:lang w:bidi="hi-IN"/>
        </w:rPr>
        <w:t>।</w:t>
      </w:r>
      <w:r w:rsidRPr="001A0AB0">
        <w:rPr>
          <w:rFonts w:ascii="Kalpurush" w:eastAsia="Nikosh" w:hAnsi="Kalpurush" w:cs="Kalpurush"/>
          <w:spacing w:val="-4"/>
          <w:sz w:val="24"/>
          <w:szCs w:val="24"/>
          <w:cs/>
          <w:lang w:bidi="bn-BD"/>
        </w:rPr>
        <w:t xml:space="preserve">” </w:t>
      </w:r>
      <w:r w:rsidR="00E16E04" w:rsidRPr="001A0AB0">
        <w:rPr>
          <w:rFonts w:ascii="Kalpurush" w:eastAsia="Nikosh" w:hAnsi="Kalpurush" w:cs="Kalpurush"/>
          <w:spacing w:val="-4"/>
          <w:sz w:val="24"/>
          <w:szCs w:val="24"/>
          <w:cs/>
          <w:lang w:bidi="bn-BD"/>
        </w:rPr>
        <w:t>[</w:t>
      </w:r>
      <w:r w:rsidR="00E16E04" w:rsidRPr="001A0AB0">
        <w:rPr>
          <w:rFonts w:ascii="Kalpurush" w:eastAsia="Nikosh" w:hAnsi="Kalpurush" w:cs="Kalpurush"/>
          <w:spacing w:val="-4"/>
          <w:sz w:val="24"/>
          <w:szCs w:val="24"/>
          <w:cs/>
          <w:lang w:bidi="bn-IN"/>
        </w:rPr>
        <w:t xml:space="preserve">সূরা আল </w:t>
      </w:r>
      <w:r w:rsidR="00F52C53">
        <w:rPr>
          <w:rFonts w:ascii="Kalpurush" w:eastAsia="Nikosh" w:hAnsi="Kalpurush" w:cs="Kalpurush" w:hint="cs"/>
          <w:spacing w:val="-4"/>
          <w:sz w:val="24"/>
          <w:szCs w:val="24"/>
          <w:cs/>
          <w:lang w:bidi="bn-BD"/>
        </w:rPr>
        <w:t>আ</w:t>
      </w:r>
      <w:r w:rsidR="00F52C53">
        <w:rPr>
          <w:rFonts w:ascii="Kalpurush" w:eastAsia="Nikosh" w:hAnsi="Kalpurush" w:cs="Kalpurush" w:hint="cs"/>
          <w:spacing w:val="-4"/>
          <w:sz w:val="24"/>
          <w:szCs w:val="24"/>
          <w:lang w:bidi="bn-BD"/>
        </w:rPr>
        <w:t>‘</w:t>
      </w:r>
      <w:r w:rsidR="00F52C53">
        <w:rPr>
          <w:rFonts w:ascii="Kalpurush" w:eastAsia="Nikosh" w:hAnsi="Kalpurush" w:cs="Kalpurush" w:hint="cs"/>
          <w:spacing w:val="-4"/>
          <w:sz w:val="24"/>
          <w:szCs w:val="24"/>
          <w:cs/>
          <w:lang w:bidi="bn-BD"/>
        </w:rPr>
        <w:t>রাফ</w:t>
      </w:r>
      <w:r w:rsidR="00E16E04" w:rsidRPr="001A0AB0">
        <w:rPr>
          <w:rFonts w:ascii="Kalpurush" w:eastAsia="Nikosh" w:hAnsi="Kalpurush" w:cs="Kalpurush"/>
          <w:spacing w:val="-4"/>
          <w:sz w:val="24"/>
          <w:szCs w:val="24"/>
          <w:lang w:bidi="bn-BD"/>
        </w:rPr>
        <w:t xml:space="preserve">, </w:t>
      </w:r>
      <w:r w:rsidR="00E16E04" w:rsidRPr="001A0AB0">
        <w:rPr>
          <w:rFonts w:ascii="Kalpurush" w:eastAsia="Nikosh" w:hAnsi="Kalpurush" w:cs="Kalpurush"/>
          <w:spacing w:val="-4"/>
          <w:sz w:val="24"/>
          <w:szCs w:val="24"/>
          <w:cs/>
          <w:lang w:bidi="bn-BD"/>
        </w:rPr>
        <w:t xml:space="preserve">আয়াত: ৫৪] </w:t>
      </w:r>
    </w:p>
    <w:p w:rsidR="00E16E04" w:rsidRPr="001A0AB0" w:rsidRDefault="00E16E04" w:rsidP="001A0AB0">
      <w:pPr>
        <w:pStyle w:val="BodyTextIndent2"/>
        <w:spacing w:after="20" w:line="240" w:lineRule="auto"/>
        <w:ind w:firstLine="0"/>
        <w:jc w:val="both"/>
        <w:rPr>
          <w:rFonts w:ascii="Kalpurush" w:hAnsi="Kalpurush" w:cs="Kalpurush"/>
          <w:sz w:val="24"/>
          <w:szCs w:val="24"/>
        </w:rPr>
      </w:pPr>
      <w:r w:rsidRPr="001A0AB0">
        <w:rPr>
          <w:rFonts w:ascii="Kalpurush" w:eastAsia="Nikosh" w:hAnsi="Kalpurush" w:cs="Kalpurush"/>
          <w:sz w:val="24"/>
          <w:szCs w:val="24"/>
          <w:cs/>
          <w:lang w:bidi="bn-BD"/>
        </w:rPr>
        <w:t>আল্লাহ আরো বলেন</w:t>
      </w:r>
      <w:r w:rsidRPr="001A0AB0">
        <w:rPr>
          <w:rFonts w:ascii="Kalpurush" w:eastAsia="Nikosh" w:hAnsi="Kalpurush" w:cs="Kalpurush"/>
          <w:sz w:val="24"/>
          <w:szCs w:val="24"/>
          <w:lang w:bidi="bn-BD"/>
        </w:rPr>
        <w:t>,</w:t>
      </w:r>
    </w:p>
    <w:p w:rsidR="00E16E04" w:rsidRPr="00B1790A" w:rsidRDefault="001A0AB0" w:rsidP="001A0AB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ذَٰلِكُمُ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تَدۡعُونَ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دُونِهِۦ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يَمۡلِكُونَ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قِطۡمِيرٍ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فاطر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١٣</w:t>
      </w:r>
      <w:r>
        <w:rPr>
          <w:rFonts w:ascii="KFGQPC Uthman Taha Naskh" w:cs="KFGQPC Uthman Taha Naskh"/>
          <w:color w:val="008000"/>
          <w:sz w:val="24"/>
          <w:szCs w:val="24"/>
          <w:rtl/>
        </w:rPr>
        <w:t>]</w:t>
      </w:r>
    </w:p>
    <w:p w:rsidR="00A21245" w:rsidRPr="00B1790A" w:rsidRDefault="001A0AB0" w:rsidP="00A21245">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তিনি আল্লাহ</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তোমাদের </w:t>
      </w:r>
      <w:r w:rsidR="00E16E04" w:rsidRPr="00E16E04">
        <w:rPr>
          <w:rFonts w:ascii="Kalpurush" w:eastAsia="Nikosh" w:hAnsi="Kalpurush" w:cs="Kalpurush" w:hint="cs"/>
          <w:sz w:val="24"/>
          <w:szCs w:val="24"/>
          <w:cs/>
          <w:lang w:bidi="bn-BD"/>
        </w:rPr>
        <w:t>রব</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সাম্রাজ্য একমাত্র তাঁরই। তাঁর পরিবর্তে তোমরা যাদেরকে ডাক</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তারা তুচ্ছ খর্জুর আঁটির আবরণেরও অধিকারী নয়। [সূরা ফাতির</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আয়াত</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১৩</w:t>
      </w:r>
      <w:r w:rsidR="00E16E04" w:rsidRPr="00E16E04">
        <w:rPr>
          <w:rFonts w:ascii="Kalpurush" w:eastAsia="Nikosh" w:hAnsi="Kalpurush" w:cs="Kalpurush" w:hint="cs"/>
          <w:sz w:val="24"/>
          <w:szCs w:val="24"/>
          <w:cs/>
          <w:lang w:bidi="bn-BD"/>
        </w:rPr>
        <w:t>]</w:t>
      </w:r>
    </w:p>
    <w:p w:rsidR="00E16E04" w:rsidRPr="00E16E04" w:rsidRDefault="00E16E04" w:rsidP="00A21245">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কতিপয় </w:t>
      </w:r>
      <w:r w:rsidR="008232DE">
        <w:rPr>
          <w:rFonts w:ascii="Kalpurush" w:eastAsia="Nikosh" w:hAnsi="Kalpurush" w:cs="Kalpurush" w:hint="cs"/>
          <w:sz w:val="24"/>
          <w:szCs w:val="24"/>
          <w:cs/>
          <w:lang w:bidi="bn-BD"/>
        </w:rPr>
        <w:t>অহংকা</w:t>
      </w:r>
      <w:r w:rsidRPr="00E16E04">
        <w:rPr>
          <w:rFonts w:ascii="Kalpurush" w:eastAsia="Nikosh" w:hAnsi="Kalpurush" w:cs="Kalpurush" w:hint="cs"/>
          <w:sz w:val="24"/>
          <w:szCs w:val="24"/>
          <w:cs/>
          <w:lang w:bidi="bn-BD"/>
        </w:rPr>
        <w:t xml:space="preserve">রী, মিথ্যা বাগড়ম্বরকারী, অন্তরের বিশ্বাস থেকে নয় শুধু মুখে দাবীকারী </w:t>
      </w:r>
      <w:r w:rsidRPr="00E16E04">
        <w:rPr>
          <w:rFonts w:ascii="Kalpurush" w:eastAsia="Nikosh" w:hAnsi="Kalpurush" w:cs="Kalpurush"/>
          <w:sz w:val="24"/>
          <w:szCs w:val="24"/>
          <w:cs/>
          <w:lang w:bidi="bn-BD"/>
        </w:rPr>
        <w:t xml:space="preserve">ব্যক্তি </w:t>
      </w:r>
      <w:r w:rsidRPr="00E16E04">
        <w:rPr>
          <w:rFonts w:ascii="Kalpurush" w:eastAsia="Nikosh" w:hAnsi="Kalpurush" w:cs="Kalpurush" w:hint="cs"/>
          <w:sz w:val="24"/>
          <w:szCs w:val="24"/>
          <w:cs/>
          <w:lang w:bidi="bn-BD"/>
        </w:rPr>
        <w:t>ব্যতীত</w:t>
      </w:r>
      <w:r w:rsidRPr="00E16E04">
        <w:rPr>
          <w:rFonts w:ascii="Kalpurush" w:eastAsia="Nikosh" w:hAnsi="Kalpurush" w:cs="Kalpurush"/>
          <w:sz w:val="24"/>
          <w:szCs w:val="24"/>
          <w:cs/>
          <w:lang w:bidi="bn-BD"/>
        </w:rPr>
        <w:t xml:space="preserve"> সৃষ্টি জগতের কেউই আল্লাহর রবুবিয়্যাতকে অস্বীকার করে</w:t>
      </w:r>
      <w:r w:rsidR="008232DE">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Pr="00B1790A">
        <w:rPr>
          <w:rFonts w:ascii="SolaimanLipi" w:eastAsia="Nikosh" w:hAnsi="SolaimanLipi" w:cs="SolaimanLipi"/>
          <w:sz w:val="24"/>
          <w:szCs w:val="24"/>
          <w:cs/>
          <w:lang w:bidi="hi-IN"/>
        </w:rPr>
        <w:t xml:space="preserve">।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ফ</w:t>
      </w:r>
      <w:r w:rsidRPr="00E16E04">
        <w:rPr>
          <w:rFonts w:ascii="Kalpurush" w:eastAsia="Nikosh" w:hAnsi="Kalpurush" w:cs="Kalpurush" w:hint="cs"/>
          <w:sz w:val="24"/>
          <w:szCs w:val="24"/>
          <w:cs/>
          <w:lang w:bidi="bn-BD"/>
        </w:rPr>
        <w:t>ির‘আ</w:t>
      </w:r>
      <w:r w:rsidRPr="00E16E04">
        <w:rPr>
          <w:rFonts w:ascii="Kalpurush" w:eastAsia="Nikosh" w:hAnsi="Kalpurush" w:cs="Kalpurush"/>
          <w:sz w:val="24"/>
          <w:szCs w:val="24"/>
          <w:cs/>
          <w:lang w:bidi="bn-BD"/>
        </w:rPr>
        <w:t>উনের বেলায় তা ঘটেছিল</w:t>
      </w:r>
      <w:r w:rsidR="008232DE" w:rsidRPr="00B1790A">
        <w:rPr>
          <w:rFonts w:ascii="SolaimanLipi" w:eastAsia="Nikosh" w:hAnsi="SolaimanLipi" w:cs="SolaimanLipi"/>
          <w:sz w:val="24"/>
          <w:szCs w:val="24"/>
          <w:cs/>
          <w:lang w:bidi="hi-IN"/>
        </w:rPr>
        <w:t>।</w:t>
      </w:r>
      <w:r w:rsidRPr="00E16E04">
        <w:rPr>
          <w:rFonts w:ascii="Kalpurush" w:eastAsia="Nikosh" w:hAnsi="Kalpurush" w:cs="Kalpurush"/>
          <w:sz w:val="24"/>
          <w:szCs w:val="24"/>
          <w:cs/>
          <w:lang w:bidi="bn-BD"/>
        </w:rPr>
        <w:t xml:space="preserve"> সে তার জাতিকে বললো</w:t>
      </w:r>
      <w:r w:rsidRPr="00E16E04">
        <w:rPr>
          <w:rFonts w:ascii="Kalpurush" w:eastAsia="Nikosh" w:hAnsi="Kalpurush" w:cs="Kalpurush"/>
          <w:sz w:val="24"/>
          <w:szCs w:val="24"/>
          <w:lang w:bidi="bn-BD"/>
        </w:rPr>
        <w:t xml:space="preserve">, </w:t>
      </w:r>
    </w:p>
    <w:p w:rsidR="00E16E04" w:rsidRPr="00B1790A" w:rsidRDefault="008232DE" w:rsidP="008232DE">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٢٤</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النازعات</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٢٤</w:t>
      </w:r>
      <w:r>
        <w:rPr>
          <w:rFonts w:ascii="KFGQPC Uthman Taha Naskh" w:cs="KFGQPC Uthman Taha Naskh"/>
          <w:color w:val="008000"/>
          <w:sz w:val="24"/>
          <w:szCs w:val="24"/>
          <w:rtl/>
        </w:rPr>
        <w:t>]</w:t>
      </w:r>
    </w:p>
    <w:p w:rsidR="00F52C53" w:rsidRDefault="00E16E04" w:rsidP="00F52C53">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“সে (ফ</w:t>
      </w:r>
      <w:r w:rsidRPr="00E16E04">
        <w:rPr>
          <w:rFonts w:ascii="Kalpurush" w:eastAsia="Nikosh" w:hAnsi="Kalpurush" w:cs="Kalpurush" w:hint="cs"/>
          <w:sz w:val="24"/>
          <w:szCs w:val="24"/>
          <w:cs/>
          <w:lang w:bidi="bn-BD"/>
        </w:rPr>
        <w:t>ির‘আ</w:t>
      </w:r>
      <w:r w:rsidRPr="00E16E04">
        <w:rPr>
          <w:rFonts w:ascii="Kalpurush" w:eastAsia="Nikosh" w:hAnsi="Kalpurush" w:cs="Kalpurush"/>
          <w:sz w:val="24"/>
          <w:szCs w:val="24"/>
          <w:cs/>
          <w:lang w:bidi="bn-BD"/>
        </w:rPr>
        <w:t>উন) 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আমিই তোমাদের </w:t>
      </w:r>
      <w:r w:rsidRPr="00E16E04">
        <w:rPr>
          <w:rFonts w:ascii="Kalpurush" w:eastAsia="Nikosh" w:hAnsi="Kalpurush" w:cs="Kalpurush" w:hint="cs"/>
          <w:sz w:val="24"/>
          <w:szCs w:val="24"/>
          <w:cs/>
          <w:lang w:bidi="bn-BD"/>
        </w:rPr>
        <w:t>সর্বোচ্চ রব</w:t>
      </w:r>
      <w:r w:rsidRPr="00B1790A">
        <w:rPr>
          <w:rFonts w:ascii="SolaimanLipi" w:eastAsia="Nikosh" w:hAnsi="SolaimanLipi" w:cs="SolaimanLipi"/>
          <w:sz w:val="24"/>
          <w:szCs w:val="24"/>
          <w:cs/>
          <w:lang w:bidi="hi-IN"/>
        </w:rPr>
        <w:t>।</w:t>
      </w:r>
      <w:r w:rsidRPr="00E16E04">
        <w:rPr>
          <w:rFonts w:ascii="Kalpurush" w:eastAsia="Nikosh" w:hAnsi="Kalpurush" w:cs="Kalpurush" w:hint="cs"/>
          <w:sz w:val="24"/>
          <w:szCs w:val="24"/>
          <w:cs/>
          <w:lang w:bidi="bn-BD"/>
        </w:rPr>
        <w:t>”</w:t>
      </w:r>
      <w:r w:rsidR="008232DE">
        <w:rPr>
          <w:rFonts w:ascii="Kalpurush" w:eastAsia="Nikosh" w:hAnsi="Kalpurush" w:cs="Kalpurush"/>
          <w:sz w:val="24"/>
          <w:szCs w:val="24"/>
          <w:cs/>
          <w:lang w:bidi="bn-BD"/>
        </w:rPr>
        <w:t xml:space="preserve"> [সূরা আন</w:t>
      </w:r>
      <w:r w:rsidR="008232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নাযি</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 xml:space="preserve"> ২৪-২৫</w:t>
      </w:r>
      <w:r w:rsidRPr="00E16E04">
        <w:rPr>
          <w:rFonts w:ascii="Kalpurush" w:eastAsia="Nikosh" w:hAnsi="Kalpurush" w:cs="Kalpurush" w:hint="cs"/>
          <w:sz w:val="24"/>
          <w:szCs w:val="24"/>
          <w:cs/>
          <w:lang w:bidi="bn-BD"/>
        </w:rPr>
        <w:t>]</w:t>
      </w:r>
    </w:p>
    <w:p w:rsidR="00E16E04" w:rsidRPr="00F52C53" w:rsidRDefault="00E16E04" w:rsidP="00F52C53">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ফ</w:t>
      </w:r>
      <w:r w:rsidRPr="00E16E04">
        <w:rPr>
          <w:rFonts w:ascii="Kalpurush" w:eastAsia="Nikosh" w:hAnsi="Kalpurush" w:cs="Kalpurush" w:hint="cs"/>
          <w:sz w:val="24"/>
          <w:szCs w:val="24"/>
          <w:cs/>
          <w:lang w:bidi="bn-BD"/>
        </w:rPr>
        <w:t>ির‘আ</w:t>
      </w:r>
      <w:r w:rsidRPr="00E16E04">
        <w:rPr>
          <w:rFonts w:ascii="Kalpurush" w:eastAsia="Nikosh" w:hAnsi="Kalpurush" w:cs="Kalpurush"/>
          <w:sz w:val="24"/>
          <w:szCs w:val="24"/>
          <w:cs/>
          <w:lang w:bidi="bn-BD"/>
        </w:rPr>
        <w:t>উন আরো বলল</w:t>
      </w:r>
      <w:r w:rsidRPr="00E16E04">
        <w:rPr>
          <w:rFonts w:ascii="Kalpurush" w:eastAsia="Nikosh" w:hAnsi="Kalpurush" w:cs="Kalpurush" w:hint="cs"/>
          <w:sz w:val="24"/>
          <w:szCs w:val="24"/>
          <w:cs/>
          <w:lang w:bidi="bn-BD"/>
        </w:rPr>
        <w:t>,</w:t>
      </w:r>
    </w:p>
    <w:p w:rsidR="00E16E04" w:rsidRPr="00B1790A" w:rsidRDefault="008232DE" w:rsidP="008232DE">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ٱلۡمَلَأُ</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عَلِمۡتُ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غَيۡرِي</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القصص</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٣٨</w:t>
      </w:r>
      <w:r>
        <w:rPr>
          <w:rFonts w:ascii="KFGQPC Uthman Taha Naskh" w:cs="KFGQPC Uthman Taha Naskh"/>
          <w:color w:val="008000"/>
          <w:sz w:val="24"/>
          <w:szCs w:val="24"/>
          <w:rtl/>
        </w:rPr>
        <w:t>]</w:t>
      </w:r>
    </w:p>
    <w:p w:rsidR="00E16E04" w:rsidRPr="00E16E04" w:rsidRDefault="008232DE" w:rsidP="008232DE">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hint="cs"/>
          <w:sz w:val="24"/>
          <w:szCs w:val="24"/>
          <w:cs/>
          <w:lang w:bidi="bn-BD"/>
        </w:rPr>
        <w:lastRenderedPageBreak/>
        <w:t>“</w:t>
      </w:r>
      <w:r w:rsidR="00E16E04" w:rsidRPr="00E16E04">
        <w:rPr>
          <w:rFonts w:ascii="Kalpurush" w:eastAsia="Nikosh" w:hAnsi="Kalpurush" w:cs="Kalpurush"/>
          <w:sz w:val="24"/>
          <w:szCs w:val="24"/>
          <w:cs/>
          <w:lang w:bidi="bn-BD"/>
        </w:rPr>
        <w:t>হে পরিষদবর্গ</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আমি জানি না 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আমি ব্</w:t>
      </w:r>
      <w:r>
        <w:rPr>
          <w:rFonts w:ascii="Kalpurush" w:eastAsia="Nikosh" w:hAnsi="Kalpurush" w:cs="Kalpurush"/>
          <w:sz w:val="24"/>
          <w:szCs w:val="24"/>
          <w:cs/>
          <w:lang w:bidi="bn-BD"/>
        </w:rPr>
        <w:t>যতীত তোমাদের আর কোনো উপাস্য আছে</w:t>
      </w:r>
      <w:r w:rsidRPr="00B1790A">
        <w:rPr>
          <w:rFonts w:ascii="SolaimanLipi" w:eastAsia="Nikosh" w:hAnsi="SolaimanLipi" w:cs="SolaimanLipi"/>
          <w:sz w:val="24"/>
          <w:szCs w:val="24"/>
          <w:cs/>
          <w:lang w:bidi="hi-IN"/>
        </w:rPr>
        <w:t>।</w:t>
      </w:r>
      <w:r w:rsidRPr="008232DE">
        <w:rPr>
          <w:rFonts w:ascii="Kalpurush" w:eastAsia="Nikosh" w:hAnsi="Kalpurush" w:cs="Kalpurush"/>
          <w:sz w:val="24"/>
          <w:szCs w:val="24"/>
          <w:cs/>
          <w:lang w:bidi="bn-BD"/>
        </w:rPr>
        <w:t xml:space="preserve">” </w:t>
      </w:r>
      <w:r w:rsidR="00E16E04" w:rsidRPr="008232DE">
        <w:rPr>
          <w:rFonts w:ascii="Kalpurush" w:eastAsia="Nikosh" w:hAnsi="Kalpurush" w:cs="Kalpurush"/>
          <w:sz w:val="24"/>
          <w:szCs w:val="24"/>
          <w:cs/>
          <w:lang w:bidi="bn-BD"/>
        </w:rPr>
        <w:t>[</w:t>
      </w:r>
      <w:r w:rsidR="00E16E04" w:rsidRPr="008232DE">
        <w:rPr>
          <w:rFonts w:ascii="Kalpurush" w:eastAsia="Nikosh" w:hAnsi="Kalpurush" w:cs="Kalpurush"/>
          <w:sz w:val="24"/>
          <w:szCs w:val="24"/>
          <w:cs/>
          <w:lang w:bidi="bn-IN"/>
        </w:rPr>
        <w:t>সূরা</w:t>
      </w:r>
      <w:r w:rsidR="00E16E04" w:rsidRPr="00B1790A">
        <w:rPr>
          <w:rFonts w:ascii="Kalpurush" w:eastAsia="Nikosh" w:hAnsi="Kalpurush" w:cs="Kalpurush"/>
          <w:sz w:val="24"/>
          <w:szCs w:val="24"/>
          <w:cs/>
          <w:lang w:bidi="bn-IN"/>
        </w:rPr>
        <w:t xml:space="preserve"> </w:t>
      </w:r>
      <w:r w:rsidR="00E16E04" w:rsidRPr="00E16E04">
        <w:rPr>
          <w:rFonts w:ascii="Kalpurush" w:eastAsia="Nikosh" w:hAnsi="Kalpurush" w:cs="Kalpurush" w:hint="cs"/>
          <w:sz w:val="24"/>
          <w:szCs w:val="24"/>
          <w:cs/>
          <w:lang w:bidi="bn-BD"/>
        </w:rPr>
        <w:t>আল-</w:t>
      </w:r>
      <w:r w:rsidR="00E16E04" w:rsidRPr="00E16E04">
        <w:rPr>
          <w:rFonts w:ascii="Kalpurush" w:eastAsia="Nikosh" w:hAnsi="Kalpurush" w:cs="Kalpurush"/>
          <w:sz w:val="24"/>
          <w:szCs w:val="24"/>
          <w:cs/>
          <w:lang w:bidi="bn-BD"/>
        </w:rPr>
        <w:t>কাসাস</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আয়া</w:t>
      </w:r>
      <w:r w:rsidR="00E16E04" w:rsidRPr="00E16E04">
        <w:rPr>
          <w:rFonts w:ascii="Kalpurush" w:eastAsia="Nikosh" w:hAnsi="Kalpurush" w:cs="Kalpurush" w:hint="cs"/>
          <w:sz w:val="24"/>
          <w:szCs w:val="24"/>
          <w:cs/>
          <w:lang w:bidi="bn-BD"/>
        </w:rPr>
        <w:t>ত:</w:t>
      </w:r>
      <w:r w:rsidR="00E16E04" w:rsidRPr="00E16E04">
        <w:rPr>
          <w:rFonts w:ascii="Kalpurush" w:eastAsia="Nikosh" w:hAnsi="Kalpurush" w:cs="Kalpurush"/>
          <w:sz w:val="24"/>
          <w:szCs w:val="24"/>
          <w:cs/>
          <w:lang w:bidi="bn-BD"/>
        </w:rPr>
        <w:t xml:space="preserve"> ৩৮</w:t>
      </w:r>
      <w:r w:rsidR="00E16E04"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ফ</w:t>
      </w:r>
      <w:r w:rsidRPr="00E16E04">
        <w:rPr>
          <w:rFonts w:ascii="Kalpurush" w:eastAsia="Nikosh" w:hAnsi="Kalpurush" w:cs="Kalpurush" w:hint="cs"/>
          <w:sz w:val="24"/>
          <w:szCs w:val="24"/>
          <w:cs/>
          <w:lang w:bidi="bn-BD"/>
        </w:rPr>
        <w:t>ির‘আ</w:t>
      </w:r>
      <w:r w:rsidRPr="00E16E04">
        <w:rPr>
          <w:rFonts w:ascii="Kalpurush" w:eastAsia="Nikosh" w:hAnsi="Kalpurush" w:cs="Kalpurush"/>
          <w:sz w:val="24"/>
          <w:szCs w:val="24"/>
          <w:cs/>
          <w:lang w:bidi="bn-BD"/>
        </w:rPr>
        <w:t>উন একথা অহংকার করে বলেছিল</w:t>
      </w:r>
      <w:r w:rsidR="008232DE">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কিন্তু তার অন্তরের বিশ্বাস এমনটি ছিল না। </w:t>
      </w:r>
      <w:r w:rsidRPr="00E16E04">
        <w:rPr>
          <w:rFonts w:ascii="Kalpurush" w:eastAsia="Nikosh" w:hAnsi="Kalpurush" w:cs="Kalpurush" w:hint="cs"/>
          <w:sz w:val="24"/>
          <w:szCs w:val="24"/>
          <w:cs/>
          <w:lang w:bidi="bn-BD"/>
        </w:rPr>
        <w:t xml:space="preserve">যেমন মহান </w:t>
      </w:r>
      <w:r w:rsidRPr="00E16E04">
        <w:rPr>
          <w:rFonts w:ascii="Kalpurush" w:eastAsia="Nikosh" w:hAnsi="Kalpurush" w:cs="Kalpurush"/>
          <w:sz w:val="24"/>
          <w:szCs w:val="24"/>
          <w:cs/>
          <w:lang w:bidi="bn-BD"/>
        </w:rPr>
        <w:t xml:space="preserve">আল্লাহ </w:t>
      </w:r>
      <w:r w:rsidRPr="00E16E04">
        <w:rPr>
          <w:rFonts w:ascii="Kalpurush" w:eastAsia="Nikosh" w:hAnsi="Kalpurush" w:cs="Kalpurush" w:hint="cs"/>
          <w:sz w:val="24"/>
          <w:szCs w:val="24"/>
          <w:cs/>
          <w:lang w:bidi="bn-BD"/>
        </w:rPr>
        <w:t>বলেন,</w:t>
      </w:r>
    </w:p>
    <w:p w:rsidR="00E16E04" w:rsidRPr="00B1790A" w:rsidRDefault="008232DE" w:rsidP="008232DE">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وَجَحَدُواْ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وَٱسۡتَيۡقَنَتۡهَآ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ظُلۡمٗا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وَعُلُوّٗاۚ</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النمل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١٤</w:t>
      </w:r>
      <w:r>
        <w:rPr>
          <w:rFonts w:ascii="KFGQPC Uthman Taha Naskh" w:cs="KFGQPC Uthman Taha Naskh"/>
          <w:color w:val="008000"/>
          <w:sz w:val="24"/>
          <w:szCs w:val="24"/>
          <w:rtl/>
        </w:rPr>
        <w:t>]</w:t>
      </w:r>
    </w:p>
    <w:p w:rsidR="00E16E04" w:rsidRPr="00E16E04" w:rsidRDefault="00E16E04" w:rsidP="008232DE">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“তারা অন্যায় ও অহংকার করে নিদর্শনাবলীকে প্রত্যাখ্যান করল। অথচ তাদের অন্তর এগুলো সত্য বলে বিশ্বাস করেছিল।</w:t>
      </w:r>
      <w:r w:rsidR="008232DE">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নামল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১৪</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অনুরূপভাবে </w:t>
      </w:r>
      <w:r w:rsidRPr="00E16E04">
        <w:rPr>
          <w:rFonts w:ascii="Kalpurush" w:eastAsia="Nikosh" w:hAnsi="Kalpurush" w:cs="Kalpurush"/>
          <w:sz w:val="24"/>
          <w:szCs w:val="24"/>
          <w:cs/>
          <w:lang w:bidi="bn-BD"/>
        </w:rPr>
        <w:t>মুসা</w:t>
      </w:r>
      <w:r w:rsidRPr="00E16E04">
        <w:rPr>
          <w:rFonts w:ascii="Kalpurush" w:eastAsia="Nikosh" w:hAnsi="Kalpurush" w:cs="Kalpurush" w:hint="cs"/>
          <w:sz w:val="24"/>
          <w:szCs w:val="24"/>
          <w:cs/>
          <w:lang w:bidi="bn-BD"/>
        </w:rPr>
        <w:t xml:space="preserve"> আলাইহিস সালাম</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ফির‘আ</w:t>
      </w:r>
      <w:r w:rsidRPr="00E16E04">
        <w:rPr>
          <w:rFonts w:ascii="Kalpurush" w:eastAsia="Nikosh" w:hAnsi="Kalpurush" w:cs="Kalpurush"/>
          <w:sz w:val="24"/>
          <w:szCs w:val="24"/>
          <w:cs/>
          <w:lang w:bidi="bn-BD"/>
        </w:rPr>
        <w:t>উনকে লক্ষ্য করে বলে</w:t>
      </w:r>
      <w:r w:rsidRPr="00E16E04">
        <w:rPr>
          <w:rFonts w:ascii="Kalpurush" w:eastAsia="Nikosh" w:hAnsi="Kalpurush" w:cs="Kalpurush" w:hint="cs"/>
          <w:sz w:val="24"/>
          <w:szCs w:val="24"/>
          <w:cs/>
          <w:lang w:bidi="bn-BD"/>
        </w:rPr>
        <w:t>ছিলে</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w:t>
      </w:r>
    </w:p>
    <w:p w:rsidR="00E16E04" w:rsidRPr="00B1790A" w:rsidRDefault="008232DE" w:rsidP="008232DE">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لَقَدۡ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عَلِمۡتَ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هَٰٓؤُلَآءِ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بَصَآئِرَ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لَأَظُنُّكَ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يَٰفِرۡعَوۡنُ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مَثۡبُورٗا</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الاسراء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١٠٢</w:t>
      </w:r>
      <w:r>
        <w:rPr>
          <w:rFonts w:ascii="KFGQPC Uthman Taha Naskh" w:cs="KFGQPC Uthman Taha Naskh"/>
          <w:color w:val="008000"/>
          <w:sz w:val="24"/>
          <w:szCs w:val="24"/>
          <w:rtl/>
        </w:rPr>
        <w:t>]</w:t>
      </w:r>
    </w:p>
    <w:p w:rsidR="00E16E04" w:rsidRPr="00E16E04" w:rsidRDefault="008232DE" w:rsidP="008232DE">
      <w:pPr>
        <w:pStyle w:val="BodyTextIndent2"/>
        <w:spacing w:after="20" w:line="240" w:lineRule="auto"/>
        <w:ind w:firstLine="0"/>
        <w:jc w:val="both"/>
        <w:rPr>
          <w:rFonts w:ascii="Times New Roman" w:hAnsi="Times New Roman" w:cs="Times New Roman"/>
          <w:spacing w:val="-6"/>
          <w:sz w:val="24"/>
          <w:szCs w:val="24"/>
        </w:rPr>
      </w:pPr>
      <w:r>
        <w:rPr>
          <w:rFonts w:ascii="Kalpurush" w:eastAsia="Nikosh" w:hAnsi="Kalpurush" w:cs="Kalpurush"/>
          <w:sz w:val="24"/>
          <w:szCs w:val="24"/>
          <w:cs/>
          <w:lang w:bidi="bn-BD"/>
        </w:rPr>
        <w:t xml:space="preserve">“তুমি জান যে আসমান ও </w:t>
      </w:r>
      <w:r>
        <w:rPr>
          <w:rFonts w:ascii="Kalpurush" w:eastAsia="Nikosh" w:hAnsi="Kalpurush" w:cs="Kalpurush" w:hint="cs"/>
          <w:sz w:val="24"/>
          <w:szCs w:val="24"/>
          <w:cs/>
          <w:lang w:bidi="bn-BD"/>
        </w:rPr>
        <w:t>জমি</w:t>
      </w:r>
      <w:r w:rsidR="00E16E04" w:rsidRPr="00E16E04">
        <w:rPr>
          <w:rFonts w:ascii="Kalpurush" w:eastAsia="Nikosh" w:hAnsi="Kalpurush" w:cs="Kalpurush"/>
          <w:sz w:val="24"/>
          <w:szCs w:val="24"/>
          <w:cs/>
          <w:lang w:bidi="bn-BD"/>
        </w:rPr>
        <w:t>নের পালনকর্তাই এসব নিদর্শনাবলী প্রত্যক্ষ প্রমাণস্বরূপ নাযিল করেছেন। হে ফ</w:t>
      </w:r>
      <w:r w:rsidR="00E16E04" w:rsidRPr="00E16E04">
        <w:rPr>
          <w:rFonts w:ascii="Kalpurush" w:eastAsia="Nikosh" w:hAnsi="Kalpurush" w:cs="Kalpurush" w:hint="cs"/>
          <w:sz w:val="24"/>
          <w:szCs w:val="24"/>
          <w:cs/>
          <w:lang w:bidi="bn-BD"/>
        </w:rPr>
        <w:t>ির‘আ</w:t>
      </w:r>
      <w:r w:rsidR="00E16E04" w:rsidRPr="00E16E04">
        <w:rPr>
          <w:rFonts w:ascii="Kalpurush" w:eastAsia="Nikosh" w:hAnsi="Kalpurush" w:cs="Kalpurush"/>
          <w:sz w:val="24"/>
          <w:szCs w:val="24"/>
          <w:cs/>
          <w:lang w:bidi="bn-BD"/>
        </w:rPr>
        <w:t>উন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pacing w:val="-6"/>
          <w:sz w:val="24"/>
          <w:szCs w:val="24"/>
          <w:cs/>
          <w:lang w:bidi="bn-BD"/>
        </w:rPr>
        <w:t>আমার ধারণায় তুমি ধ্বংস হতে চলেছ।</w:t>
      </w:r>
      <w:r>
        <w:rPr>
          <w:rFonts w:ascii="Kalpurush" w:eastAsia="Nikosh" w:hAnsi="Kalpurush" w:cs="Kalpurush" w:hint="cs"/>
          <w:spacing w:val="-6"/>
          <w:sz w:val="24"/>
          <w:szCs w:val="24"/>
          <w:cs/>
          <w:lang w:bidi="bn-BD"/>
        </w:rPr>
        <w:t>”</w:t>
      </w:r>
      <w:r w:rsidR="00E16E04" w:rsidRPr="00E16E04">
        <w:rPr>
          <w:rFonts w:ascii="Kalpurush" w:eastAsia="Nikosh" w:hAnsi="Kalpurush" w:cs="Kalpurush"/>
          <w:spacing w:val="-6"/>
          <w:sz w:val="24"/>
          <w:szCs w:val="24"/>
          <w:lang w:bidi="bn-BD"/>
        </w:rPr>
        <w:t xml:space="preserve"> [</w:t>
      </w:r>
      <w:r w:rsidR="00E16E04" w:rsidRPr="00E16E04">
        <w:rPr>
          <w:rFonts w:ascii="Kalpurush" w:eastAsia="Nikosh" w:hAnsi="Kalpurush" w:cs="Kalpurush"/>
          <w:spacing w:val="-6"/>
          <w:sz w:val="24"/>
          <w:szCs w:val="24"/>
          <w:cs/>
          <w:lang w:bidi="bn-BD"/>
        </w:rPr>
        <w:t>সূরা বনী-ইসরাঈল</w:t>
      </w:r>
      <w:r w:rsidR="00E16E04" w:rsidRPr="00E16E04">
        <w:rPr>
          <w:rFonts w:ascii="Kalpurush" w:eastAsia="Nikosh" w:hAnsi="Kalpurush" w:cs="Kalpurush"/>
          <w:spacing w:val="-6"/>
          <w:sz w:val="24"/>
          <w:szCs w:val="24"/>
          <w:lang w:bidi="bn-BD"/>
        </w:rPr>
        <w:t>,</w:t>
      </w:r>
      <w:r>
        <w:rPr>
          <w:rFonts w:ascii="Kalpurush" w:eastAsia="Nikosh" w:hAnsi="Kalpurush" w:cs="Kalpurush" w:hint="cs"/>
          <w:spacing w:val="-6"/>
          <w:sz w:val="24"/>
          <w:szCs w:val="24"/>
          <w:cs/>
          <w:lang w:bidi="bn-BD"/>
        </w:rPr>
        <w:t xml:space="preserve"> আয়াত:</w:t>
      </w:r>
      <w:r w:rsidR="00E16E04" w:rsidRPr="00E16E04">
        <w:rPr>
          <w:rFonts w:ascii="Kalpurush" w:eastAsia="Nikosh" w:hAnsi="Kalpurush" w:cs="Kalpurush"/>
          <w:spacing w:val="-6"/>
          <w:sz w:val="24"/>
          <w:szCs w:val="24"/>
          <w:lang w:bidi="bn-BD"/>
        </w:rPr>
        <w:t xml:space="preserve"> </w:t>
      </w:r>
      <w:r w:rsidR="00E16E04" w:rsidRPr="00E16E04">
        <w:rPr>
          <w:rFonts w:ascii="Kalpurush" w:eastAsia="Nikosh" w:hAnsi="Kalpurush" w:cs="Kalpurush"/>
          <w:spacing w:val="-6"/>
          <w:sz w:val="24"/>
          <w:szCs w:val="24"/>
          <w:cs/>
          <w:lang w:bidi="bn-BD"/>
        </w:rPr>
        <w:t>১০২</w:t>
      </w:r>
      <w:r w:rsidR="00E16E04" w:rsidRPr="00E16E04">
        <w:rPr>
          <w:rFonts w:ascii="Kalpurush" w:eastAsia="Nikosh" w:hAnsi="Kalpurush" w:cs="Kalpurush" w:hint="cs"/>
          <w:spacing w:val="-6"/>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আর তাই দেখা যায় </w:t>
      </w:r>
      <w:r w:rsidRPr="00E16E04">
        <w:rPr>
          <w:rFonts w:ascii="Kalpurush" w:eastAsia="Nikosh" w:hAnsi="Kalpurush" w:cs="Kalpurush"/>
          <w:sz w:val="24"/>
          <w:szCs w:val="24"/>
          <w:cs/>
          <w:lang w:bidi="bn-BD"/>
        </w:rPr>
        <w:t>আরবের মুশর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করা ও আল্লাহর উলূহিয়্যাত বা </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বাদ</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 শির্ক করা সত্বেও তাঁর রবুবিয়্যাতকে স্বীকার করত।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E0584F" w:rsidP="00E0584F">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٨٤</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سَيَقُولُونَ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تَذَكَّرُونَ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ٱلسَّبۡعِ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ٱلۡعَرۡشِ</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ٱلۡعَظِيمِ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سَيَقُولُونَ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lastRenderedPageBreak/>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بِيَدِهِۦ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مَلَكُوتُ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يُجِيرُ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يُجَارُ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سَيَقُولُونَ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تُسۡحَرُونَ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المؤمنون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٨٤،</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٨٩</w:t>
      </w:r>
      <w:r>
        <w:rPr>
          <w:rFonts w:ascii="KFGQPC Uthman Taha Naskh" w:cs="KFGQPC Uthman Taha Naskh"/>
          <w:color w:val="008000"/>
          <w:sz w:val="24"/>
          <w:szCs w:val="24"/>
          <w:rtl/>
        </w:rPr>
        <w:t>]</w:t>
      </w:r>
    </w:p>
    <w:p w:rsidR="00E16E04" w:rsidRPr="008232DE" w:rsidRDefault="00E16E04" w:rsidP="008232DE">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cs/>
          <w:lang w:bidi="bn-BD"/>
        </w:rPr>
        <w:t>“বল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পৃথিবী এবং পৃথিবীতে যারা আছে তারা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যদি তোমরা জান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বল। তখন তারা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সবই আল্লাহর।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তবুও কি তোমরা </w:t>
      </w:r>
      <w:r w:rsidRPr="00E16E04">
        <w:rPr>
          <w:rFonts w:ascii="Kalpurush" w:eastAsia="Nikosh" w:hAnsi="Kalpurush" w:cs="Kalpurush" w:hint="cs"/>
          <w:sz w:val="24"/>
          <w:szCs w:val="24"/>
          <w:cs/>
          <w:lang w:bidi="bn-BD"/>
        </w:rPr>
        <w:t>উপদেশ গ্রহণ</w:t>
      </w:r>
      <w:r w:rsidRPr="00E16E04">
        <w:rPr>
          <w:rFonts w:ascii="Kalpurush" w:eastAsia="Nikosh" w:hAnsi="Kalpurush" w:cs="Kalpurush"/>
          <w:sz w:val="24"/>
          <w:szCs w:val="24"/>
          <w:cs/>
          <w:lang w:bidi="bn-BD"/>
        </w:rPr>
        <w:t xml:space="preserve"> কর</w:t>
      </w:r>
      <w:r w:rsidRPr="00E16E04">
        <w:rPr>
          <w:rFonts w:ascii="Kalpurush" w:eastAsia="Nikosh" w:hAnsi="Kalpurush" w:cs="Kalpurush" w:hint="cs"/>
          <w:sz w:val="24"/>
          <w:szCs w:val="24"/>
          <w:cs/>
          <w:lang w:bidi="bn-BD"/>
        </w:rPr>
        <w:t>বে</w:t>
      </w:r>
      <w:r w:rsidRPr="00E16E04">
        <w:rPr>
          <w:rFonts w:ascii="Kalpurush" w:eastAsia="Nikosh" w:hAnsi="Kalpurush" w:cs="Kalpurush"/>
          <w:sz w:val="24"/>
          <w:szCs w:val="24"/>
          <w:cs/>
          <w:lang w:bidi="bn-BD"/>
        </w:rPr>
        <w:t xml:space="preserve"> না</w:t>
      </w:r>
      <w:r w:rsidRPr="00E16E04">
        <w:rPr>
          <w:rFonts w:ascii="Kalpurush" w:eastAsia="Nikosh" w:hAnsi="Kalpurush" w:cs="Kalpurush"/>
          <w:sz w:val="24"/>
          <w:szCs w:val="24"/>
          <w:lang w:bidi="bn-BD"/>
        </w:rPr>
        <w:t>?</w:t>
      </w:r>
      <w:r w:rsidRPr="00B1790A">
        <w:rPr>
          <w:rFonts w:ascii="SolaimanLipi" w:eastAsia="Nikosh" w:hAnsi="SolaimanLipi" w:cs="SolaimanLipi"/>
          <w:sz w:val="24"/>
          <w:szCs w:val="24"/>
          <w:cs/>
          <w:lang w:bidi="hi-IN"/>
        </w:rPr>
        <w:t xml:space="preserve">। </w:t>
      </w:r>
      <w:r w:rsidRPr="008232DE">
        <w:rPr>
          <w:rFonts w:ascii="Kalpurush" w:eastAsia="Nikosh" w:hAnsi="Kalpurush" w:cs="Kalpurush"/>
          <w:sz w:val="24"/>
          <w:szCs w:val="24"/>
          <w:cs/>
          <w:lang w:bidi="bn-IN"/>
        </w:rPr>
        <w:t>বল</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সপ্তাকাশ ও মহা-</w:t>
      </w:r>
      <w:r w:rsidR="00E0584F">
        <w:rPr>
          <w:rFonts w:ascii="Kalpurush" w:eastAsia="Nikosh" w:hAnsi="Kalpurush" w:cs="Kalpurush" w:hint="cs"/>
          <w:sz w:val="24"/>
          <w:szCs w:val="24"/>
          <w:cs/>
          <w:lang w:bidi="bn-BD"/>
        </w:rPr>
        <w:t>‘</w:t>
      </w:r>
      <w:r w:rsidRPr="008232DE">
        <w:rPr>
          <w:rFonts w:ascii="Kalpurush" w:eastAsia="Nikosh" w:hAnsi="Kalpurush" w:cs="Kalpurush"/>
          <w:sz w:val="24"/>
          <w:szCs w:val="24"/>
          <w:cs/>
          <w:lang w:bidi="bn-BD"/>
        </w:rPr>
        <w:t>আরশের মালিকানা কার</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অচিরেই তারা বলবে</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আল্লাহর</w:t>
      </w:r>
      <w:r w:rsidRPr="00B1790A">
        <w:rPr>
          <w:rFonts w:ascii="SolaimanLipi" w:eastAsia="Nikosh" w:hAnsi="SolaimanLipi" w:cs="SolaimanLipi"/>
          <w:sz w:val="24"/>
          <w:szCs w:val="24"/>
          <w:cs/>
          <w:lang w:bidi="hi-IN"/>
        </w:rPr>
        <w:t xml:space="preserve">। </w:t>
      </w:r>
      <w:r w:rsidRPr="008232DE">
        <w:rPr>
          <w:rFonts w:ascii="Kalpurush" w:eastAsia="Nikosh" w:hAnsi="Kalpurush" w:cs="Kalpurush"/>
          <w:sz w:val="24"/>
          <w:szCs w:val="24"/>
          <w:cs/>
          <w:lang w:bidi="bn-IN"/>
        </w:rPr>
        <w:t>বল</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তবুও কি তোমরা তাকওয়া অবলম্বন করবে না</w:t>
      </w:r>
      <w:r w:rsidRPr="008232DE">
        <w:rPr>
          <w:rFonts w:ascii="Kalpurush" w:eastAsia="Nikosh" w:hAnsi="Kalpurush" w:cs="Kalpurush"/>
          <w:sz w:val="24"/>
          <w:szCs w:val="24"/>
          <w:lang w:bidi="bn-BD"/>
        </w:rPr>
        <w:t>?</w:t>
      </w:r>
      <w:r w:rsidRPr="00B1790A">
        <w:rPr>
          <w:rFonts w:ascii="SolaimanLipi" w:eastAsia="Nikosh" w:hAnsi="SolaimanLipi" w:cs="SolaimanLipi"/>
          <w:sz w:val="24"/>
          <w:szCs w:val="24"/>
          <w:cs/>
          <w:lang w:bidi="hi-IN"/>
        </w:rPr>
        <w:t xml:space="preserve"> </w:t>
      </w:r>
      <w:r w:rsidRPr="008232DE">
        <w:rPr>
          <w:rFonts w:ascii="Kalpurush" w:eastAsia="Nikosh" w:hAnsi="Kalpurush" w:cs="Kalpurush"/>
          <w:sz w:val="24"/>
          <w:szCs w:val="24"/>
          <w:cs/>
          <w:lang w:bidi="bn-IN"/>
        </w:rPr>
        <w:t>বলুন</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তোমাদের</w:t>
      </w:r>
      <w:r w:rsidRPr="00E16E04">
        <w:rPr>
          <w:rFonts w:ascii="Kalpurush" w:eastAsia="Nikosh" w:hAnsi="Kalpurush" w:cs="Kalpurush"/>
          <w:sz w:val="24"/>
          <w:szCs w:val="24"/>
          <w:cs/>
          <w:lang w:bidi="bn-BD"/>
        </w:rPr>
        <w:t xml:space="preserve"> জানা থাকলে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কার হাতে সব বস্তুর কর্তৃত্ব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যিনি রক্ষা করেন </w:t>
      </w:r>
      <w:r w:rsidRPr="00E16E04">
        <w:rPr>
          <w:rFonts w:ascii="Kalpurush" w:eastAsia="Nikosh" w:hAnsi="Kalpurush" w:cs="Kalpurush"/>
          <w:sz w:val="24"/>
          <w:szCs w:val="24"/>
          <w:cs/>
          <w:lang w:bidi="bn-BD"/>
        </w:rPr>
        <w:lastRenderedPageBreak/>
        <w:t>এবং যার কবল থেকে কেউ রক্ষা করতে পারে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তখন তারা </w:t>
      </w:r>
      <w:r w:rsidRPr="008232DE">
        <w:rPr>
          <w:rFonts w:ascii="Kalpurush" w:eastAsia="Nikosh" w:hAnsi="Kalpurush" w:cs="Kalpurush"/>
          <w:sz w:val="24"/>
          <w:szCs w:val="24"/>
          <w:cs/>
          <w:lang w:bidi="bn-BD"/>
        </w:rPr>
        <w:t>বলবে</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আল্লাহর</w:t>
      </w:r>
      <w:r w:rsidRPr="00B1790A">
        <w:rPr>
          <w:rFonts w:ascii="SolaimanLipi" w:eastAsia="Nikosh" w:hAnsi="SolaimanLipi" w:cs="SolaimanLipi"/>
          <w:sz w:val="24"/>
          <w:szCs w:val="24"/>
          <w:cs/>
          <w:lang w:bidi="hi-IN"/>
        </w:rPr>
        <w:t xml:space="preserve">। </w:t>
      </w:r>
      <w:r w:rsidRPr="008232DE">
        <w:rPr>
          <w:rFonts w:ascii="Kalpurush" w:eastAsia="Nikosh" w:hAnsi="Kalpurush" w:cs="Kalpurush"/>
          <w:sz w:val="24"/>
          <w:szCs w:val="24"/>
          <w:cs/>
          <w:lang w:bidi="bn-IN"/>
        </w:rPr>
        <w:t>বল</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 xml:space="preserve">তাহলে কেমন করে তোমাদেরকে </w:t>
      </w:r>
      <w:r w:rsidR="008232DE">
        <w:rPr>
          <w:rFonts w:ascii="Kalpurush" w:eastAsia="Nikosh" w:hAnsi="Kalpurush" w:cs="Kalpurush" w:hint="cs"/>
          <w:sz w:val="24"/>
          <w:szCs w:val="24"/>
          <w:cs/>
          <w:lang w:bidi="bn-BD"/>
        </w:rPr>
        <w:t>যা</w:t>
      </w:r>
      <w:r w:rsidRPr="008232DE">
        <w:rPr>
          <w:rFonts w:ascii="Kalpurush" w:eastAsia="Nikosh" w:hAnsi="Kalpurush" w:cs="Kalpurush"/>
          <w:sz w:val="24"/>
          <w:szCs w:val="24"/>
          <w:cs/>
          <w:lang w:bidi="bn-BD"/>
        </w:rPr>
        <w:t>দু করা হচ্ছে</w:t>
      </w:r>
      <w:r w:rsidRPr="008232DE">
        <w:rPr>
          <w:rFonts w:ascii="Kalpurush" w:eastAsia="Nikosh" w:hAnsi="Kalpurush" w:cs="Kalpurush"/>
          <w:sz w:val="24"/>
          <w:szCs w:val="24"/>
          <w:lang w:bidi="bn-BD"/>
        </w:rPr>
        <w:t>?</w:t>
      </w:r>
      <w:r w:rsidRPr="008232DE">
        <w:rPr>
          <w:rFonts w:ascii="Kalpurush" w:eastAsia="Nikosh" w:hAnsi="Kalpurush" w:cs="Kalpurush"/>
          <w:sz w:val="24"/>
          <w:szCs w:val="24"/>
          <w:cs/>
          <w:lang w:bidi="bn-BD"/>
        </w:rPr>
        <w:t xml:space="preserve"> </w:t>
      </w:r>
      <w:r w:rsidRPr="008232DE">
        <w:rPr>
          <w:rFonts w:ascii="Kalpurush" w:eastAsia="Nikosh" w:hAnsi="Kalpurush" w:cs="Kalpurush"/>
          <w:sz w:val="24"/>
          <w:szCs w:val="24"/>
          <w:lang w:bidi="bn-BD"/>
        </w:rPr>
        <w:t>[</w:t>
      </w:r>
      <w:r w:rsidRPr="008232DE">
        <w:rPr>
          <w:rFonts w:ascii="Kalpurush" w:eastAsia="Nikosh" w:hAnsi="Kalpurush" w:cs="Kalpurush"/>
          <w:sz w:val="24"/>
          <w:szCs w:val="24"/>
          <w:cs/>
          <w:lang w:bidi="bn-BD"/>
        </w:rPr>
        <w:t>সূরা আল-মু</w:t>
      </w:r>
      <w:r w:rsidR="008232DE">
        <w:rPr>
          <w:rFonts w:ascii="Kalpurush" w:eastAsia="Nikosh" w:hAnsi="Kalpurush" w:cs="Kalpurush" w:hint="cs"/>
          <w:sz w:val="24"/>
          <w:szCs w:val="24"/>
          <w:cs/>
          <w:lang w:bidi="bn-BD"/>
        </w:rPr>
        <w:t>’</w:t>
      </w:r>
      <w:r w:rsidR="008232DE">
        <w:rPr>
          <w:rFonts w:ascii="Kalpurush" w:eastAsia="Nikosh" w:hAnsi="Kalpurush" w:cs="Kalpurush"/>
          <w:sz w:val="24"/>
          <w:szCs w:val="24"/>
          <w:cs/>
          <w:lang w:bidi="bn-BD"/>
        </w:rPr>
        <w:t>মিন</w:t>
      </w:r>
      <w:r w:rsidR="008232DE">
        <w:rPr>
          <w:rFonts w:ascii="Kalpurush" w:eastAsia="Nikosh" w:hAnsi="Kalpurush" w:cs="Kalpurush" w:hint="cs"/>
          <w:sz w:val="24"/>
          <w:szCs w:val="24"/>
          <w:cs/>
          <w:lang w:bidi="bn-BD"/>
        </w:rPr>
        <w:t>ূ</w:t>
      </w:r>
      <w:r w:rsidRPr="008232DE">
        <w:rPr>
          <w:rFonts w:ascii="Kalpurush" w:eastAsia="Nikosh" w:hAnsi="Kalpurush" w:cs="Kalpurush"/>
          <w:sz w:val="24"/>
          <w:szCs w:val="24"/>
          <w:cs/>
          <w:lang w:bidi="bn-BD"/>
        </w:rPr>
        <w:t>ন</w:t>
      </w:r>
      <w:r w:rsidRPr="008232DE">
        <w:rPr>
          <w:rFonts w:ascii="Kalpurush" w:eastAsia="Nikosh" w:hAnsi="Kalpurush" w:cs="Kalpurush"/>
          <w:sz w:val="24"/>
          <w:szCs w:val="24"/>
          <w:lang w:bidi="bn-BD"/>
        </w:rPr>
        <w:t>,</w:t>
      </w:r>
      <w:r w:rsidR="008232DE">
        <w:rPr>
          <w:rFonts w:ascii="Kalpurush" w:eastAsia="Nikosh" w:hAnsi="Kalpurush" w:cs="Kalpurush" w:hint="cs"/>
          <w:sz w:val="24"/>
          <w:szCs w:val="24"/>
          <w:cs/>
          <w:lang w:bidi="bn-BD"/>
        </w:rPr>
        <w:t xml:space="preserve"> আয়াত:</w:t>
      </w:r>
      <w:r w:rsidRPr="008232DE">
        <w:rPr>
          <w:rFonts w:ascii="Kalpurush" w:eastAsia="Nikosh" w:hAnsi="Kalpurush" w:cs="Kalpurush"/>
          <w:sz w:val="24"/>
          <w:szCs w:val="24"/>
          <w:lang w:bidi="bn-BD"/>
        </w:rPr>
        <w:t xml:space="preserve"> </w:t>
      </w:r>
      <w:r w:rsidRPr="008232DE">
        <w:rPr>
          <w:rFonts w:ascii="Kalpurush" w:eastAsia="Nikosh" w:hAnsi="Kalpurush" w:cs="Kalpurush"/>
          <w:sz w:val="24"/>
          <w:szCs w:val="24"/>
          <w:cs/>
          <w:lang w:bidi="bn-BD"/>
        </w:rPr>
        <w:t>৮৪-৮৯]</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E0584F" w:rsidP="00E0584F">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وَلَئِن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سَأَلۡتَهُم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لَيَقُولُنَّ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ٱلۡعَزِيزُ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الزخرف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w:t>
      </w:r>
      <w:r>
        <w:rPr>
          <w:rFonts w:ascii="KFGQPC Uthman Taha Naskh" w:cs="KFGQPC Uthman Taha Naskh"/>
          <w:color w:val="008000"/>
          <w:sz w:val="24"/>
          <w:szCs w:val="24"/>
          <w:rtl/>
        </w:rPr>
        <w:t>]</w:t>
      </w:r>
    </w:p>
    <w:p w:rsidR="00E16E04" w:rsidRPr="00E16E04" w:rsidRDefault="00E16E04" w:rsidP="00E0584F">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হে রাসূল) আপনি যদি তাদেরকে জিজ্ঞেস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 আকাশমণ্ডলী ও পৃথিবী সৃষ্টি করেছেন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অবশ্যই তারা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সৃষ্টি করেছেন পরাক্রান্ত সর্বজ্ঞ আল্লাহ।</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[সূরা </w:t>
      </w:r>
      <w:r w:rsidR="00E0584F">
        <w:rPr>
          <w:rFonts w:ascii="Kalpurush" w:eastAsia="Nikosh" w:hAnsi="Kalpurush" w:cs="Kalpurush" w:hint="cs"/>
          <w:sz w:val="24"/>
          <w:szCs w:val="24"/>
          <w:cs/>
          <w:lang w:bidi="bn-BD"/>
        </w:rPr>
        <w:t>আয-</w:t>
      </w:r>
      <w:r w:rsidRPr="00E16E04">
        <w:rPr>
          <w:rFonts w:ascii="Kalpurush" w:eastAsia="Nikosh" w:hAnsi="Kalpurush" w:cs="Kalpurush"/>
          <w:sz w:val="24"/>
          <w:szCs w:val="24"/>
          <w:cs/>
          <w:lang w:bidi="bn-BD"/>
        </w:rPr>
        <w:t>যুখরুফ</w:t>
      </w:r>
      <w:r w:rsidR="00E0584F">
        <w:rPr>
          <w:rFonts w:ascii="Kalpurush" w:eastAsia="Nikosh" w:hAnsi="Kalpurush" w:cs="Kalpurush" w:hint="cs"/>
          <w:sz w:val="24"/>
          <w:szCs w:val="24"/>
          <w:cs/>
          <w:lang w:bidi="bn-BD"/>
        </w:rPr>
        <w:t xml:space="preserve">, আয়াত: </w:t>
      </w:r>
      <w:r w:rsidRPr="00E16E04">
        <w:rPr>
          <w:rFonts w:ascii="Kalpurush" w:eastAsia="Nikosh" w:hAnsi="Kalpurush" w:cs="Kalpurush"/>
          <w:sz w:val="24"/>
          <w:szCs w:val="24"/>
          <w:cs/>
          <w:lang w:bidi="bn-BD"/>
        </w:rPr>
        <w:t>৯</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E0584F" w:rsidP="00E0584F">
      <w:pPr>
        <w:pStyle w:val="BodyTextIndent2"/>
        <w:bidi/>
        <w:spacing w:after="20" w:line="240" w:lineRule="auto"/>
        <w:ind w:firstLine="0"/>
        <w:jc w:val="both"/>
        <w:rPr>
          <w:rFonts w:ascii="Times New Roman" w:hAnsi="Times New Roman" w:cs="Kalpurush"/>
          <w:spacing w:val="-4"/>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وَلَئِن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سَأَلۡتَهُم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لَيَقُولُنَّ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يُؤۡفَكُونَ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الزخرف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٨٧</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“আপনি যদি তাদেরকে জিজ্ঞাসা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 তাদেরকে সৃষ্টি করেছেন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অবশ্যই তারা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সুতরাং তারা কোথায় ফিরে যাচ্ছে</w:t>
      </w:r>
      <w:r w:rsidR="00E0584F">
        <w:rPr>
          <w:rFonts w:ascii="Kalpurush" w:eastAsia="Nikosh" w:hAnsi="Kalpurush" w:cs="Kalpurush"/>
          <w:sz w:val="24"/>
          <w:szCs w:val="24"/>
          <w:lang w:bidi="bn-BD"/>
        </w:rPr>
        <w:t>?</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00E0584F">
        <w:rPr>
          <w:rFonts w:ascii="Kalpurush" w:eastAsia="Nikosh" w:hAnsi="Kalpurush" w:cs="Kalpurush" w:hint="cs"/>
          <w:sz w:val="24"/>
          <w:szCs w:val="24"/>
          <w:cs/>
          <w:lang w:bidi="bn-BD"/>
        </w:rPr>
        <w:t>আয-</w:t>
      </w:r>
      <w:r w:rsidRPr="00E16E04">
        <w:rPr>
          <w:rFonts w:ascii="Kalpurush" w:eastAsia="Nikosh" w:hAnsi="Kalpurush" w:cs="Kalpurush"/>
          <w:sz w:val="24"/>
          <w:szCs w:val="24"/>
          <w:cs/>
          <w:lang w:bidi="bn-BD"/>
        </w:rPr>
        <w:t>যুখরুফ</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00E0584F">
        <w:rPr>
          <w:rFonts w:ascii="Kalpurush" w:eastAsia="Nikosh" w:hAnsi="Kalpurush" w:cs="Kalpurush"/>
          <w:sz w:val="24"/>
          <w:szCs w:val="24"/>
          <w:cs/>
          <w:lang w:bidi="bn-BD"/>
        </w:rPr>
        <w:t>৮৭</w:t>
      </w:r>
      <w:r w:rsidR="00E0584F">
        <w:rPr>
          <w:rFonts w:ascii="Kalpurush" w:eastAsia="Nikosh" w:hAnsi="Kalpurush" w:cs="Kalpurush" w:hint="cs"/>
          <w:sz w:val="24"/>
          <w:szCs w:val="24"/>
          <w:cs/>
          <w:lang w:bidi="bn-BD"/>
        </w:rPr>
        <w:t>]</w:t>
      </w:r>
    </w:p>
    <w:p w:rsidR="00E16E04" w:rsidRPr="00E16E04" w:rsidRDefault="00E16E04" w:rsidP="00E0584F">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আর ‘</w:t>
      </w:r>
      <w:r w:rsidRPr="00E16E04">
        <w:rPr>
          <w:rFonts w:ascii="Kalpurush" w:eastAsia="Nikosh" w:hAnsi="Kalpurush" w:cs="Kalpurush"/>
          <w:sz w:val="24"/>
          <w:szCs w:val="24"/>
          <w:cs/>
          <w:lang w:bidi="bn-BD"/>
        </w:rPr>
        <w:t>আল্লাহর আদেশ</w:t>
      </w:r>
      <w:r w:rsidRPr="00E16E04">
        <w:rPr>
          <w:rFonts w:ascii="Kalpurush" w:eastAsia="Nikosh" w:hAnsi="Kalpurush" w:cs="Kalpurush" w:hint="cs"/>
          <w:sz w:val="24"/>
          <w:szCs w:val="24"/>
          <w:cs/>
          <w:lang w:bidi="bn-BD"/>
        </w:rPr>
        <w:t>’ কথাটি তাঁর</w:t>
      </w:r>
      <w:r w:rsidRPr="00E16E04">
        <w:rPr>
          <w:rFonts w:ascii="Kalpurush" w:eastAsia="Nikosh" w:hAnsi="Kalpurush" w:cs="Kalpurush"/>
          <w:sz w:val="24"/>
          <w:szCs w:val="24"/>
          <w:cs/>
          <w:lang w:bidi="bn-BD"/>
        </w:rPr>
        <w:t xml:space="preserve"> সৃষ্টিগত ও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 সংশ্লিষ্ট উভয় প্রকার বিষয়</w:t>
      </w:r>
      <w:r w:rsidR="00E0584F">
        <w:rPr>
          <w:rFonts w:ascii="Kalpurush" w:eastAsia="Nikosh" w:hAnsi="Kalpurush" w:cs="Kalpurush"/>
          <w:sz w:val="24"/>
          <w:szCs w:val="24"/>
          <w:cs/>
          <w:lang w:bidi="bn-BD"/>
        </w:rPr>
        <w:t>াদি শামিল করে। তিনি যেমন তাঁর হ</w:t>
      </w:r>
      <w:r w:rsidR="00E0584F">
        <w:rPr>
          <w:rFonts w:ascii="Kalpurush" w:eastAsia="Nikosh" w:hAnsi="Kalpurush" w:cs="Kalpurush" w:hint="cs"/>
          <w:sz w:val="24"/>
          <w:szCs w:val="24"/>
          <w:cs/>
          <w:lang w:bidi="bn-BD"/>
        </w:rPr>
        <w:t>ি</w:t>
      </w:r>
      <w:r w:rsidR="00E0584F">
        <w:rPr>
          <w:rFonts w:ascii="Kalpurush" w:eastAsia="Nikosh" w:hAnsi="Kalpurush" w:cs="Kalpurush"/>
          <w:sz w:val="24"/>
          <w:szCs w:val="24"/>
          <w:cs/>
          <w:lang w:bidi="bn-BD"/>
        </w:rPr>
        <w:t>কমত</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নুসারে সৃষ্টিজগতে যা ইচ্ছা তার সিদ্ধান্ত গ্রহ</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কারী ও ব্যবস্থাপক</w:t>
      </w:r>
      <w:r w:rsidRPr="00E16E04">
        <w:rPr>
          <w:rFonts w:ascii="Kalpurush" w:eastAsia="Nikosh" w:hAnsi="Kalpurush" w:cs="Kalpurush"/>
          <w:sz w:val="24"/>
          <w:szCs w:val="24"/>
          <w:lang w:bidi="bn-BD"/>
        </w:rPr>
        <w:t xml:space="preserve">, </w:t>
      </w:r>
      <w:r w:rsidR="00E0584F">
        <w:rPr>
          <w:rFonts w:ascii="Kalpurush" w:eastAsia="Nikosh" w:hAnsi="Kalpurush" w:cs="Kalpurush"/>
          <w:sz w:val="24"/>
          <w:szCs w:val="24"/>
          <w:cs/>
          <w:lang w:bidi="bn-BD"/>
        </w:rPr>
        <w:t xml:space="preserve">তেমনি তিনি তাঁর </w:t>
      </w:r>
      <w:r w:rsidR="00E0584F">
        <w:rPr>
          <w:rFonts w:ascii="Kalpurush" w:eastAsia="Nikosh" w:hAnsi="Kalpurush" w:cs="Kalpurush"/>
          <w:sz w:val="24"/>
          <w:szCs w:val="24"/>
          <w:cs/>
          <w:lang w:bidi="bn-BD"/>
        </w:rPr>
        <w:lastRenderedPageBreak/>
        <w:t>হ</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কমত</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নুযায়ী যাবতীয় আইন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বিধি-বিধান ও ইবাদাত ও পারষ্পারিক লেনদেনের হুকুম রচনার একচ্ছত্র অধিকারী। অতএব</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যদি কোনো ব্যক্</w:t>
      </w:r>
      <w:r w:rsidR="00E0584F">
        <w:rPr>
          <w:rFonts w:ascii="Kalpurush" w:eastAsia="Nikosh" w:hAnsi="Kalpurush" w:cs="Kalpurush"/>
          <w:sz w:val="24"/>
          <w:szCs w:val="24"/>
          <w:cs/>
          <w:lang w:bidi="bn-BD"/>
        </w:rPr>
        <w:t>তি আল্লাহর সাথে অন্য কাউকে ইবাদ</w:t>
      </w:r>
      <w:r w:rsidRPr="00E16E04">
        <w:rPr>
          <w:rFonts w:ascii="Kalpurush" w:eastAsia="Nikosh" w:hAnsi="Kalpurush" w:cs="Kalpurush"/>
          <w:sz w:val="24"/>
          <w:szCs w:val="24"/>
          <w:cs/>
          <w:lang w:bidi="bn-BD"/>
        </w:rPr>
        <w:t>ত</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বিধান</w:t>
      </w:r>
      <w:r w:rsidRPr="00E16E04">
        <w:rPr>
          <w:rFonts w:ascii="Kalpurush" w:eastAsia="Nikosh" w:hAnsi="Kalpurush" w:cs="Kalpurush" w:hint="cs"/>
          <w:sz w:val="24"/>
          <w:szCs w:val="24"/>
          <w:cs/>
          <w:lang w:bidi="bn-BD"/>
        </w:rPr>
        <w:t xml:space="preserve"> প্রদান</w:t>
      </w:r>
      <w:r w:rsidRPr="00E16E04">
        <w:rPr>
          <w:rFonts w:ascii="Kalpurush" w:eastAsia="Nikosh" w:hAnsi="Kalpurush" w:cs="Kalpurush"/>
          <w:sz w:val="24"/>
          <w:szCs w:val="24"/>
          <w:cs/>
          <w:lang w:bidi="bn-BD"/>
        </w:rPr>
        <w:t xml:space="preserve">কারী অথবা </w:t>
      </w:r>
      <w:r w:rsidRPr="00E16E04">
        <w:rPr>
          <w:rFonts w:ascii="Kalpurush" w:eastAsia="Nikosh" w:hAnsi="Kalpurush" w:cs="Kalpurush" w:hint="cs"/>
          <w:sz w:val="24"/>
          <w:szCs w:val="24"/>
          <w:cs/>
          <w:lang w:bidi="bn-BD"/>
        </w:rPr>
        <w:t xml:space="preserve">লেন-দেনের </w:t>
      </w:r>
      <w:r w:rsidRPr="00E16E04">
        <w:rPr>
          <w:rFonts w:ascii="Kalpurush" w:eastAsia="Nikosh" w:hAnsi="Kalpurush" w:cs="Kalpurush"/>
          <w:sz w:val="24"/>
          <w:szCs w:val="24"/>
          <w:cs/>
          <w:lang w:bidi="bn-BD"/>
        </w:rPr>
        <w:t xml:space="preserve">হুকুমদাতা হিসাবে গ্রহণ করে তা হলে </w:t>
      </w:r>
      <w:r w:rsidRPr="00E16E04">
        <w:rPr>
          <w:rFonts w:ascii="Kalpurush" w:eastAsia="Nikosh" w:hAnsi="Kalpurush" w:cs="Kalpurush" w:hint="cs"/>
          <w:sz w:val="24"/>
          <w:szCs w:val="24"/>
          <w:cs/>
          <w:lang w:bidi="bn-BD"/>
        </w:rPr>
        <w:t xml:space="preserve">সে </w:t>
      </w:r>
      <w:r w:rsidRPr="00E16E04">
        <w:rPr>
          <w:rFonts w:ascii="Kalpurush" w:eastAsia="Nikosh" w:hAnsi="Kalpurush" w:cs="Kalpurush"/>
          <w:sz w:val="24"/>
          <w:szCs w:val="24"/>
          <w:cs/>
          <w:lang w:bidi="bn-BD"/>
        </w:rPr>
        <w:t>আল্লাহর</w:t>
      </w:r>
      <w:r w:rsidRPr="00E16E04">
        <w:rPr>
          <w:rFonts w:ascii="Kalpurush" w:eastAsia="Nikosh" w:hAnsi="Kalpurush" w:cs="Kalpurush" w:hint="cs"/>
          <w:sz w:val="24"/>
          <w:szCs w:val="24"/>
          <w:cs/>
          <w:lang w:bidi="bn-BD"/>
        </w:rPr>
        <w:t xml:space="preserve"> সাথে শরীক করলো এবং </w:t>
      </w:r>
      <w:r w:rsidRPr="00E16E04">
        <w:rPr>
          <w:rFonts w:ascii="Kalpurush" w:eastAsia="Nikosh" w:hAnsi="Kalpurush" w:cs="Kalpurush"/>
          <w:sz w:val="24"/>
          <w:szCs w:val="24"/>
          <w:cs/>
          <w:lang w:bidi="bn-BD"/>
        </w:rPr>
        <w:t xml:space="preserve">ঈমান </w:t>
      </w:r>
      <w:r w:rsidRPr="00E16E04">
        <w:rPr>
          <w:rFonts w:ascii="Kalpurush" w:eastAsia="Nikosh" w:hAnsi="Kalpurush" w:cs="Kalpurush" w:hint="cs"/>
          <w:sz w:val="24"/>
          <w:szCs w:val="24"/>
          <w:cs/>
          <w:lang w:bidi="bn-BD"/>
        </w:rPr>
        <w:t>বাস্তবায়ণ করলো না।</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u w:val="single"/>
        </w:rPr>
      </w:pPr>
      <w:r w:rsidRPr="00E16E04">
        <w:rPr>
          <w:rFonts w:ascii="Kalpurush" w:eastAsia="Nikosh" w:hAnsi="Kalpurush" w:cs="Kalpurush" w:hint="cs"/>
          <w:b/>
          <w:bCs/>
          <w:sz w:val="24"/>
          <w:szCs w:val="24"/>
          <w:cs/>
          <w:lang w:bidi="bn-BD"/>
        </w:rPr>
        <w:t xml:space="preserve">তিন: </w:t>
      </w:r>
      <w:r w:rsidRPr="00E16E04">
        <w:rPr>
          <w:rFonts w:ascii="Kalpurush" w:eastAsia="Nikosh" w:hAnsi="Kalpurush" w:cs="Kalpurush"/>
          <w:b/>
          <w:bCs/>
          <w:sz w:val="24"/>
          <w:szCs w:val="24"/>
          <w:u w:val="single"/>
          <w:cs/>
          <w:lang w:bidi="bn-BD"/>
        </w:rPr>
        <w:t xml:space="preserve">আল্লাহর উলূহিয়্যাতের </w:t>
      </w:r>
      <w:r w:rsidR="003F29D4">
        <w:rPr>
          <w:rFonts w:ascii="Kalpurush" w:eastAsia="Nikosh" w:hAnsi="Kalpurush" w:cs="Kalpurush"/>
          <w:b/>
          <w:bCs/>
          <w:sz w:val="24"/>
          <w:szCs w:val="24"/>
          <w:u w:val="single"/>
          <w:cs/>
          <w:lang w:bidi="bn-BD"/>
        </w:rPr>
        <w:t>ওপর</w:t>
      </w:r>
      <w:r w:rsidRPr="00E16E04">
        <w:rPr>
          <w:rFonts w:ascii="Kalpurush" w:eastAsia="Nikosh" w:hAnsi="Kalpurush" w:cs="Kalpurush"/>
          <w:b/>
          <w:bCs/>
          <w:sz w:val="24"/>
          <w:szCs w:val="24"/>
          <w:u w:val="single"/>
          <w:cs/>
          <w:lang w:bidi="bn-BD"/>
        </w:rPr>
        <w:t xml:space="preserve"> ঈমান</w:t>
      </w:r>
      <w:r w:rsidR="00F52C53">
        <w:rPr>
          <w:rFonts w:ascii="Kalpurush" w:eastAsia="Nikosh" w:hAnsi="Kalpurush" w:cs="Kalpurush" w:hint="cs"/>
          <w:b/>
          <w:bCs/>
          <w:sz w:val="24"/>
          <w:szCs w:val="24"/>
          <w:u w:val="single"/>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এর অর্থ হলো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এই কথা স্বীকার করা যে</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এক</w:t>
      </w:r>
      <w:r w:rsidRPr="00E16E04">
        <w:rPr>
          <w:rFonts w:ascii="Kalpurush" w:eastAsia="Nikosh" w:hAnsi="Kalpurush" w:cs="Kalpurush" w:hint="cs"/>
          <w:sz w:val="24"/>
          <w:szCs w:val="24"/>
          <w:cs/>
          <w:lang w:bidi="bn-BD"/>
        </w:rPr>
        <w:t>মাত্র</w:t>
      </w:r>
      <w:r w:rsidRPr="00E16E04">
        <w:rPr>
          <w:rFonts w:ascii="Kalpurush" w:eastAsia="Nikosh" w:hAnsi="Kalpurush" w:cs="Kalpurush"/>
          <w:sz w:val="24"/>
          <w:szCs w:val="24"/>
          <w:cs/>
          <w:lang w:bidi="bn-BD"/>
        </w:rPr>
        <w:t xml:space="preserve">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আলাই সত্যিকার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বুদ বা উপাস্য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এতে অন্য কে</w:t>
      </w:r>
      <w:r w:rsidRPr="00E16E04">
        <w:rPr>
          <w:rFonts w:ascii="Kalpurush" w:eastAsia="Nikosh" w:hAnsi="Kalpurush" w:cs="Kalpurush" w:hint="cs"/>
          <w:sz w:val="24"/>
          <w:szCs w:val="24"/>
          <w:cs/>
          <w:lang w:bidi="bn-BD"/>
        </w:rPr>
        <w:t>উ</w:t>
      </w:r>
      <w:r w:rsidRPr="00E16E04">
        <w:rPr>
          <w:rFonts w:ascii="Kalpurush" w:eastAsia="Nikosh" w:hAnsi="Kalpurush" w:cs="Kalpurush"/>
          <w:sz w:val="24"/>
          <w:szCs w:val="24"/>
          <w:cs/>
          <w:lang w:bidi="bn-BD"/>
        </w:rPr>
        <w:t xml:space="preserve"> তাঁর শরীক নেই</w:t>
      </w:r>
      <w:r w:rsidRPr="00B1790A">
        <w:rPr>
          <w:rFonts w:ascii="SolaimanLipi" w:eastAsia="Nikosh" w:hAnsi="SolaimanLipi" w:cs="SolaimanLipi"/>
          <w:sz w:val="24"/>
          <w:szCs w:val="24"/>
          <w:cs/>
          <w:lang w:bidi="hi-IN"/>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আর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ইলাহ</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শব্দ</w:t>
      </w:r>
      <w:r w:rsidRPr="00E16E04">
        <w:rPr>
          <w:rFonts w:ascii="Kalpurush" w:eastAsia="Nikosh" w:hAnsi="Kalpurush" w:cs="Kalpurush" w:hint="cs"/>
          <w:sz w:val="24"/>
          <w:szCs w:val="24"/>
          <w:cs/>
          <w:lang w:bidi="bn-BD"/>
        </w:rPr>
        <w:t>টি</w:t>
      </w:r>
      <w:r w:rsidRPr="00E16E04">
        <w:rPr>
          <w:rFonts w:ascii="Kalpurush" w:eastAsia="Nikosh" w:hAnsi="Kalpurush" w:cs="Kalpurush"/>
          <w:sz w:val="24"/>
          <w:szCs w:val="24"/>
          <w:cs/>
          <w:lang w:bidi="bn-BD"/>
        </w:rPr>
        <w:t xml:space="preserve"> মালূহ</w:t>
      </w:r>
      <w:r w:rsidRPr="00E16E04">
        <w:rPr>
          <w:rFonts w:ascii="Kalpurush" w:eastAsia="Nikosh" w:hAnsi="Kalpurush" w:cs="Kalpurush" w:hint="cs"/>
          <w:sz w:val="24"/>
          <w:szCs w:val="24"/>
          <w:cs/>
          <w:lang w:bidi="bn-BD"/>
        </w:rPr>
        <w:t xml:space="preserve"> শব্দের অর্থে। যার অর্থ </w:t>
      </w:r>
      <w:r w:rsidRPr="00E16E04">
        <w:rPr>
          <w:rFonts w:ascii="Kalpurush" w:eastAsia="Nikosh" w:hAnsi="Kalpurush" w:cs="Kalpurush"/>
          <w:sz w:val="24"/>
          <w:szCs w:val="24"/>
          <w:cs/>
          <w:lang w:bidi="bn-BD"/>
        </w:rPr>
        <w:t>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বুদ</w:t>
      </w:r>
      <w:r w:rsidRPr="00B1790A">
        <w:rPr>
          <w:rFonts w:ascii="SolaimanLipi" w:eastAsia="Nikosh" w:hAnsi="SolaimanLipi" w:cs="SolaimanLipi"/>
          <w:sz w:val="24"/>
          <w:szCs w:val="24"/>
          <w:cs/>
          <w:lang w:bidi="hi-IN"/>
        </w:rPr>
        <w:t>।</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অর্থাৎ</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 উপাস্য </w:t>
      </w:r>
      <w:r w:rsidRPr="00E16E04">
        <w:rPr>
          <w:rFonts w:ascii="Kalpurush" w:eastAsia="Nikosh" w:hAnsi="Kalpurush" w:cs="Kalpurush" w:hint="cs"/>
          <w:sz w:val="24"/>
          <w:szCs w:val="24"/>
          <w:cs/>
          <w:lang w:bidi="bn-BD"/>
        </w:rPr>
        <w:t xml:space="preserve">যাকে </w:t>
      </w:r>
      <w:r w:rsidRPr="00E16E04">
        <w:rPr>
          <w:rFonts w:ascii="Kalpurush" w:eastAsia="Nikosh" w:hAnsi="Kalpurush" w:cs="Kalpurush"/>
          <w:sz w:val="24"/>
          <w:szCs w:val="24"/>
          <w:cs/>
          <w:lang w:bidi="bn-BD"/>
        </w:rPr>
        <w:t>পূর্ণ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বাসা </w:t>
      </w:r>
      <w:r w:rsidRPr="00E16E04">
        <w:rPr>
          <w:rFonts w:ascii="Kalpurush" w:eastAsia="Nikosh" w:hAnsi="Kalpurush" w:cs="Kalpurush" w:hint="cs"/>
          <w:sz w:val="24"/>
          <w:szCs w:val="24"/>
          <w:cs/>
          <w:lang w:bidi="bn-BD"/>
        </w:rPr>
        <w:t xml:space="preserve">ও পূর্ণ সম্মানের সাথে </w:t>
      </w:r>
      <w:r w:rsidRPr="00E16E04">
        <w:rPr>
          <w:rFonts w:ascii="Kalpurush" w:eastAsia="Nikosh" w:hAnsi="Kalpurush" w:cs="Kalpurush"/>
          <w:sz w:val="24"/>
          <w:szCs w:val="24"/>
          <w:cs/>
          <w:lang w:bidi="bn-BD"/>
        </w:rPr>
        <w:t xml:space="preserve">ইবাদাত বা </w:t>
      </w:r>
      <w:r w:rsidRPr="00E16E04">
        <w:rPr>
          <w:rFonts w:ascii="Kalpurush" w:eastAsia="Nikosh" w:hAnsi="Kalpurush" w:cs="Kalpurush" w:hint="cs"/>
          <w:sz w:val="24"/>
          <w:szCs w:val="24"/>
          <w:cs/>
          <w:lang w:bidi="bn-BD"/>
        </w:rPr>
        <w:t>দাসত্ব</w:t>
      </w:r>
      <w:r w:rsidRPr="00E16E04">
        <w:rPr>
          <w:rFonts w:ascii="Kalpurush" w:eastAsia="Nikosh" w:hAnsi="Kalpurush" w:cs="Kalpurush"/>
          <w:sz w:val="24"/>
          <w:szCs w:val="24"/>
          <w:cs/>
          <w:lang w:bidi="bn-BD"/>
        </w:rPr>
        <w:t xml:space="preserve"> করা হয়।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E0584F" w:rsidP="00E0584F">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وَإِلَٰهُكُمۡ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ٱلرَّحۡمَٰنُ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ٱلرَّحِيمُ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١٦٣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١٦٣</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“আর তোমাদের উপাস্য একমাত্র একই উপাস্য। তিনি </w:t>
      </w:r>
      <w:r w:rsidRPr="00E16E04">
        <w:rPr>
          <w:rFonts w:ascii="Kalpurush" w:eastAsia="Nikosh" w:hAnsi="Kalpurush" w:cs="Kalpurush"/>
          <w:spacing w:val="-10"/>
          <w:sz w:val="24"/>
          <w:szCs w:val="24"/>
          <w:cs/>
          <w:lang w:bidi="bn-BD"/>
        </w:rPr>
        <w:t>ব্যতীত আর কোনো সত্য মা</w:t>
      </w:r>
      <w:r w:rsidRPr="00E16E04">
        <w:rPr>
          <w:rFonts w:ascii="Kalpurush" w:eastAsia="Nikosh" w:hAnsi="Kalpurush" w:cs="Kalpurush"/>
          <w:spacing w:val="-10"/>
          <w:sz w:val="24"/>
          <w:szCs w:val="24"/>
          <w:lang w:bidi="bn-BD"/>
        </w:rPr>
        <w:t>‘</w:t>
      </w:r>
      <w:r w:rsidRPr="00E16E04">
        <w:rPr>
          <w:rFonts w:ascii="Kalpurush" w:eastAsia="Nikosh" w:hAnsi="Kalpurush" w:cs="Kalpurush"/>
          <w:spacing w:val="-10"/>
          <w:sz w:val="24"/>
          <w:szCs w:val="24"/>
          <w:cs/>
          <w:lang w:bidi="bn-BD"/>
        </w:rPr>
        <w:t>বুদ নেই</w:t>
      </w:r>
      <w:r w:rsidRPr="00E16E04">
        <w:rPr>
          <w:rFonts w:ascii="Kalpurush" w:eastAsia="Nikosh" w:hAnsi="Kalpurush" w:cs="Kalpurush"/>
          <w:spacing w:val="-10"/>
          <w:sz w:val="24"/>
          <w:szCs w:val="24"/>
          <w:lang w:bidi="bn-BD"/>
        </w:rPr>
        <w:t xml:space="preserve">, </w:t>
      </w:r>
      <w:r w:rsidR="00E0584F">
        <w:rPr>
          <w:rFonts w:ascii="Kalpurush" w:eastAsia="Nikosh" w:hAnsi="Kalpurush" w:cs="Kalpurush"/>
          <w:spacing w:val="-10"/>
          <w:sz w:val="24"/>
          <w:szCs w:val="24"/>
          <w:cs/>
          <w:lang w:bidi="bn-BD"/>
        </w:rPr>
        <w:t>তিনি মহা করুণাময় দয়ালু</w:t>
      </w:r>
      <w:r w:rsidR="00E0584F" w:rsidRPr="00B1790A">
        <w:rPr>
          <w:rFonts w:ascii="Kalpurush" w:eastAsia="Nikosh" w:hAnsi="Kalpurush" w:cs="SolaimanLipi" w:hint="cs"/>
          <w:spacing w:val="-10"/>
          <w:sz w:val="24"/>
          <w:szCs w:val="24"/>
          <w:cs/>
          <w:lang w:bidi="hi-IN"/>
        </w:rPr>
        <w:t>।</w:t>
      </w:r>
      <w:r w:rsidR="00E0584F">
        <w:rPr>
          <w:rFonts w:ascii="Kalpurush" w:eastAsia="Nikosh" w:hAnsi="Kalpurush" w:cs="Kalpurush" w:hint="cs"/>
          <w:spacing w:val="-10"/>
          <w:sz w:val="24"/>
          <w:szCs w:val="24"/>
          <w:cs/>
          <w:lang w:bidi="bn-BD"/>
        </w:rPr>
        <w:t>”</w:t>
      </w:r>
      <w:r w:rsidRPr="00E0584F">
        <w:rPr>
          <w:rFonts w:ascii="Kalpurush" w:eastAsia="Nikosh" w:hAnsi="Kalpurush" w:cs="Kalpurush"/>
          <w:spacing w:val="-10"/>
          <w:sz w:val="24"/>
          <w:szCs w:val="24"/>
          <w:cs/>
          <w:lang w:bidi="hi-IN"/>
        </w:rPr>
        <w:t xml:space="preserve"> </w:t>
      </w:r>
      <w:r w:rsidRPr="00E0584F">
        <w:rPr>
          <w:rFonts w:ascii="Kalpurush" w:eastAsia="Nikosh" w:hAnsi="Kalpurush" w:cs="Kalpurush"/>
          <w:spacing w:val="-10"/>
          <w:sz w:val="24"/>
          <w:szCs w:val="24"/>
          <w:cs/>
          <w:lang w:bidi="bn-BD"/>
        </w:rPr>
        <w:t>[</w:t>
      </w:r>
      <w:r w:rsidRPr="00E0584F">
        <w:rPr>
          <w:rFonts w:ascii="Kalpurush" w:eastAsia="Nikosh" w:hAnsi="Kalpurush" w:cs="Kalpurush"/>
          <w:spacing w:val="-10"/>
          <w:sz w:val="24"/>
          <w:szCs w:val="24"/>
          <w:cs/>
          <w:lang w:bidi="bn-IN"/>
        </w:rPr>
        <w:t>সূরা আল</w:t>
      </w:r>
      <w:r w:rsidRPr="00E0584F">
        <w:rPr>
          <w:rFonts w:ascii="Kalpurush" w:eastAsia="Nikosh" w:hAnsi="Kalpurush" w:cs="Kalpurush"/>
          <w:spacing w:val="-10"/>
          <w:sz w:val="24"/>
          <w:szCs w:val="24"/>
          <w:cs/>
          <w:lang w:bidi="bn-BD"/>
        </w:rPr>
        <w:t>-বাক্বা</w:t>
      </w:r>
      <w:r w:rsidRPr="00E16E04">
        <w:rPr>
          <w:rFonts w:ascii="Kalpurush" w:eastAsia="Nikosh" w:hAnsi="Kalpurush" w:cs="Kalpurush"/>
          <w:spacing w:val="-10"/>
          <w:sz w:val="24"/>
          <w:szCs w:val="24"/>
          <w:cs/>
          <w:lang w:bidi="bn-BD"/>
        </w:rPr>
        <w:t>রা</w:t>
      </w:r>
      <w:r w:rsidRPr="00E16E04">
        <w:rPr>
          <w:rFonts w:ascii="Kalpurush" w:eastAsia="Nikosh" w:hAnsi="Kalpurush" w:cs="Kalpurush"/>
          <w:spacing w:val="-10"/>
          <w:sz w:val="24"/>
          <w:szCs w:val="24"/>
          <w:lang w:bidi="bn-BD"/>
        </w:rPr>
        <w:t xml:space="preserve">, </w:t>
      </w:r>
      <w:r w:rsidRPr="00E16E04">
        <w:rPr>
          <w:rFonts w:ascii="Kalpurush" w:eastAsia="Nikosh" w:hAnsi="Kalpurush" w:cs="Kalpurush"/>
          <w:spacing w:val="-10"/>
          <w:sz w:val="24"/>
          <w:szCs w:val="24"/>
          <w:cs/>
          <w:lang w:bidi="bn-BD"/>
        </w:rPr>
        <w:t>আয়াত</w:t>
      </w:r>
      <w:r w:rsidRPr="00E16E04">
        <w:rPr>
          <w:rFonts w:ascii="Kalpurush" w:eastAsia="Nikosh" w:hAnsi="Kalpurush" w:cs="Kalpurush" w:hint="cs"/>
          <w:spacing w:val="-10"/>
          <w:sz w:val="24"/>
          <w:szCs w:val="24"/>
          <w:cs/>
          <w:lang w:bidi="bn-BD"/>
        </w:rPr>
        <w:t>:</w:t>
      </w:r>
      <w:r w:rsidRPr="00E16E04">
        <w:rPr>
          <w:rFonts w:ascii="Kalpurush" w:eastAsia="Nikosh" w:hAnsi="Kalpurush" w:cs="Kalpurush"/>
          <w:spacing w:val="-10"/>
          <w:sz w:val="24"/>
          <w:szCs w:val="24"/>
          <w:cs/>
          <w:lang w:bidi="bn-BD"/>
        </w:rPr>
        <w:t xml:space="preserve"> ১৬৩</w:t>
      </w:r>
      <w:r w:rsidRPr="00E16E04">
        <w:rPr>
          <w:rFonts w:ascii="Kalpurush" w:eastAsia="Nikosh" w:hAnsi="Kalpurush" w:cs="Kalpurush" w:hint="cs"/>
          <w:spacing w:val="-10"/>
          <w:sz w:val="24"/>
          <w:szCs w:val="24"/>
          <w:cs/>
          <w:lang w:bidi="bn-BD"/>
        </w:rPr>
        <w:t>]</w:t>
      </w:r>
      <w:r w:rsidRPr="00E16E04">
        <w:rPr>
          <w:rFonts w:ascii="Kalpurush" w:eastAsia="Nikosh" w:hAnsi="Kalpurush" w:cs="Kalpurush"/>
          <w:spacing w:val="-10"/>
          <w:sz w:val="24"/>
          <w:szCs w:val="24"/>
          <w:cs/>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 xml:space="preserve"> আরো বলেন</w:t>
      </w:r>
      <w:r w:rsidRPr="00E16E04">
        <w:rPr>
          <w:rFonts w:ascii="Kalpurush" w:eastAsia="Nikosh" w:hAnsi="Kalpurush" w:cs="Kalpurush"/>
          <w:sz w:val="24"/>
          <w:szCs w:val="24"/>
          <w:lang w:bidi="bn-BD"/>
        </w:rPr>
        <w:t>,</w:t>
      </w:r>
    </w:p>
    <w:p w:rsidR="00E16E04" w:rsidRPr="00B1790A" w:rsidRDefault="00E0584F" w:rsidP="00E0584F">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شَهِدَ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وَأُوْلُواْ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قَآئِمَۢا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بِٱلۡقِسۡطِۚ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ٱلۡعَزِيزُ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ٱلۡحَكِيمُ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١٨</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সাক্ষ্য দিয়েছেন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ছাড়া সত্যিকার কোনো মা</w:t>
      </w:r>
      <w:r w:rsidRPr="00E16E04">
        <w:rPr>
          <w:rFonts w:ascii="Kalpurush" w:eastAsia="Nikosh" w:hAnsi="Kalpurush" w:cs="Kalpurush"/>
          <w:sz w:val="24"/>
          <w:szCs w:val="24"/>
          <w:lang w:bidi="bn-BD"/>
        </w:rPr>
        <w:t>‘</w:t>
      </w:r>
      <w:r w:rsidR="00E0584F">
        <w:rPr>
          <w:rFonts w:ascii="Kalpurush" w:eastAsia="Nikosh" w:hAnsi="Kalpurush" w:cs="Kalpurush"/>
          <w:sz w:val="24"/>
          <w:szCs w:val="24"/>
          <w:cs/>
          <w:lang w:bidi="bn-BD"/>
        </w:rPr>
        <w:t>বুদ নেই এবং ফির</w:t>
      </w:r>
      <w:r w:rsidR="00E0584F">
        <w:rPr>
          <w:rFonts w:ascii="Kalpurush" w:eastAsia="Nikosh" w:hAnsi="Kalpurush" w:cs="Kalpurush" w:hint="cs"/>
          <w:sz w:val="24"/>
          <w:szCs w:val="24"/>
          <w:cs/>
          <w:lang w:bidi="bn-BD"/>
        </w:rPr>
        <w:t>িশতা</w:t>
      </w:r>
      <w:r w:rsidRPr="00E16E04">
        <w:rPr>
          <w:rFonts w:ascii="Kalpurush" w:eastAsia="Nikosh" w:hAnsi="Kalpurush" w:cs="Kalpurush"/>
          <w:sz w:val="24"/>
          <w:szCs w:val="24"/>
          <w:cs/>
          <w:lang w:bidi="bn-BD"/>
        </w:rPr>
        <w:t>গণ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ন্যায়নিষ্ট জ্ঞানীগণও সাক্ষ্য দিয়েছেন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ছাড়া আর কোনো সত্য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বুদ নেই। তিনি পরাক্রান্ত প্রজ্ঞাময়।</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w:t>
      </w:r>
      <w:r w:rsidR="00E0584F">
        <w:rPr>
          <w:rFonts w:ascii="Kalpurush" w:eastAsia="Nikosh" w:hAnsi="Kalpurush" w:cs="Kalpurush" w:hint="cs"/>
          <w:sz w:val="24"/>
          <w:szCs w:val="24"/>
          <w:cs/>
          <w:lang w:bidi="bn-BD"/>
        </w:rPr>
        <w:t xml:space="preserve">সূরা </w:t>
      </w:r>
      <w:r w:rsidR="00E0584F">
        <w:rPr>
          <w:rFonts w:ascii="Kalpurush" w:eastAsia="Nikosh" w:hAnsi="Kalpurush" w:cs="Kalpurush"/>
          <w:sz w:val="24"/>
          <w:szCs w:val="24"/>
          <w:cs/>
          <w:lang w:bidi="bn-BD"/>
        </w:rPr>
        <w:t>আলে</w:t>
      </w:r>
      <w:r w:rsidR="00E0584F">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ইমরান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১৮</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তাই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ব্যতীত অন্য কাউকে উপাস্যরূপে </w:t>
      </w:r>
      <w:r w:rsidRPr="00E16E04">
        <w:rPr>
          <w:rFonts w:ascii="Kalpurush" w:eastAsia="Nikosh" w:hAnsi="Kalpurush" w:cs="Kalpurush" w:hint="cs"/>
          <w:sz w:val="24"/>
          <w:szCs w:val="24"/>
          <w:cs/>
          <w:lang w:bidi="bn-BD"/>
        </w:rPr>
        <w:t>গ্রহণ</w:t>
      </w:r>
      <w:r w:rsidRPr="00E16E04">
        <w:rPr>
          <w:rFonts w:ascii="Kalpurush" w:eastAsia="Nikosh" w:hAnsi="Kalpurush" w:cs="Kalpurush"/>
          <w:sz w:val="24"/>
          <w:szCs w:val="24"/>
          <w:cs/>
          <w:lang w:bidi="bn-BD"/>
        </w:rPr>
        <w:t xml:space="preserve"> ক</w:t>
      </w:r>
      <w:r w:rsidRPr="00E16E04">
        <w:rPr>
          <w:rFonts w:ascii="Kalpurush" w:eastAsia="Nikosh" w:hAnsi="Kalpurush" w:cs="Kalpurush" w:hint="cs"/>
          <w:sz w:val="24"/>
          <w:szCs w:val="24"/>
          <w:cs/>
          <w:lang w:bidi="bn-BD"/>
        </w:rPr>
        <w:t xml:space="preserve">রে তার ইবাদাত করা হলে তার সে উপাস্যরূপে গ্রহণ </w:t>
      </w:r>
      <w:r w:rsidRPr="00E16E04">
        <w:rPr>
          <w:rFonts w:ascii="Kalpurush" w:eastAsia="Nikosh" w:hAnsi="Kalpurush" w:cs="Kalpurush"/>
          <w:sz w:val="24"/>
          <w:szCs w:val="24"/>
          <w:cs/>
          <w:lang w:bidi="bn-BD"/>
        </w:rPr>
        <w:t>বাতিল</w:t>
      </w:r>
      <w:r w:rsidRPr="00E16E04">
        <w:rPr>
          <w:rFonts w:ascii="Kalpurush" w:eastAsia="Nikosh" w:hAnsi="Kalpurush" w:cs="Kalpurush" w:hint="cs"/>
          <w:sz w:val="24"/>
          <w:szCs w:val="24"/>
          <w:cs/>
          <w:lang w:bidi="bn-BD"/>
        </w:rPr>
        <w:t xml:space="preserve"> বলে বিবেচিত হবে</w:t>
      </w:r>
      <w:r w:rsidRPr="00B1790A">
        <w:rPr>
          <w:rFonts w:ascii="SolaimanLipi" w:eastAsia="Nikosh" w:hAnsi="SolaimanLipi" w:cs="SolaimanLipi"/>
          <w:sz w:val="24"/>
          <w:szCs w:val="24"/>
          <w:cs/>
          <w:lang w:bidi="hi-IN"/>
        </w:rPr>
        <w:t xml:space="preserve">। </w:t>
      </w:r>
      <w:r w:rsidRPr="00E0584F">
        <w:rPr>
          <w:rFonts w:ascii="Kalpurush" w:eastAsia="Nikosh" w:hAnsi="Kalpurush" w:cs="Kalpurush"/>
          <w:sz w:val="24"/>
          <w:szCs w:val="24"/>
          <w:cs/>
          <w:lang w:bidi="bn-IN"/>
        </w:rPr>
        <w:t>আল্লাহ তা</w:t>
      </w:r>
      <w:r w:rsidRPr="00E0584F">
        <w:rPr>
          <w:rFonts w:ascii="Kalpurush" w:eastAsia="Nikosh" w:hAnsi="Kalpurush" w:cs="Kalpurush"/>
          <w:sz w:val="24"/>
          <w:szCs w:val="24"/>
          <w:lang w:bidi="bn-BD"/>
        </w:rPr>
        <w:t>‘</w:t>
      </w:r>
      <w:r w:rsidRPr="00E0584F">
        <w:rPr>
          <w:rFonts w:ascii="Kalpurush" w:eastAsia="Nikosh" w:hAnsi="Kalpurush" w:cs="Kalpurush"/>
          <w:sz w:val="24"/>
          <w:szCs w:val="24"/>
          <w:cs/>
          <w:lang w:bidi="bn-BD"/>
        </w:rPr>
        <w:t xml:space="preserve">আলা </w:t>
      </w:r>
      <w:r w:rsidRPr="00E16E04">
        <w:rPr>
          <w:rFonts w:ascii="Kalpurush" w:eastAsia="Nikosh" w:hAnsi="Kalpurush" w:cs="Kalpurush"/>
          <w:sz w:val="24"/>
          <w:szCs w:val="24"/>
          <w:cs/>
          <w:lang w:bidi="bn-BD"/>
        </w:rPr>
        <w:t>পবিত্র কুরআনে বলেন</w:t>
      </w:r>
      <w:r w:rsidRPr="00E16E04">
        <w:rPr>
          <w:rFonts w:ascii="Kalpurush" w:eastAsia="Nikosh" w:hAnsi="Kalpurush" w:cs="Kalpurush"/>
          <w:sz w:val="24"/>
          <w:szCs w:val="24"/>
          <w:lang w:bidi="bn-BD"/>
        </w:rPr>
        <w:t>,</w:t>
      </w:r>
    </w:p>
    <w:p w:rsidR="00E16E04" w:rsidRPr="00E16E04" w:rsidRDefault="00691197" w:rsidP="00691197">
      <w:pPr>
        <w:pStyle w:val="BodyTextIndent2"/>
        <w:bidi/>
        <w:spacing w:after="20" w:line="240" w:lineRule="auto"/>
        <w:ind w:firstLine="0"/>
        <w:jc w:val="both"/>
        <w:rPr>
          <w:rFonts w:ascii="Times New Roman" w:hAnsi="Times New Roman" w:cs="KFGQPC Uthman Taha Naskh"/>
          <w:sz w:val="24"/>
          <w:szCs w:val="24"/>
          <w:rtl/>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دُونِهِۦ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ٱلۡبَٰطِلُ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ٱلۡكَبِيرُ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الحج</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٦٢</w:t>
      </w:r>
      <w:r>
        <w:rPr>
          <w:rFonts w:ascii="KFGQPC Uthman Taha Naskh" w:cs="KFGQPC Uthman Taha Naskh"/>
          <w:color w:val="008000"/>
          <w:sz w:val="24"/>
          <w:szCs w:val="24"/>
          <w:rtl/>
        </w:rPr>
        <w:t>]</w:t>
      </w:r>
      <w:r w:rsidR="00E16E04" w:rsidRPr="00E16E04">
        <w:rPr>
          <w:rFonts w:ascii="Kalpurush" w:eastAsia="Nikosh" w:hAnsi="Kalpurush" w:cs="KFGQPC Uthman Taha Naskh" w:hint="cs"/>
          <w:sz w:val="24"/>
          <w:szCs w:val="24"/>
          <w:rtl/>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 এই জন্য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নিশ্চয়ই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তিনিই সত্য এবং তাঁর পরিবর্তে তারা যাদের ডাকে তারা অসত্য এবং আল্লাহ</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তিনিই হলেন সুমহান সর্বশ্রেষ্ঠ।</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00E0584F">
        <w:rPr>
          <w:rFonts w:ascii="Kalpurush" w:eastAsia="Nikosh" w:hAnsi="Kalpurush" w:cs="Kalpurush"/>
          <w:sz w:val="24"/>
          <w:szCs w:val="24"/>
          <w:cs/>
          <w:lang w:bidi="bn-BD"/>
        </w:rPr>
        <w:t xml:space="preserve">সূরা </w:t>
      </w:r>
      <w:r w:rsidR="00E0584F">
        <w:rPr>
          <w:rFonts w:ascii="Kalpurush" w:eastAsia="Nikosh" w:hAnsi="Kalpurush" w:cs="Kalpurush" w:hint="cs"/>
          <w:sz w:val="24"/>
          <w:szCs w:val="24"/>
          <w:cs/>
          <w:lang w:bidi="bn-BD"/>
        </w:rPr>
        <w:t>আল-</w:t>
      </w:r>
      <w:r w:rsidR="00E0584F">
        <w:rPr>
          <w:rFonts w:ascii="Kalpurush" w:eastAsia="Nikosh" w:hAnsi="Kalpurush" w:cs="Kalpurush"/>
          <w:sz w:val="24"/>
          <w:szCs w:val="24"/>
          <w:cs/>
          <w:lang w:bidi="bn-BD"/>
        </w:rPr>
        <w:t>হজ</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00E0584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৬২</w:t>
      </w:r>
      <w:r w:rsidRPr="00E16E04">
        <w:rPr>
          <w:rFonts w:ascii="Kalpurush" w:eastAsia="Nikosh" w:hAnsi="Kalpurush" w:cs="Kalpurush" w:hint="cs"/>
          <w:sz w:val="24"/>
          <w:szCs w:val="24"/>
          <w:cs/>
          <w:lang w:bidi="bn-BD"/>
        </w:rPr>
        <w:t>]</w:t>
      </w:r>
    </w:p>
    <w:p w:rsidR="00E16E04" w:rsidRPr="00E16E04" w:rsidRDefault="00E16E04" w:rsidP="0092712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(আল্লাহ ব্যতীত যাদের উপাসনা করা হয়) সেগুলোকে </w:t>
      </w:r>
      <w:r w:rsidRPr="00E16E04">
        <w:rPr>
          <w:rFonts w:ascii="Kalpurush" w:eastAsia="Nikosh" w:hAnsi="Kalpurush" w:cs="Kalpurush"/>
          <w:sz w:val="24"/>
          <w:szCs w:val="24"/>
          <w:cs/>
          <w:lang w:bidi="bn-BD"/>
        </w:rPr>
        <w:t>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বুদ বলে নাম রাখলেই তা </w:t>
      </w:r>
      <w:r w:rsidRPr="00E16E04">
        <w:rPr>
          <w:rFonts w:ascii="Kalpurush" w:eastAsia="Nikosh" w:hAnsi="Kalpurush" w:cs="Kalpurush" w:hint="cs"/>
          <w:sz w:val="24"/>
          <w:szCs w:val="24"/>
          <w:cs/>
          <w:lang w:bidi="bn-BD"/>
        </w:rPr>
        <w:t xml:space="preserve">সত্যিকার </w:t>
      </w:r>
      <w:r w:rsidRPr="00E16E04">
        <w:rPr>
          <w:rFonts w:ascii="Kalpurush" w:eastAsia="Nikosh" w:hAnsi="Kalpurush" w:cs="Kalpurush"/>
          <w:sz w:val="24"/>
          <w:szCs w:val="24"/>
          <w:cs/>
          <w:lang w:bidi="bn-BD"/>
        </w:rPr>
        <w:t xml:space="preserve">উপাস্যের </w:t>
      </w:r>
      <w:r w:rsidRPr="00E16E04">
        <w:rPr>
          <w:rFonts w:ascii="Kalpurush" w:eastAsia="Nikosh" w:hAnsi="Kalpurush" w:cs="Kalpurush" w:hint="cs"/>
          <w:sz w:val="24"/>
          <w:szCs w:val="24"/>
          <w:cs/>
          <w:lang w:bidi="bn-BD"/>
        </w:rPr>
        <w:t>মর্যাদায় আসীন হ</w:t>
      </w:r>
      <w:r w:rsidRPr="00E16E04">
        <w:rPr>
          <w:rFonts w:ascii="Kalpurush" w:eastAsia="Nikosh" w:hAnsi="Kalpurush" w:cs="Kalpurush"/>
          <w:sz w:val="24"/>
          <w:szCs w:val="24"/>
          <w:cs/>
          <w:lang w:bidi="bn-BD"/>
        </w:rPr>
        <w:t>য় না</w:t>
      </w:r>
      <w:r w:rsidR="0092712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বরং শুধু নাম সর্বস্বই থেকে যায়। </w:t>
      </w:r>
      <w:r w:rsidRPr="00E16E04">
        <w:rPr>
          <w:rFonts w:ascii="Kalpurush" w:eastAsia="Nikosh" w:hAnsi="Kalpurush" w:cs="Kalpurush" w:hint="cs"/>
          <w:sz w:val="24"/>
          <w:szCs w:val="24"/>
          <w:cs/>
          <w:lang w:bidi="bn-BD"/>
        </w:rPr>
        <w:t xml:space="preserve">যেমন,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পবিত্র কুরআন</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লাত</w:t>
      </w:r>
      <w:r w:rsidRPr="00E16E04">
        <w:rPr>
          <w:rFonts w:ascii="Kalpurush" w:eastAsia="Nikosh" w:hAnsi="Kalpurush" w:cs="Kalpurush"/>
          <w:sz w:val="24"/>
          <w:szCs w:val="24"/>
          <w:lang w:bidi="bn-BD"/>
        </w:rPr>
        <w:t xml:space="preserve">, </w:t>
      </w:r>
      <w:r w:rsidR="00927120">
        <w:rPr>
          <w:rFonts w:ascii="Kalpurush" w:eastAsia="Nikosh" w:hAnsi="Kalpurush" w:cs="Kalpurush" w:hint="cs"/>
          <w:sz w:val="24"/>
          <w:szCs w:val="24"/>
          <w:cs/>
          <w:lang w:bidi="bn-BD"/>
        </w:rPr>
        <w:t xml:space="preserve">মানাত, </w:t>
      </w:r>
      <w:r w:rsidRPr="00E16E04">
        <w:rPr>
          <w:rFonts w:ascii="Kalpurush" w:eastAsia="Nikosh" w:hAnsi="Kalpurush" w:cs="Kalpurush"/>
          <w:sz w:val="24"/>
          <w:szCs w:val="24"/>
          <w:cs/>
          <w:lang w:bidi="bn-BD"/>
        </w:rPr>
        <w:t>ওযযা</w:t>
      </w:r>
      <w:r w:rsidR="00927120">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ইত্যাদি সম্পর্কে বলেন</w:t>
      </w:r>
      <w:r w:rsidRPr="00E16E04">
        <w:rPr>
          <w:rFonts w:ascii="Kalpurush" w:eastAsia="Nikosh" w:hAnsi="Kalpurush" w:cs="Kalpurush" w:hint="cs"/>
          <w:sz w:val="24"/>
          <w:szCs w:val="24"/>
          <w:cs/>
          <w:lang w:bidi="bn-BD"/>
        </w:rPr>
        <w:t>,</w:t>
      </w:r>
    </w:p>
    <w:p w:rsidR="00E16E04" w:rsidRPr="00B1790A" w:rsidRDefault="00691197" w:rsidP="00691197">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سَمَّيۡتُمُوهَآ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وَءَابَآؤُكُم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سُلۡطَٰنٍۚ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النجم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٢٣</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“এগুলো কতেক নাম বৈ কিছু নয়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সমস্ত না</w:t>
      </w:r>
      <w:r w:rsidR="00927120">
        <w:rPr>
          <w:rFonts w:ascii="Kalpurush" w:eastAsia="Nikosh" w:hAnsi="Kalpurush" w:cs="Kalpurush"/>
          <w:sz w:val="24"/>
          <w:szCs w:val="24"/>
          <w:cs/>
          <w:lang w:bidi="bn-BD"/>
        </w:rPr>
        <w:t>ম তোমরা এবং তোমাদের পূর্ব-পুরুষ</w:t>
      </w:r>
      <w:r w:rsidRPr="00E16E04">
        <w:rPr>
          <w:rFonts w:ascii="Kalpurush" w:eastAsia="Nikosh" w:hAnsi="Kalpurush" w:cs="Kalpurush"/>
          <w:sz w:val="24"/>
          <w:szCs w:val="24"/>
          <w:cs/>
          <w:lang w:bidi="bn-BD"/>
        </w:rPr>
        <w:t>রা রেখেছ। এর সমর্থনে আল্লাহ কোনো দলীল নাযিল করেন নি।</w:t>
      </w:r>
      <w:r w:rsidR="00927120">
        <w:rPr>
          <w:rFonts w:ascii="Kalpurush" w:eastAsia="Nikosh" w:hAnsi="Kalpurush" w:cs="Kalpurush" w:hint="cs"/>
          <w:sz w:val="24"/>
          <w:szCs w:val="24"/>
          <w:cs/>
          <w:lang w:bidi="bn-BD"/>
        </w:rPr>
        <w:t>”</w:t>
      </w:r>
      <w:r w:rsidRPr="00E16E04">
        <w:rPr>
          <w:rStyle w:val="FootnoteReference"/>
          <w:rFonts w:ascii="Kalpurush" w:eastAsia="Nikosh" w:hAnsi="Kalpurush" w:cs="Kalpurush"/>
          <w:sz w:val="24"/>
          <w:szCs w:val="24"/>
          <w:lang w:bidi="bn-BD"/>
        </w:rPr>
        <w:footnoteReference w:id="2"/>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w:t>
      </w:r>
      <w:r w:rsidRPr="00E16E04">
        <w:rPr>
          <w:rFonts w:ascii="Kalpurush" w:eastAsia="Nikosh" w:hAnsi="Kalpurush" w:cs="Kalpurush" w:hint="cs"/>
          <w:sz w:val="24"/>
          <w:szCs w:val="24"/>
          <w:cs/>
          <w:lang w:bidi="bn-BD"/>
        </w:rPr>
        <w:t>ন-না</w:t>
      </w:r>
      <w:r w:rsidRPr="00E16E04">
        <w:rPr>
          <w:rFonts w:ascii="Kalpurush" w:eastAsia="Nikosh" w:hAnsi="Kalpurush" w:cs="Kalpurush"/>
          <w:sz w:val="24"/>
          <w:szCs w:val="24"/>
          <w:cs/>
          <w:lang w:bidi="bn-BD"/>
        </w:rPr>
        <w:t>জম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২৩</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অনুরূপভাবে </w:t>
      </w:r>
      <w:r w:rsidRPr="00E16E04">
        <w:rPr>
          <w:rFonts w:ascii="Kalpurush" w:eastAsia="Nikosh" w:hAnsi="Kalpurush" w:cs="Kalpurush"/>
          <w:sz w:val="24"/>
          <w:szCs w:val="24"/>
          <w:cs/>
          <w:lang w:bidi="bn-BD"/>
        </w:rPr>
        <w:t>ইউসুফ (আলাইহিস সালাম) তাঁর কারাগারের সঙ্গীদেরকে বলেন</w:t>
      </w:r>
      <w:r w:rsidRPr="00E16E04">
        <w:rPr>
          <w:rFonts w:ascii="Kalpurush" w:eastAsia="Nikosh" w:hAnsi="Kalpurush" w:cs="Kalpurush"/>
          <w:sz w:val="24"/>
          <w:szCs w:val="24"/>
          <w:lang w:bidi="bn-BD"/>
        </w:rPr>
        <w:t>,</w:t>
      </w:r>
    </w:p>
    <w:p w:rsidR="00E16E04" w:rsidRPr="00B1790A" w:rsidRDefault="00691197" w:rsidP="00691197">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يَٰصَٰحِبَيِ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ٱلسِّجۡنِ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ءَأَرۡبَابٞ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مُّتَفَرِّقُونَ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ٱلۡوَٰحِدُ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ٱلۡقَهَّارُ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تَعۡبُدُونَ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دُونِهِۦٓ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سَمَّيۡتُمُوهَآ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وَءَابَآؤُكُم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سُلۡطَٰنٍۚ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يوسف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٤٠</w:t>
      </w:r>
      <w:r>
        <w:rPr>
          <w:rFonts w:ascii="KFGQPC Uthman Taha Naskh" w:cs="KFGQPC Uthman Taha Naskh"/>
          <w:color w:val="008000"/>
          <w:sz w:val="24"/>
          <w:szCs w:val="24"/>
          <w:rtl/>
        </w:rPr>
        <w:t>]</w:t>
      </w:r>
    </w:p>
    <w:p w:rsidR="00E16E04" w:rsidRPr="00E16E04" w:rsidRDefault="00E16E04" w:rsidP="00691197">
      <w:pPr>
        <w:pStyle w:val="BodyTextIndent2"/>
        <w:spacing w:after="20" w:line="240" w:lineRule="auto"/>
        <w:ind w:firstLine="0"/>
        <w:jc w:val="both"/>
        <w:rPr>
          <w:rFonts w:ascii="Times New Roman" w:hAnsi="Times New Roman" w:cs="Times New Roman"/>
          <w:b/>
          <w:bCs/>
          <w:sz w:val="24"/>
          <w:szCs w:val="24"/>
        </w:rPr>
      </w:pPr>
      <w:r w:rsidRPr="00E16E04">
        <w:rPr>
          <w:rFonts w:ascii="Kalpurush" w:eastAsia="Nikosh" w:hAnsi="Kalpurush" w:cs="Kalpurush"/>
          <w:sz w:val="24"/>
          <w:szCs w:val="24"/>
          <w:cs/>
          <w:lang w:bidi="bn-BD"/>
        </w:rPr>
        <w:t>“হে কারাগারের সাথীদ্বয়! পৃথক পৃথক অনেক উপাস্য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 xml:space="preserve"> পরাক্রমশালী এক আল্লাহ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আল্লাহকে ছেড়ে নিছক কতগুলো নামের ইবাদাত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সেগুলো তোমরা এবং তোমাদের বাপ-দাদারাই সাব্যস্ত করে নিয়েছ। আল্লাহ এদের পক্ষে কোনো প্রমাণ অবতীর্ণ করেন নি।</w:t>
      </w:r>
      <w:r w:rsidR="00691197">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[সূরা ইউসুফ</w:t>
      </w:r>
      <w:r w:rsidR="0069119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আয়াত</w:t>
      </w:r>
      <w:r w:rsidR="00691197">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৩৯-৪০</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তাই সকল নবী রাসূলগণ তাঁদের স্ব স্ব জাতিকে বলতেন</w:t>
      </w:r>
      <w:r w:rsidRPr="00E16E04">
        <w:rPr>
          <w:rFonts w:ascii="Kalpurush" w:eastAsia="Nikosh" w:hAnsi="Kalpurush" w:cs="Kalpurush" w:hint="cs"/>
          <w:sz w:val="24"/>
          <w:szCs w:val="24"/>
          <w:cs/>
          <w:lang w:bidi="bn-BD"/>
        </w:rPr>
        <w:t>,</w:t>
      </w:r>
    </w:p>
    <w:p w:rsidR="00E16E04" w:rsidRPr="00B1790A" w:rsidRDefault="00691197" w:rsidP="00691197">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ٱعۡبُدُواْ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غَيۡرُهُ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الاعراف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٥٩</w:t>
      </w:r>
      <w:r>
        <w:rPr>
          <w:rFonts w:ascii="KFGQPC Uthman Taha Naskh" w:cs="KFGQPC Uthman Taha Naskh"/>
          <w:color w:val="008000"/>
          <w:sz w:val="24"/>
          <w:szCs w:val="24"/>
          <w:rtl/>
        </w:rPr>
        <w:t>]</w:t>
      </w:r>
    </w:p>
    <w:p w:rsidR="00E16E04" w:rsidRPr="00E16E04" w:rsidRDefault="00E16E04" w:rsidP="00691197">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“তোমরা আল্লাহরই ইবাদাত কর। তিনি ব্যতীত তোমাদের জন্য সত্যিকার কোনো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বুদ বা উপাস্য নেই। [সূরা </w:t>
      </w:r>
      <w:r w:rsidRPr="00E16E04">
        <w:rPr>
          <w:rFonts w:ascii="Kalpurush" w:eastAsia="Nikosh" w:hAnsi="Kalpurush" w:cs="Kalpurush" w:hint="cs"/>
          <w:sz w:val="24"/>
          <w:szCs w:val="24"/>
          <w:cs/>
          <w:lang w:bidi="bn-BD"/>
        </w:rPr>
        <w:t>আল-</w:t>
      </w:r>
      <w:r w:rsidR="00F52C53">
        <w:rPr>
          <w:rFonts w:ascii="Kalpurush" w:eastAsia="Nikosh" w:hAnsi="Kalpurush" w:cs="Kalpurush" w:hint="cs"/>
          <w:sz w:val="24"/>
          <w:szCs w:val="24"/>
          <w:cs/>
          <w:lang w:bidi="bn-BD"/>
        </w:rPr>
        <w:t>আ</w:t>
      </w:r>
      <w:r w:rsidR="00F52C53">
        <w:rPr>
          <w:rFonts w:ascii="Kalpurush" w:eastAsia="Nikosh" w:hAnsi="Kalpurush" w:cs="Kalpurush" w:hint="cs"/>
          <w:sz w:val="24"/>
          <w:szCs w:val="24"/>
          <w:lang w:bidi="bn-BD"/>
        </w:rPr>
        <w:t>‘</w:t>
      </w:r>
      <w:r w:rsidR="00F52C53">
        <w:rPr>
          <w:rFonts w:ascii="Kalpurush" w:eastAsia="Nikosh" w:hAnsi="Kalpurush" w:cs="Kalpurush" w:hint="cs"/>
          <w:sz w:val="24"/>
          <w:szCs w:val="24"/>
          <w:cs/>
          <w:lang w:bidi="bn-BD"/>
        </w:rPr>
        <w:t>রাফ</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৫৯</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কিন্তু যুগে যুগে মুশ</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কগণ এই দাওয়াত প্রত্যাখ্যান করেছে এবং বিভিন্ন ধরণের বাতিল উপাস্যকে আল্লাহর সাথে শরীক করে ওদের উপাসনা করে</w:t>
      </w:r>
      <w:r w:rsidRPr="00E16E04">
        <w:rPr>
          <w:rFonts w:ascii="Kalpurush" w:eastAsia="Nikosh" w:hAnsi="Kalpurush" w:cs="Kalpurush" w:hint="cs"/>
          <w:sz w:val="24"/>
          <w:szCs w:val="24"/>
          <w:cs/>
          <w:lang w:bidi="bn-BD"/>
        </w:rPr>
        <w:t>ছে</w:t>
      </w:r>
      <w:r w:rsidRPr="00B1790A">
        <w:rPr>
          <w:rFonts w:ascii="SolaimanLipi" w:eastAsia="Nikosh" w:hAnsi="SolaimanLipi" w:cs="SolaimanLipi"/>
          <w:sz w:val="24"/>
          <w:szCs w:val="24"/>
          <w:cs/>
          <w:lang w:bidi="hi-IN"/>
        </w:rPr>
        <w:t xml:space="preserve">। </w:t>
      </w:r>
      <w:r w:rsidRPr="00691197">
        <w:rPr>
          <w:rFonts w:ascii="Kalpurush" w:eastAsia="Nikosh" w:hAnsi="Kalpurush" w:cs="Kalpurush"/>
          <w:sz w:val="24"/>
          <w:szCs w:val="24"/>
          <w:cs/>
          <w:lang w:bidi="bn-IN"/>
        </w:rPr>
        <w:t>তাদের নিকট সাহায্য কামনা করে</w:t>
      </w:r>
      <w:r w:rsidRPr="00691197">
        <w:rPr>
          <w:rFonts w:ascii="Kalpurush" w:eastAsia="Nikosh" w:hAnsi="Kalpurush" w:cs="Kalpurush"/>
          <w:sz w:val="24"/>
          <w:szCs w:val="24"/>
          <w:cs/>
          <w:lang w:bidi="bn-BD"/>
        </w:rPr>
        <w:t>ছে</w:t>
      </w:r>
      <w:r w:rsidRPr="00E16E04">
        <w:rPr>
          <w:rFonts w:ascii="Kalpurush" w:eastAsia="Nikosh" w:hAnsi="Kalpurush" w:cs="Kalpurush"/>
          <w:sz w:val="24"/>
          <w:szCs w:val="24"/>
          <w:cs/>
          <w:lang w:bidi="bn-BD"/>
        </w:rPr>
        <w:t xml:space="preserve"> এবং তাদের কাছে ফরিয়াদ করে</w:t>
      </w:r>
      <w:r w:rsidRPr="00E16E04">
        <w:rPr>
          <w:rFonts w:ascii="Kalpurush" w:eastAsia="Nikosh" w:hAnsi="Kalpurush" w:cs="Kalpurush" w:hint="cs"/>
          <w:sz w:val="24"/>
          <w:szCs w:val="24"/>
          <w:cs/>
          <w:lang w:bidi="bn-BD"/>
        </w:rPr>
        <w:t>ছে</w:t>
      </w:r>
      <w:r w:rsidRPr="00B1790A">
        <w:rPr>
          <w:rFonts w:ascii="SolaimanLipi" w:eastAsia="Nikosh" w:hAnsi="SolaimanLipi" w:cs="SolaimanLipi"/>
          <w:sz w:val="24"/>
          <w:szCs w:val="24"/>
          <w:cs/>
          <w:lang w:bidi="hi-IN"/>
        </w:rPr>
        <w:t>।</w:t>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AGA Arabesque" w:hAnsi="AGA Arabesque" w:cs="Traditional Arabic"/>
          <w:b/>
          <w:bCs/>
          <w:sz w:val="24"/>
          <w:szCs w:val="24"/>
        </w:rPr>
        <w:t></w:t>
      </w:r>
      <w:r w:rsidRPr="00F52C53">
        <w:rPr>
          <w:rFonts w:ascii="Kalpurush" w:eastAsia="Nikosh" w:hAnsi="Kalpurush" w:cs="Kalpurush"/>
          <w:b/>
          <w:bCs/>
          <w:sz w:val="24"/>
          <w:szCs w:val="24"/>
          <w:cs/>
          <w:lang w:bidi="bn-BD"/>
        </w:rPr>
        <w:t xml:space="preserve"> আল্লাহ তা</w:t>
      </w:r>
      <w:r w:rsidRPr="00F52C53">
        <w:rPr>
          <w:rFonts w:ascii="Kalpurush" w:eastAsia="Nikosh" w:hAnsi="Kalpurush" w:cs="Kalpurush"/>
          <w:b/>
          <w:bCs/>
          <w:sz w:val="24"/>
          <w:szCs w:val="24"/>
          <w:lang w:bidi="bn-BD"/>
        </w:rPr>
        <w:t>‘</w:t>
      </w:r>
      <w:r w:rsidRPr="00F52C53">
        <w:rPr>
          <w:rFonts w:ascii="Kalpurush" w:eastAsia="Nikosh" w:hAnsi="Kalpurush" w:cs="Kalpurush"/>
          <w:b/>
          <w:bCs/>
          <w:sz w:val="24"/>
          <w:szCs w:val="24"/>
          <w:cs/>
          <w:lang w:bidi="bn-BD"/>
        </w:rPr>
        <w:t>আলা মুশ</w:t>
      </w:r>
      <w:r w:rsidRPr="00F52C53">
        <w:rPr>
          <w:rFonts w:ascii="Kalpurush" w:eastAsia="Nikosh" w:hAnsi="Kalpurush" w:cs="Kalpurush" w:hint="cs"/>
          <w:b/>
          <w:bCs/>
          <w:sz w:val="24"/>
          <w:szCs w:val="24"/>
          <w:cs/>
          <w:lang w:bidi="bn-BD"/>
        </w:rPr>
        <w:t>রি</w:t>
      </w:r>
      <w:r w:rsidRPr="00F52C53">
        <w:rPr>
          <w:rFonts w:ascii="Kalpurush" w:eastAsia="Nikosh" w:hAnsi="Kalpurush" w:cs="Kalpurush"/>
          <w:b/>
          <w:bCs/>
          <w:sz w:val="24"/>
          <w:szCs w:val="24"/>
          <w:cs/>
          <w:lang w:bidi="bn-BD"/>
        </w:rPr>
        <w:t>কদের এ</w:t>
      </w:r>
      <w:r w:rsidRPr="00F52C53">
        <w:rPr>
          <w:rFonts w:ascii="Kalpurush" w:eastAsia="Nikosh" w:hAnsi="Kalpurush" w:cs="Kalpurush" w:hint="cs"/>
          <w:b/>
          <w:bCs/>
          <w:sz w:val="24"/>
          <w:szCs w:val="24"/>
          <w:cs/>
          <w:lang w:bidi="bn-BD"/>
        </w:rPr>
        <w:t xml:space="preserve"> </w:t>
      </w:r>
      <w:r w:rsidR="00F52C53">
        <w:rPr>
          <w:rFonts w:ascii="Kalpurush" w:eastAsia="Nikosh" w:hAnsi="Kalpurush" w:cs="Kalpurush"/>
          <w:b/>
          <w:bCs/>
          <w:sz w:val="24"/>
          <w:szCs w:val="24"/>
          <w:cs/>
          <w:lang w:bidi="bn-BD"/>
        </w:rPr>
        <w:t>প্রকার উপাস্য গ্রহণের বিষয়কে দু</w:t>
      </w:r>
      <w:r w:rsidR="00F52C53">
        <w:rPr>
          <w:rFonts w:ascii="Kalpurush" w:eastAsia="Nikosh" w:hAnsi="Kalpurush" w:cs="Kalpurush" w:hint="cs"/>
          <w:b/>
          <w:bCs/>
          <w:sz w:val="24"/>
          <w:szCs w:val="24"/>
          <w:cs/>
          <w:lang w:bidi="bn-BD"/>
        </w:rPr>
        <w:t>’</w:t>
      </w:r>
      <w:r w:rsidR="00F52C53">
        <w:rPr>
          <w:rFonts w:ascii="Kalpurush" w:eastAsia="Nikosh" w:hAnsi="Kalpurush" w:cs="Kalpurush"/>
          <w:b/>
          <w:bCs/>
          <w:sz w:val="24"/>
          <w:szCs w:val="24"/>
          <w:cs/>
          <w:lang w:bidi="bn-BD"/>
        </w:rPr>
        <w:t>টি যুক্তি</w:t>
      </w:r>
      <w:r w:rsidRPr="00F52C53">
        <w:rPr>
          <w:rFonts w:ascii="Kalpurush" w:eastAsia="Nikosh" w:hAnsi="Kalpurush" w:cs="Kalpurush"/>
          <w:b/>
          <w:bCs/>
          <w:sz w:val="24"/>
          <w:szCs w:val="24"/>
          <w:cs/>
          <w:lang w:bidi="bn-BD"/>
        </w:rPr>
        <w:t xml:space="preserve"> দ্বারা খণ্ডন করেছেন</w:t>
      </w:r>
      <w:r w:rsidRPr="00F52C53">
        <w:rPr>
          <w:rFonts w:ascii="Kalpurush" w:eastAsia="Nikosh" w:hAnsi="Kalpurush" w:cs="Kalpurush" w:hint="cs"/>
          <w:b/>
          <w:bCs/>
          <w:sz w:val="24"/>
          <w:szCs w:val="24"/>
          <w:cs/>
          <w:lang w:bidi="bn-BD"/>
        </w:rPr>
        <w:t>:</w:t>
      </w:r>
    </w:p>
    <w:p w:rsidR="00E16E04" w:rsidRPr="00E16E04" w:rsidRDefault="00E16E04" w:rsidP="0020387B">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প্রথম</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যাদেরকে তারা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বুদ সাব্যস্ত করে নিয়েছে ওদের মধ্যে উপাস্যগত কোনো গুণ নেই। তারা সামান্যতম শক্তি ও ক্ষমতার অধিকারী নয়।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কোনো একটি বস্তুও সৃষ্টি করে</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0020387B">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বরং তারা নিজেরাই সৃষ্ট। আর ঐ সব মা</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বুদ তাদের পুজারীদের না কোনো উপকার সাধন করতে পারে</w:t>
      </w:r>
      <w:r w:rsidRPr="00E16E04">
        <w:rPr>
          <w:rFonts w:ascii="Kalpurush" w:eastAsia="Nikosh" w:hAnsi="Kalpurush" w:cs="Kalpurush"/>
          <w:sz w:val="24"/>
          <w:szCs w:val="24"/>
          <w:lang w:bidi="bn-BD"/>
        </w:rPr>
        <w:t xml:space="preserve">, </w:t>
      </w:r>
      <w:r w:rsidR="0020387B">
        <w:rPr>
          <w:rFonts w:ascii="Kalpurush" w:eastAsia="Nikosh" w:hAnsi="Kalpurush" w:cs="Kalpurush"/>
          <w:sz w:val="24"/>
          <w:szCs w:val="24"/>
          <w:cs/>
          <w:lang w:bidi="bn-BD"/>
        </w:rPr>
        <w:t>না তাদের কোনো মু</w:t>
      </w:r>
      <w:r w:rsidR="0020387B">
        <w:rPr>
          <w:rFonts w:ascii="Kalpurush" w:eastAsia="Nikosh" w:hAnsi="Kalpurush" w:cs="Kalpurush" w:hint="cs"/>
          <w:sz w:val="24"/>
          <w:szCs w:val="24"/>
          <w:cs/>
          <w:lang w:bidi="bn-BD"/>
        </w:rPr>
        <w:t>সি</w:t>
      </w:r>
      <w:r w:rsidRPr="00E16E04">
        <w:rPr>
          <w:rFonts w:ascii="Kalpurush" w:eastAsia="Nikosh" w:hAnsi="Kalpurush" w:cs="Kalpurush"/>
          <w:sz w:val="24"/>
          <w:szCs w:val="24"/>
          <w:cs/>
          <w:lang w:bidi="bn-BD"/>
        </w:rPr>
        <w:t>বত দূর করতে 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এবং তাদের জীবন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মরণ ও </w:t>
      </w:r>
      <w:r w:rsidRPr="00E16E04">
        <w:rPr>
          <w:rFonts w:ascii="Kalpurush" w:eastAsia="Nikosh" w:hAnsi="Kalpurush" w:cs="Kalpurush"/>
          <w:sz w:val="24"/>
          <w:szCs w:val="24"/>
          <w:cs/>
          <w:lang w:bidi="bn-BD"/>
        </w:rPr>
        <w:lastRenderedPageBreak/>
        <w:t>পুনরুজ্জীবনেরও তারা মালিক নয়। আসমান</w:t>
      </w:r>
      <w:r w:rsidRPr="00E16E04">
        <w:rPr>
          <w:rFonts w:ascii="Kalpurush" w:eastAsia="Nikosh" w:hAnsi="Kalpurush" w:cs="Kalpurush"/>
          <w:sz w:val="24"/>
          <w:szCs w:val="24"/>
          <w:lang w:bidi="bn-BD"/>
        </w:rPr>
        <w:t xml:space="preserve">, </w:t>
      </w:r>
      <w:r w:rsidR="0020387B">
        <w:rPr>
          <w:rFonts w:ascii="Kalpurush" w:eastAsia="Nikosh" w:hAnsi="Kalpurush" w:cs="Kalpurush" w:hint="cs"/>
          <w:sz w:val="24"/>
          <w:szCs w:val="24"/>
          <w:cs/>
          <w:lang w:bidi="bn-BD"/>
        </w:rPr>
        <w:t>জ</w:t>
      </w:r>
      <w:r w:rsidRPr="00E16E04">
        <w:rPr>
          <w:rFonts w:ascii="Kalpurush" w:eastAsia="Nikosh" w:hAnsi="Kalpurush" w:cs="Kalpurush"/>
          <w:sz w:val="24"/>
          <w:szCs w:val="24"/>
          <w:cs/>
          <w:lang w:bidi="bn-BD"/>
        </w:rPr>
        <w:t>মিনেরও কোনো কিছুর মালিক নয় এবং এতে তাদের অংশও নেই।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A95239" w:rsidP="00A95239">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وَٱتَّخَذُواْ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دُونِهِۦٓ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ءَالِهَةٗ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يَخۡلُقُونَ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يُخۡلَقُونَ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يَمۡلِكُونَ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لِأَنفُسِهِمۡ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ضَرّٗا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نَفۡعٗا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يَمۡلِكُونَ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مَوۡتٗا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حَيَوٰةٗ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نُشُورٗا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الفرقان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তারা আল্লাহর পরিবর্তে অনেক উপাস্য গ্রহণ করেছে যারা কিছুই সৃষ্টি করতে পারে</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বরং তারা নিজেরাই সৃষ্ট এবং তারা নিজেদের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ও করতে পারে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মন্দও করতে পারে না এবং জীবন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মরণ ও পুনরুজ্জীবনেরও তারা মালিক নয়।</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ফু</w:t>
      </w:r>
      <w:r w:rsidRPr="00E16E04">
        <w:rPr>
          <w:rFonts w:ascii="Kalpurush" w:eastAsia="Nikosh" w:hAnsi="Kalpurush" w:cs="Kalpurush" w:hint="cs"/>
          <w:sz w:val="24"/>
          <w:szCs w:val="24"/>
          <w:cs/>
          <w:lang w:bidi="bn-BD"/>
        </w:rPr>
        <w:t>রকা</w:t>
      </w:r>
      <w:r w:rsidRPr="00E16E04">
        <w:rPr>
          <w:rFonts w:ascii="Kalpurush" w:eastAsia="Nikosh" w:hAnsi="Kalpurush" w:cs="Kalpurush"/>
          <w:sz w:val="24"/>
          <w:szCs w:val="24"/>
          <w:cs/>
          <w:lang w:bidi="bn-BD"/>
        </w:rPr>
        <w:t>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৩</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A95239" w:rsidP="00A95239">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ٱدۡعُواْ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زَعَمۡتُم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يَمۡلِكُونَ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شِرۡكٖ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ظَهِيرٖ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٢٢</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تَنفَعُ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ٱلشَّفَٰعَةُ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أَذِنَ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سبا</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٢٢،</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٢٣</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আহ</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যাদেরকে তোমরা উপাস্য মনে করতে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ব্যতীত। তারা তো নভোমণ্ডল ও ভু-মণ্ডলের অণু পরিমাণ কোনো কিছুর মালিক নয়। এতে তাদের কোনো অংশও নেই এবং তাদের কে</w:t>
      </w:r>
      <w:r w:rsidRPr="00E16E04">
        <w:rPr>
          <w:rFonts w:ascii="Kalpurush" w:eastAsia="Nikosh" w:hAnsi="Kalpurush" w:cs="Kalpurush" w:hint="cs"/>
          <w:sz w:val="24"/>
          <w:szCs w:val="24"/>
          <w:cs/>
          <w:lang w:bidi="bn-BD"/>
        </w:rPr>
        <w:t>উ</w:t>
      </w:r>
      <w:r w:rsidRPr="00E16E04">
        <w:rPr>
          <w:rFonts w:ascii="Kalpurush" w:eastAsia="Nikosh" w:hAnsi="Kalpurush" w:cs="Kalpurush"/>
          <w:sz w:val="24"/>
          <w:szCs w:val="24"/>
          <w:cs/>
          <w:lang w:bidi="bn-BD"/>
        </w:rPr>
        <w:t xml:space="preserve"> আল্লাহর সহায়কও নয়। আল্লাহ</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নিকট কারো জন্য সুপরিশ ফলপ্রসু হবে না</w:t>
      </w:r>
      <w:r w:rsidR="00A95239">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কিন্তু যার জন্য অনুমতি দেওয়া হয় সে ব্যতীত।</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সাবা</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আয়াত</w:t>
      </w:r>
      <w:r w:rsidR="00A95239">
        <w:rPr>
          <w:rFonts w:ascii="Kalpurush" w:eastAsia="Nikosh" w:hAnsi="Kalpurush" w:cs="Kalpurush" w:hint="cs"/>
          <w:sz w:val="24"/>
          <w:szCs w:val="24"/>
          <w:cs/>
          <w:lang w:bidi="bn-BD"/>
        </w:rPr>
        <w:t>:</w:t>
      </w:r>
      <w:r w:rsidR="00A95239">
        <w:rPr>
          <w:rFonts w:ascii="Kalpurush" w:eastAsia="Nikosh" w:hAnsi="Kalpurush" w:cs="Kalpurush"/>
          <w:sz w:val="24"/>
          <w:szCs w:val="24"/>
          <w:cs/>
          <w:lang w:bidi="bn-BD"/>
        </w:rPr>
        <w:t xml:space="preserve"> ২২-২৩</w:t>
      </w:r>
      <w:r w:rsidR="00A95239">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A95239" w:rsidP="00A95239">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أَيُشۡرِكُونَ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يُخۡلَقُونَ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١٩١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يَسۡتَطِيعُونَ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نَصۡرٗا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يَنصُرُونَ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١٩٢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الاعراف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١٩١،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١٩٢</w:t>
      </w:r>
      <w:r>
        <w:rPr>
          <w:rFonts w:ascii="KFGQPC Uthman Taha Naskh" w:cs="KFGQPC Uthman Taha Naskh"/>
          <w:color w:val="008000"/>
          <w:sz w:val="24"/>
          <w:szCs w:val="24"/>
          <w:rtl/>
        </w:rPr>
        <w:t>]</w:t>
      </w:r>
    </w:p>
    <w:p w:rsidR="00E16E04" w:rsidRPr="00E16E04" w:rsidRDefault="00E16E04" w:rsidP="00A95239">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“তারা কি এমন কাউকে শরীক সাব্যস্ত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একটি বস্তুও সৃষ্টি করতে পারে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বরং তাদেরকে সৃষ্টি করা হয়েছে। আর তারা না তাদের সাহায্য করতে 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 নিজেদের সাহায্য করতে পারে।</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আল</w:t>
      </w:r>
      <w:r w:rsidRPr="00E16E04">
        <w:rPr>
          <w:rFonts w:ascii="Kalpurush" w:eastAsia="Nikosh" w:hAnsi="Kalpurush" w:cs="Kalpurush" w:hint="cs"/>
          <w:sz w:val="24"/>
          <w:szCs w:val="24"/>
          <w:cs/>
          <w:lang w:bidi="bn-BD"/>
        </w:rPr>
        <w:t>-</w:t>
      </w:r>
      <w:r w:rsidR="00F52C53">
        <w:rPr>
          <w:rFonts w:ascii="Kalpurush" w:eastAsia="Nikosh" w:hAnsi="Kalpurush" w:cs="Kalpurush" w:hint="cs"/>
          <w:sz w:val="24"/>
          <w:szCs w:val="24"/>
          <w:cs/>
          <w:lang w:bidi="bn-BD"/>
        </w:rPr>
        <w:t>আ</w:t>
      </w:r>
      <w:r w:rsidR="00F52C53">
        <w:rPr>
          <w:rFonts w:ascii="Kalpurush" w:eastAsia="Nikosh" w:hAnsi="Kalpurush" w:cs="Kalpurush" w:hint="cs"/>
          <w:sz w:val="24"/>
          <w:szCs w:val="24"/>
          <w:lang w:bidi="bn-BD"/>
        </w:rPr>
        <w:t>‘</w:t>
      </w:r>
      <w:r w:rsidR="00F52C53">
        <w:rPr>
          <w:rFonts w:ascii="Kalpurush" w:eastAsia="Nikosh" w:hAnsi="Kalpurush" w:cs="Kalpurush" w:hint="cs"/>
          <w:sz w:val="24"/>
          <w:szCs w:val="24"/>
          <w:cs/>
          <w:lang w:bidi="bn-BD"/>
        </w:rPr>
        <w:t>রাফ</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১৯১-১৯২</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আর যখন এই বাতেল উপাস্যদের এরূপ অসহায় অবস্থা</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তাদেরকে উপাস্য নির্ধারণ করা চরম বোকামী ও বাত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ল কর্ম বৈ কিছু নয়।</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দ্বিতীয়</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যখন মুশরিকরা স্বীকার করে যে এ নিখিল বিশ্বের </w:t>
      </w:r>
      <w:r w:rsidRPr="00E16E04">
        <w:rPr>
          <w:rFonts w:ascii="Kalpurush" w:eastAsia="Nikosh" w:hAnsi="Kalpurush" w:cs="Kalpurush" w:hint="cs"/>
          <w:sz w:val="24"/>
          <w:szCs w:val="24"/>
          <w:cs/>
          <w:lang w:bidi="bn-BD"/>
        </w:rPr>
        <w:t xml:space="preserve">রব </w:t>
      </w:r>
      <w:r w:rsidRPr="00E16E04">
        <w:rPr>
          <w:rFonts w:ascii="Kalpurush" w:eastAsia="Nikosh" w:hAnsi="Kalpurush" w:cs="Kalpurush"/>
          <w:sz w:val="24"/>
          <w:szCs w:val="24"/>
          <w:cs/>
          <w:lang w:bidi="bn-BD"/>
        </w:rPr>
        <w:t>ও স্রষ্টা একমাত্র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হাতে সবকিছুর ক্ষমতা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যিনি আশ্রয় দান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কোনো আশ্রয়দানকারী নেই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তাদের জন্য অনিবার্য হয়ে উঠে এ বিষয় স্বীকার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একমাত্র মহান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আলাই সর্বপ্রকার ইবাদাত বা উপাসনা</w:t>
      </w:r>
      <w:r w:rsidRPr="00E16E04">
        <w:rPr>
          <w:rFonts w:ascii="Kalpurush" w:eastAsia="Nikosh" w:hAnsi="Kalpurush" w:cs="Kalpurush" w:hint="cs"/>
          <w:sz w:val="24"/>
          <w:szCs w:val="24"/>
          <w:cs/>
          <w:lang w:bidi="bn-BD"/>
        </w:rPr>
        <w:t xml:space="preserve"> পাওয়ার</w:t>
      </w:r>
      <w:r w:rsidRPr="00E16E04">
        <w:rPr>
          <w:rFonts w:ascii="Kalpurush" w:eastAsia="Nikosh" w:hAnsi="Kalpurush" w:cs="Kalpurush"/>
          <w:sz w:val="24"/>
          <w:szCs w:val="24"/>
          <w:cs/>
          <w:lang w:bidi="bn-BD"/>
        </w:rPr>
        <w:t xml:space="preserve"> অধিকারী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যেমন</w:t>
      </w:r>
      <w:r w:rsidRPr="00E16E04">
        <w:rPr>
          <w:rFonts w:ascii="Kalpurush" w:eastAsia="Nikosh" w:hAnsi="Kalpurush" w:cs="Kalpurush" w:hint="cs"/>
          <w:sz w:val="24"/>
          <w:szCs w:val="24"/>
          <w:cs/>
          <w:lang w:bidi="bn-BD"/>
        </w:rPr>
        <w:t xml:space="preserve">িভাবে </w:t>
      </w:r>
      <w:r w:rsidRPr="00E16E04">
        <w:rPr>
          <w:rFonts w:ascii="Kalpurush" w:eastAsia="Nikosh" w:hAnsi="Kalpurush" w:cs="Kalpurush"/>
          <w:sz w:val="24"/>
          <w:szCs w:val="24"/>
          <w:cs/>
          <w:lang w:bidi="bn-BD"/>
        </w:rPr>
        <w:t>তারা স্বীকার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রবুবিয়্যাতে একক ও অদ্বিতীয়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এতে তাঁর কোনো শরীক নেই।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A95239" w:rsidP="009849B8">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ٱعۡبُدُواْ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جَعَلَ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فِرَٰشٗا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بِنَآءٗ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فَأَخۡرَجَ</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ٱلثَّمَرَٰتِ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رِزۡقٗا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تَجۡعَلُواْ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أَندَادٗا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٢٢</w:t>
      </w:r>
      <w:r w:rsidR="009849B8">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A95239">
        <w:rPr>
          <w:rFonts w:ascii="Kalpurush" w:eastAsia="Nikosh" w:hAnsi="Kalpurush" w:cs="Kalpurush"/>
          <w:sz w:val="24"/>
          <w:szCs w:val="24"/>
          <w:cs/>
          <w:lang w:bidi="bn-BD"/>
        </w:rPr>
        <w:t>“হে লোকসকল! তোমরা তোমাদের রবের ইবাদাত কর</w:t>
      </w:r>
      <w:r w:rsidRPr="00A95239">
        <w:rPr>
          <w:rFonts w:ascii="Kalpurush" w:eastAsia="Nikosh" w:hAnsi="Kalpurush" w:cs="Kalpurush"/>
          <w:sz w:val="24"/>
          <w:szCs w:val="24"/>
          <w:lang w:bidi="bn-BD"/>
        </w:rPr>
        <w:t xml:space="preserve">, </w:t>
      </w:r>
      <w:r w:rsidRPr="00A95239">
        <w:rPr>
          <w:rFonts w:ascii="Kalpurush" w:eastAsia="Nikosh" w:hAnsi="Kalpurush" w:cs="Kalpurush"/>
          <w:sz w:val="24"/>
          <w:szCs w:val="24"/>
          <w:cs/>
          <w:lang w:bidi="bn-BD"/>
        </w:rPr>
        <w:t>যিনি তোমাদের এবং তোমাদের পূর্ববর্তীদের সৃষ্টি করেছেন। যাতে তোমরা তাকওয়ার অধিকারী হতে পার</w:t>
      </w:r>
      <w:r w:rsidRPr="00B1790A">
        <w:rPr>
          <w:rFonts w:ascii="SolaimanLipi" w:eastAsia="Nikosh" w:hAnsi="SolaimanLipi" w:cs="SolaimanLipi"/>
          <w:sz w:val="24"/>
          <w:szCs w:val="24"/>
          <w:cs/>
          <w:lang w:bidi="hi-IN"/>
        </w:rPr>
        <w:t xml:space="preserve">। </w:t>
      </w:r>
      <w:r w:rsidRPr="00A95239">
        <w:rPr>
          <w:rFonts w:ascii="Kalpurush" w:eastAsia="Nikosh" w:hAnsi="Kalpurush" w:cs="Kalpurush"/>
          <w:sz w:val="24"/>
          <w:szCs w:val="24"/>
          <w:cs/>
          <w:lang w:bidi="bn-IN"/>
        </w:rPr>
        <w:t xml:space="preserve">যে মহান </w:t>
      </w:r>
      <w:r w:rsidR="00A74BBC">
        <w:rPr>
          <w:rFonts w:ascii="Kalpurush" w:eastAsia="Nikosh" w:hAnsi="Kalpurush" w:cs="Kalpurush"/>
          <w:sz w:val="24"/>
          <w:szCs w:val="24"/>
          <w:cs/>
          <w:lang w:bidi="bn-IN"/>
        </w:rPr>
        <w:t>আল্লাহ</w:t>
      </w:r>
      <w:r w:rsidRPr="00A95239">
        <w:rPr>
          <w:rFonts w:ascii="Kalpurush" w:eastAsia="Nikosh" w:hAnsi="Kalpurush" w:cs="Kalpurush"/>
          <w:sz w:val="24"/>
          <w:szCs w:val="24"/>
          <w:cs/>
          <w:lang w:bidi="bn-IN"/>
        </w:rPr>
        <w:t xml:space="preserve"> তোমাদের জন্য ভূমিকে বিছানা এবং আকাশকে ছাদস্বরূপ স্থাপন করেছেন। আর আকাশ থেকে পানি বর্ষ</w:t>
      </w:r>
      <w:r w:rsidRPr="00A95239">
        <w:rPr>
          <w:rFonts w:ascii="Kalpurush" w:eastAsia="Nikosh" w:hAnsi="Kalpurush" w:cs="Kalpurush"/>
          <w:sz w:val="24"/>
          <w:szCs w:val="24"/>
          <w:cs/>
          <w:lang w:bidi="bn-BD"/>
        </w:rPr>
        <w:t>ণ করে তোমাদের জন্য ফল ফসল উৎপাদন করেছেন</w:t>
      </w:r>
      <w:r w:rsidR="009849B8">
        <w:rPr>
          <w:rFonts w:ascii="Kalpurush" w:eastAsia="Nikosh" w:hAnsi="Kalpurush" w:cs="Kalpurush"/>
          <w:sz w:val="24"/>
          <w:szCs w:val="24"/>
          <w:cs/>
          <w:lang w:bidi="bn-BD"/>
        </w:rPr>
        <w:t xml:space="preserve"> তোমাদের খাদ্য হিস</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 অতএব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আল্লাহর সাথে তোমরা অন্য কাউকে সমকক্ষ করো না। বস্তুত তোমরা এসব অবগত আছ।</w:t>
      </w:r>
      <w:r w:rsidR="00A95239">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আল-বাক্বারাহ</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২১-২২</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আরো বলেন</w:t>
      </w:r>
      <w:r w:rsidRPr="00E16E04">
        <w:rPr>
          <w:rFonts w:ascii="Kalpurush" w:eastAsia="Nikosh" w:hAnsi="Kalpurush" w:cs="Kalpurush"/>
          <w:sz w:val="24"/>
          <w:szCs w:val="24"/>
          <w:lang w:bidi="bn-BD"/>
        </w:rPr>
        <w:t>,</w:t>
      </w:r>
    </w:p>
    <w:p w:rsidR="00E16E04" w:rsidRPr="00B1790A" w:rsidRDefault="009849B8" w:rsidP="009849B8">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وَلَئِن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سَأَلۡتَهُم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لَيَقُولُنَّ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يُؤۡفَكُونَ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الزخرف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٨٧</w:t>
      </w:r>
      <w:r>
        <w:rPr>
          <w:rFonts w:ascii="KFGQPC Uthman Taha Naskh" w:cs="KFGQPC Uthman Taha Naskh"/>
          <w:color w:val="008000"/>
          <w:sz w:val="24"/>
          <w:szCs w:val="24"/>
          <w:rtl/>
        </w:rPr>
        <w:t>]</w:t>
      </w:r>
    </w:p>
    <w:p w:rsidR="00E16E04" w:rsidRPr="00E16E04" w:rsidRDefault="00E16E04" w:rsidP="00A95239">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“যদি আপনি তাদেরকে জিজ্ঞেস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 তোমাদেরকে সৃষ্টি করেছেন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অবশ্যই তারা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অতঃপর তারা কোথায় ফিরে যাচ্ছে</w:t>
      </w:r>
      <w:r w:rsidRPr="00E16E04">
        <w:rPr>
          <w:rFonts w:ascii="Kalpurush" w:eastAsia="Nikosh" w:hAnsi="Kalpurush" w:cs="Kalpurush"/>
          <w:sz w:val="24"/>
          <w:szCs w:val="24"/>
          <w:lang w:bidi="bn-BD"/>
        </w:rPr>
        <w:t>?</w:t>
      </w:r>
      <w:r w:rsidR="00A95239">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00A95239">
        <w:rPr>
          <w:rFonts w:ascii="Kalpurush" w:eastAsia="Nikosh" w:hAnsi="Kalpurush" w:cs="Kalpurush" w:hint="cs"/>
          <w:sz w:val="24"/>
          <w:szCs w:val="24"/>
          <w:cs/>
          <w:lang w:bidi="bn-BD"/>
        </w:rPr>
        <w:t>আয-</w:t>
      </w:r>
      <w:r w:rsidRPr="00E16E04">
        <w:rPr>
          <w:rFonts w:ascii="Kalpurush" w:eastAsia="Nikosh" w:hAnsi="Kalpurush" w:cs="Kalpurush"/>
          <w:sz w:val="24"/>
          <w:szCs w:val="24"/>
          <w:cs/>
          <w:lang w:bidi="bn-BD"/>
        </w:rPr>
        <w:t>যুখরুফ</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৮৭</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9849B8" w:rsidP="009849B8">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يَرۡزُقُكُم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وَٱلۡأَبۡصَٰرَ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يُخۡرِجُ</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ٱلۡمَيِّتِ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وَيُخۡرِجُ</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ٱلۡمَيِّتَ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يُدَبِّرُ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ٱلۡأَمۡرَۚ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فَسَيَقُولُونَ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فَذَٰلِكُمُ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فَمَاذَا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ٱلضَّلَٰلُۖ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تُصۡرَفُونَ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٣٢</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يونس</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٣٢</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w:t>
      </w:r>
      <w:r w:rsidRPr="00E16E04">
        <w:rPr>
          <w:rFonts w:ascii="Kalpurush" w:eastAsia="Nikosh" w:hAnsi="Kalpurush" w:cs="Kalpurush" w:hint="cs"/>
          <w:sz w:val="24"/>
          <w:szCs w:val="24"/>
          <w:cs/>
          <w:lang w:bidi="bn-BD"/>
        </w:rPr>
        <w:t xml:space="preserve">বলুন, </w:t>
      </w:r>
      <w:r w:rsidRPr="00E16E04">
        <w:rPr>
          <w:rFonts w:ascii="Kalpurush" w:eastAsia="Nikosh" w:hAnsi="Kalpurush" w:cs="Kalpurush"/>
          <w:sz w:val="24"/>
          <w:szCs w:val="24"/>
          <w:cs/>
          <w:lang w:bidi="bn-BD"/>
        </w:rPr>
        <w:t xml:space="preserve">কে রুযী দান করেন তোমাদেরকে আসমান ও </w:t>
      </w:r>
      <w:r w:rsidR="00110D61">
        <w:rPr>
          <w:rFonts w:ascii="Kalpurush" w:eastAsia="Nikosh" w:hAnsi="Kalpurush" w:cs="Kalpurush"/>
          <w:sz w:val="24"/>
          <w:szCs w:val="24"/>
          <w:cs/>
          <w:lang w:bidi="bn-BD"/>
        </w:rPr>
        <w:t>জমিন</w:t>
      </w:r>
      <w:r w:rsidRPr="00E16E04">
        <w:rPr>
          <w:rFonts w:ascii="Kalpurush" w:eastAsia="Nikosh" w:hAnsi="Kalpurush" w:cs="Kalpurush"/>
          <w:sz w:val="24"/>
          <w:szCs w:val="24"/>
          <w:cs/>
          <w:lang w:bidi="bn-BD"/>
        </w:rPr>
        <w:t xml:space="preserve">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কিংবা কে শ্রবণশক্তি ও দৃষ্টিশক্তির মালিক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তাছাড়া কে জীবিতকে মৃতের ভেতর থেকে বের করেন এবং কে</w:t>
      </w:r>
      <w:r w:rsidR="00A95239">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ই</w:t>
      </w:r>
      <w:r w:rsidR="00A95239">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 মৃত্যুকে জীবিতের মধ্য থেকে বের করেন</w:t>
      </w:r>
      <w:r w:rsidRPr="00E16E04">
        <w:rPr>
          <w:rFonts w:ascii="Kalpurush" w:eastAsia="Nikosh" w:hAnsi="Kalpurush" w:cs="Kalpurush"/>
          <w:sz w:val="24"/>
          <w:szCs w:val="24"/>
          <w:lang w:bidi="bn-BD"/>
        </w:rPr>
        <w:t xml:space="preserve">? </w:t>
      </w:r>
      <w:r w:rsidR="00A95239">
        <w:rPr>
          <w:rFonts w:ascii="Kalpurush" w:eastAsia="Nikosh" w:hAnsi="Kalpurush" w:cs="Kalpurush"/>
          <w:sz w:val="24"/>
          <w:szCs w:val="24"/>
          <w:cs/>
          <w:lang w:bidi="bn-BD"/>
        </w:rPr>
        <w:t>কে করেন</w:t>
      </w:r>
      <w:r w:rsidR="00A95239">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এই বিশ্বের ব্যবস্থাপনা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তারা বলে উঠবে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আল্লাহ। তখন </w:t>
      </w:r>
      <w:r w:rsidRPr="00E16E04">
        <w:rPr>
          <w:rFonts w:ascii="Kalpurush" w:eastAsia="Nikosh" w:hAnsi="Kalpurush" w:cs="Kalpurush" w:hint="cs"/>
          <w:sz w:val="24"/>
          <w:szCs w:val="24"/>
          <w:cs/>
          <w:lang w:bidi="bn-BD"/>
        </w:rPr>
        <w:t>আপনি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তারপরেও কেন তোমরা তাঁকে ভয় করো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অতএব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এ আল্লাহই তোমাদের </w:t>
      </w:r>
      <w:r w:rsidRPr="00A95239">
        <w:rPr>
          <w:rFonts w:ascii="Kalpurush" w:eastAsia="Nikosh" w:hAnsi="Kalpurush" w:cs="Kalpurush"/>
          <w:sz w:val="24"/>
          <w:szCs w:val="24"/>
          <w:cs/>
          <w:lang w:bidi="bn-BD"/>
        </w:rPr>
        <w:t>সত্যিকার রব</w:t>
      </w:r>
      <w:r w:rsidRPr="00B1790A">
        <w:rPr>
          <w:rFonts w:ascii="SolaimanLipi" w:eastAsia="Nikosh" w:hAnsi="SolaimanLipi" w:cs="SolaimanLipi"/>
          <w:sz w:val="24"/>
          <w:szCs w:val="24"/>
          <w:cs/>
          <w:lang w:bidi="hi-IN"/>
        </w:rPr>
        <w:t xml:space="preserve">। </w:t>
      </w:r>
      <w:r w:rsidRPr="00A95239">
        <w:rPr>
          <w:rFonts w:ascii="Kalpurush" w:eastAsia="Nikosh" w:hAnsi="Kalpurush" w:cs="Kalpurush"/>
          <w:sz w:val="24"/>
          <w:szCs w:val="24"/>
          <w:cs/>
          <w:lang w:bidi="bn-IN"/>
        </w:rPr>
        <w:t>আর সত্য ত্যাগ করার পর বিভ্র</w:t>
      </w:r>
      <w:r w:rsidRPr="00A95239">
        <w:rPr>
          <w:rFonts w:ascii="Kalpurush" w:eastAsia="Nikosh" w:hAnsi="Kalpurush" w:cs="Kalpurush"/>
          <w:sz w:val="24"/>
          <w:szCs w:val="24"/>
          <w:cs/>
          <w:lang w:bidi="bn-BD"/>
        </w:rPr>
        <w:t>ান্তি ব্যতীত আ</w:t>
      </w:r>
      <w:r w:rsidRPr="00E16E04">
        <w:rPr>
          <w:rFonts w:ascii="Kalpurush" w:eastAsia="Nikosh" w:hAnsi="Kalpurush" w:cs="Kalpurush"/>
          <w:sz w:val="24"/>
          <w:szCs w:val="24"/>
          <w:cs/>
          <w:lang w:bidi="bn-BD"/>
        </w:rPr>
        <w:t>র ক</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সুতরাং তোমরা কোথায় পরিচালিত হচ্ছ</w:t>
      </w:r>
      <w:r w:rsidRPr="00E16E04">
        <w:rPr>
          <w:rFonts w:ascii="Kalpurush" w:eastAsia="Nikosh" w:hAnsi="Kalpurush" w:cs="Kalpurush"/>
          <w:sz w:val="24"/>
          <w:szCs w:val="24"/>
          <w:lang w:bidi="bn-BD"/>
        </w:rPr>
        <w:t>?</w:t>
      </w:r>
      <w:r w:rsidR="00A95239">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ইউনুস</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৩১-৩২</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চ</w:t>
      </w:r>
      <w:r w:rsidRPr="00E16E04">
        <w:rPr>
          <w:rFonts w:ascii="Kalpurush" w:eastAsia="Nikosh" w:hAnsi="Kalpurush" w:cs="Kalpurush" w:hint="cs"/>
          <w:b/>
          <w:bCs/>
          <w:sz w:val="24"/>
          <w:szCs w:val="24"/>
          <w:cs/>
          <w:lang w:bidi="bn-BD"/>
        </w:rPr>
        <w:t>ার:</w:t>
      </w:r>
      <w:r w:rsidRPr="00E16E04">
        <w:rPr>
          <w:rFonts w:ascii="Kalpurush" w:eastAsia="Nikosh" w:hAnsi="Kalpurush" w:cs="Kalpurush"/>
          <w:b/>
          <w:bCs/>
          <w:sz w:val="24"/>
          <w:szCs w:val="24"/>
          <w:cs/>
          <w:lang w:bidi="bn-BD"/>
        </w:rPr>
        <w:t xml:space="preserve"> </w:t>
      </w:r>
      <w:r w:rsidRPr="00E16E04">
        <w:rPr>
          <w:rFonts w:ascii="Kalpurush" w:eastAsia="Nikosh" w:hAnsi="Kalpurush" w:cs="Kalpurush"/>
          <w:b/>
          <w:bCs/>
          <w:sz w:val="24"/>
          <w:szCs w:val="24"/>
          <w:u w:val="single"/>
          <w:cs/>
          <w:lang w:bidi="bn-BD"/>
        </w:rPr>
        <w:t xml:space="preserve">আল্লাহর নাম ও তাঁর গুণাবলীর </w:t>
      </w:r>
      <w:r w:rsidR="003F29D4">
        <w:rPr>
          <w:rFonts w:ascii="Kalpurush" w:eastAsia="Nikosh" w:hAnsi="Kalpurush" w:cs="Kalpurush"/>
          <w:b/>
          <w:bCs/>
          <w:sz w:val="24"/>
          <w:szCs w:val="24"/>
          <w:u w:val="single"/>
          <w:cs/>
          <w:lang w:bidi="bn-BD"/>
        </w:rPr>
        <w:t>ওপর</w:t>
      </w:r>
      <w:r w:rsidRPr="00E16E04">
        <w:rPr>
          <w:rFonts w:ascii="Kalpurush" w:eastAsia="Nikosh" w:hAnsi="Kalpurush" w:cs="Kalpurush"/>
          <w:b/>
          <w:bCs/>
          <w:sz w:val="24"/>
          <w:szCs w:val="24"/>
          <w:u w:val="single"/>
          <w:cs/>
          <w:lang w:bidi="bn-BD"/>
        </w:rPr>
        <w:t xml:space="preserve"> ঈমান</w:t>
      </w:r>
      <w:r w:rsidR="00F52C53">
        <w:rPr>
          <w:rFonts w:ascii="Kalpurush" w:eastAsia="Nikosh" w:hAnsi="Kalpurush" w:cs="Kalpurush" w:hint="cs"/>
          <w:b/>
          <w:bCs/>
          <w:sz w:val="24"/>
          <w:szCs w:val="24"/>
          <w:u w:val="single"/>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প্রতি ঈমানের চতুর্থ দিক হলো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তাঁর জন্য তাঁর কিতাবে যে স</w:t>
      </w:r>
      <w:r w:rsidRPr="00E16E04">
        <w:rPr>
          <w:rFonts w:ascii="Kalpurush" w:eastAsia="Nikosh" w:hAnsi="Kalpurush" w:cs="Kalpurush" w:hint="cs"/>
          <w:sz w:val="24"/>
          <w:szCs w:val="24"/>
          <w:cs/>
          <w:lang w:bidi="bn-BD"/>
        </w:rPr>
        <w:t>ব</w:t>
      </w:r>
      <w:r w:rsidR="00A95239">
        <w:rPr>
          <w:rFonts w:ascii="Kalpurush" w:eastAsia="Nikosh" w:hAnsi="Kalpurush" w:cs="Kalpurush"/>
          <w:sz w:val="24"/>
          <w:szCs w:val="24"/>
          <w:cs/>
          <w:lang w:bidi="bn-BD"/>
        </w:rPr>
        <w:t xml:space="preserve"> নাম উল্লেখ করেছেন এবং রাসূল</w:t>
      </w:r>
      <w:r w:rsidR="00A95239">
        <w:rPr>
          <w:rFonts w:ascii="Kalpurush" w:eastAsia="Nikosh" w:hAnsi="Kalpurush" w:cs="Kalpurush" w:hint="cs"/>
          <w:sz w:val="24"/>
          <w:szCs w:val="24"/>
          <w:cs/>
          <w:lang w:bidi="bn-BD"/>
        </w:rPr>
        <w:t>ুল্লাহ্</w:t>
      </w:r>
      <w:r w:rsidRPr="00E16E04">
        <w:rPr>
          <w:rFonts w:ascii="Kalpurush" w:eastAsia="Nikosh" w:hAnsi="Kalpurush" w:cs="Kalpurush"/>
          <w:sz w:val="24"/>
          <w:szCs w:val="24"/>
          <w:cs/>
          <w:lang w:bidi="bn-BD"/>
        </w:rPr>
        <w:t xml:space="preserve"> সাল্লা</w:t>
      </w:r>
      <w:r w:rsidRPr="00E16E04">
        <w:rPr>
          <w:rFonts w:ascii="Kalpurush" w:eastAsia="Nikosh" w:hAnsi="Kalpurush" w:cs="Kalpurush" w:hint="cs"/>
          <w:sz w:val="24"/>
          <w:szCs w:val="24"/>
          <w:cs/>
          <w:lang w:bidi="bn-BD"/>
        </w:rPr>
        <w:t>ল্লা</w:t>
      </w:r>
      <w:r w:rsidRPr="00E16E04">
        <w:rPr>
          <w:rFonts w:ascii="Kalpurush" w:eastAsia="Nikosh" w:hAnsi="Kalpurush" w:cs="Kalpurush"/>
          <w:sz w:val="24"/>
          <w:szCs w:val="24"/>
          <w:cs/>
          <w:lang w:bidi="bn-BD"/>
        </w:rPr>
        <w:t>হু আলাইহ</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ওয়াসাল্লাম হতে বর্ণিত সহীহ হাদীস দ্বারা তাঁর সর্ব সুন্দর নামসমূহ ও তাঁর মহৎ গুণরাজি যে ভাবে সাব্যস্ত করা হয়েছে ঠিক সে ভাবে কোনো প্রকার পরিবর্তন</w:t>
      </w:r>
      <w:r w:rsidRPr="00E16E04">
        <w:rPr>
          <w:rFonts w:ascii="Kalpurush" w:eastAsia="Nikosh" w:hAnsi="Kalpurush" w:cs="Kalpurush"/>
          <w:sz w:val="24"/>
          <w:szCs w:val="24"/>
          <w:lang w:bidi="bn-BD"/>
        </w:rPr>
        <w:t xml:space="preserve">, </w:t>
      </w:r>
      <w:r w:rsidR="00A95239">
        <w:rPr>
          <w:rFonts w:ascii="Kalpurush" w:eastAsia="Nikosh" w:hAnsi="Kalpurush" w:cs="Kalpurush"/>
          <w:sz w:val="24"/>
          <w:szCs w:val="24"/>
          <w:cs/>
          <w:lang w:bidi="bn-BD"/>
        </w:rPr>
        <w:t>পরিবর্ধন অস্বীকৃতি ও উপমা</w:t>
      </w:r>
      <w:r w:rsidR="00A95239">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সাদৃশ্য আরোপ ব্যতীত এবং কোনো ধরণ-গঠন নির্ণয় না করে যে ভাবে আল্লাহর জন্য প্রযো</w:t>
      </w:r>
      <w:r w:rsidRPr="00E16E04">
        <w:rPr>
          <w:rFonts w:ascii="Kalpurush" w:eastAsia="Nikosh" w:hAnsi="Kalpurush" w:cs="Kalpurush" w:hint="cs"/>
          <w:sz w:val="24"/>
          <w:szCs w:val="24"/>
          <w:cs/>
          <w:lang w:bidi="bn-BD"/>
        </w:rPr>
        <w:t>জ্য</w:t>
      </w:r>
      <w:r w:rsidRPr="00E16E04">
        <w:rPr>
          <w:rFonts w:ascii="Kalpurush" w:eastAsia="Nikosh" w:hAnsi="Kalpurush" w:cs="Kalpurush"/>
          <w:sz w:val="24"/>
          <w:szCs w:val="24"/>
          <w:cs/>
          <w:lang w:bidi="bn-BD"/>
        </w:rPr>
        <w:t xml:space="preserve"> সে ভাবে তা </w:t>
      </w:r>
      <w:r w:rsidRPr="00E16E04">
        <w:rPr>
          <w:rFonts w:ascii="Kalpurush" w:eastAsia="Nikosh" w:hAnsi="Kalpurush" w:cs="Kalpurush" w:hint="cs"/>
          <w:sz w:val="24"/>
          <w:szCs w:val="24"/>
          <w:cs/>
          <w:lang w:bidi="bn-BD"/>
        </w:rPr>
        <w:t xml:space="preserve">সাব্যস্ত করা। </w:t>
      </w:r>
      <w:r w:rsidRPr="00E16E04">
        <w:rPr>
          <w:rFonts w:ascii="Kalpurush" w:eastAsia="Nikosh" w:hAnsi="Kalpurush" w:cs="Kalpurush"/>
          <w:sz w:val="24"/>
          <w:szCs w:val="24"/>
          <w:cs/>
          <w:lang w:bidi="bn-BD"/>
        </w:rPr>
        <w:t>এই প্রসঙ্গে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9849B8" w:rsidP="009849B8">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ٱلۡحُسۡنَىٰ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فَٱدۡعُوهُ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وَذَرُواْ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يُلۡحِدُونَ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أَسۡمَٰٓئِهِۦۚ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سَيُجۡزَوۡنَ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يَعۡمَلُونَ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١٨٠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الاعراف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١٨٠</w:t>
      </w:r>
      <w:r>
        <w:rPr>
          <w:rFonts w:ascii="KFGQPC Uthman Taha Naskh" w:cs="KFGQPC Uthman Taha Naskh"/>
          <w:color w:val="008000"/>
          <w:sz w:val="24"/>
          <w:szCs w:val="24"/>
          <w:rtl/>
        </w:rPr>
        <w:t>]</w:t>
      </w:r>
    </w:p>
    <w:p w:rsidR="00E16E04" w:rsidRPr="00E16E04" w:rsidRDefault="00E16E04" w:rsidP="009849B8">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“আর আল্লাহর জন্য রয়েছে সর্বোত্তম নামসমূহ। কাজেই তোমরা সে নাম ধরেই তাঁকে ডাক। আর ওদেরকে বর্জন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তাঁর নামের ব্যাপারে বিকৃতি সাধন করে। তারা নিজেদের কৃতকর্মের ফল শীঘ্রই পাবে।</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আল-</w:t>
      </w:r>
      <w:r w:rsidR="00F52C53">
        <w:rPr>
          <w:rFonts w:ascii="Kalpurush" w:eastAsia="Nikosh" w:hAnsi="Kalpurush" w:cs="Kalpurush" w:hint="cs"/>
          <w:sz w:val="24"/>
          <w:szCs w:val="24"/>
          <w:cs/>
          <w:lang w:bidi="bn-BD"/>
        </w:rPr>
        <w:t>আ</w:t>
      </w:r>
      <w:r w:rsidR="00F52C53">
        <w:rPr>
          <w:rFonts w:ascii="Kalpurush" w:eastAsia="Nikosh" w:hAnsi="Kalpurush" w:cs="Kalpurush" w:hint="cs"/>
          <w:sz w:val="24"/>
          <w:szCs w:val="24"/>
          <w:lang w:bidi="bn-BD"/>
        </w:rPr>
        <w:t>‘</w:t>
      </w:r>
      <w:r w:rsidR="00F52C53">
        <w:rPr>
          <w:rFonts w:ascii="Kalpurush" w:eastAsia="Nikosh" w:hAnsi="Kalpurush" w:cs="Kalpurush" w:hint="cs"/>
          <w:sz w:val="24"/>
          <w:szCs w:val="24"/>
          <w:cs/>
          <w:lang w:bidi="bn-BD"/>
        </w:rPr>
        <w:t>রাফ</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১৮০</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9849B8" w:rsidP="009849B8">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ٱلۡمَثَلُ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ٱلۡعَزِيزُ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ٱلۡحَكِيمُ</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الروم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٢٧</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“আকাশ ও পৃথিবীতে সবের্বাচ্চ মর্যাদা তাঁরই এবং তিনিই পরাক্রমশালী প্রজ্ঞাময়।</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আর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২৭</w:t>
      </w:r>
      <w:r w:rsidRPr="00E16E04">
        <w:rPr>
          <w:rFonts w:ascii="Kalpurush" w:eastAsia="Nikosh" w:hAnsi="Kalpurush" w:cs="Kalpurush" w:hint="cs"/>
          <w:sz w:val="24"/>
          <w:szCs w:val="24"/>
          <w:cs/>
          <w:lang w:bidi="bn-BD"/>
        </w:rPr>
        <w:t>]</w:t>
      </w:r>
    </w:p>
    <w:p w:rsidR="00E16E04" w:rsidRPr="00E16E04" w:rsidRDefault="00A74BBC"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আরো বলেন</w:t>
      </w:r>
      <w:r w:rsidR="00E16E04" w:rsidRPr="00E16E04">
        <w:rPr>
          <w:rFonts w:ascii="Kalpurush" w:eastAsia="Nikosh" w:hAnsi="Kalpurush" w:cs="Kalpurush"/>
          <w:sz w:val="24"/>
          <w:szCs w:val="24"/>
          <w:lang w:bidi="bn-BD"/>
        </w:rPr>
        <w:t>,</w:t>
      </w:r>
    </w:p>
    <w:p w:rsidR="00E16E04" w:rsidRPr="00B1790A" w:rsidRDefault="009849B8" w:rsidP="009849B8">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لَيۡسَ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كَمِثۡلِهِۦ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ٱلسَّمِيعُ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ٱلۡبَصِيرُ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الشورا</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١١</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“তাঁর অনুরূপ কোনো কিছুই নেই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সর্বশ্রোতা সর্বদ্রষ্টা।</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আশ</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শূরা</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১১</w:t>
      </w:r>
      <w:r w:rsidRPr="00E16E04">
        <w:rPr>
          <w:rFonts w:ascii="Kalpurush" w:eastAsia="Nikosh" w:hAnsi="Kalpurush" w:cs="Kalpurush" w:hint="cs"/>
          <w:sz w:val="24"/>
          <w:szCs w:val="24"/>
          <w:cs/>
          <w:lang w:bidi="bn-BD"/>
        </w:rPr>
        <w:t>]</w:t>
      </w:r>
    </w:p>
    <w:p w:rsidR="00E16E04" w:rsidRDefault="00E16E04" w:rsidP="00E16E04">
      <w:pPr>
        <w:pStyle w:val="BodyTextIndent2"/>
        <w:spacing w:after="20" w:line="240" w:lineRule="auto"/>
        <w:ind w:firstLine="0"/>
        <w:jc w:val="both"/>
        <w:rPr>
          <w:rFonts w:ascii="Kalpurush" w:eastAsia="Nikosh" w:hAnsi="Kalpurush" w:cs="Kalpurush"/>
          <w:b/>
          <w:bCs/>
          <w:sz w:val="24"/>
          <w:szCs w:val="24"/>
          <w:lang w:bidi="bn-BD"/>
        </w:rPr>
      </w:pPr>
      <w:r w:rsidRPr="00E16E04">
        <w:rPr>
          <w:rFonts w:ascii="AGA Arabesque" w:hAnsi="AGA Arabesque" w:cs="Traditional Arabic"/>
          <w:b/>
          <w:bCs/>
          <w:sz w:val="24"/>
          <w:szCs w:val="24"/>
        </w:rPr>
        <w:t></w:t>
      </w:r>
      <w:r w:rsidRPr="00E16E04">
        <w:rPr>
          <w:rFonts w:ascii="Kalpurush" w:eastAsia="Nikosh" w:hAnsi="Kalpurush" w:cs="Kalpurush"/>
          <w:b/>
          <w:bCs/>
          <w:sz w:val="24"/>
          <w:szCs w:val="24"/>
          <w:cs/>
          <w:lang w:bidi="bn-BD"/>
        </w:rPr>
        <w:t xml:space="preserve"> আল্লাহ তা</w:t>
      </w:r>
      <w:r w:rsidRPr="00E16E04">
        <w:rPr>
          <w:rFonts w:ascii="Kalpurush" w:eastAsia="Nikosh" w:hAnsi="Kalpurush" w:cs="Kalpurush"/>
          <w:b/>
          <w:bCs/>
          <w:sz w:val="24"/>
          <w:szCs w:val="24"/>
          <w:lang w:bidi="bn-BD"/>
        </w:rPr>
        <w:t>‘</w:t>
      </w:r>
      <w:r w:rsidRPr="00E16E04">
        <w:rPr>
          <w:rFonts w:ascii="Kalpurush" w:eastAsia="Nikosh" w:hAnsi="Kalpurush" w:cs="Kalpurush"/>
          <w:b/>
          <w:bCs/>
          <w:sz w:val="24"/>
          <w:szCs w:val="24"/>
          <w:cs/>
          <w:lang w:bidi="bn-BD"/>
        </w:rPr>
        <w:t>আলা নাম ও গুণাবলীর ক্ষেত্রে দু</w:t>
      </w:r>
      <w:r w:rsidRPr="00E16E04">
        <w:rPr>
          <w:rFonts w:ascii="Kalpurush" w:eastAsia="Nikosh" w:hAnsi="Kalpurush" w:cs="Kalpurush" w:hint="cs"/>
          <w:b/>
          <w:bCs/>
          <w:sz w:val="24"/>
          <w:szCs w:val="24"/>
          <w:cs/>
          <w:lang w:bidi="bn-BD"/>
        </w:rPr>
        <w:t>’</w:t>
      </w:r>
      <w:r w:rsidRPr="00E16E04">
        <w:rPr>
          <w:rFonts w:ascii="Kalpurush" w:eastAsia="Nikosh" w:hAnsi="Kalpurush" w:cs="Kalpurush"/>
          <w:b/>
          <w:bCs/>
          <w:sz w:val="24"/>
          <w:szCs w:val="24"/>
          <w:cs/>
          <w:lang w:bidi="bn-BD"/>
        </w:rPr>
        <w:t>টি দল পথভ্রষ্ট হয়েছে</w:t>
      </w:r>
      <w:r w:rsidRPr="00E16E04">
        <w:rPr>
          <w:rFonts w:ascii="Kalpurush" w:eastAsia="Nikosh" w:hAnsi="Kalpurush" w:cs="Kalpurush" w:hint="cs"/>
          <w:b/>
          <w:b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প্রথম</w:t>
      </w:r>
      <w:r w:rsidRPr="00E16E04">
        <w:rPr>
          <w:rFonts w:ascii="Kalpurush" w:eastAsia="Nikosh" w:hAnsi="Kalpurush" w:cs="Kalpurush" w:hint="cs"/>
          <w:b/>
          <w:bCs/>
          <w:sz w:val="24"/>
          <w:szCs w:val="24"/>
          <w:cs/>
          <w:lang w:bidi="bn-BD"/>
        </w:rPr>
        <w:t xml:space="preserve"> </w:t>
      </w:r>
      <w:r w:rsidRPr="00E16E04">
        <w:rPr>
          <w:rFonts w:ascii="Kalpurush" w:eastAsia="Nikosh" w:hAnsi="Kalpurush" w:cs="Kalpurush"/>
          <w:b/>
          <w:bCs/>
          <w:sz w:val="24"/>
          <w:szCs w:val="24"/>
          <w:cs/>
          <w:lang w:bidi="bn-BD"/>
        </w:rPr>
        <w:t>দল</w:t>
      </w:r>
      <w:r w:rsidRPr="00F52C53">
        <w:rPr>
          <w:rFonts w:ascii="Kalpurush" w:eastAsia="Nikosh" w:hAnsi="Kalpurush" w:cs="Kalpurush" w:hint="cs"/>
          <w:b/>
          <w:bCs/>
          <w:sz w:val="24"/>
          <w:szCs w:val="24"/>
          <w:cs/>
          <w:lang w:bidi="bn-BD"/>
        </w:rPr>
        <w:t>:</w:t>
      </w:r>
      <w:r w:rsidR="009849B8" w:rsidRPr="00F52C53">
        <w:rPr>
          <w:rFonts w:ascii="Kalpurush" w:eastAsia="Nikosh" w:hAnsi="Kalpurush" w:cs="Kalpurush"/>
          <w:sz w:val="24"/>
          <w:szCs w:val="24"/>
          <w:cs/>
          <w:lang w:bidi="bn-BD"/>
        </w:rPr>
        <w:t xml:space="preserve"> আল</w:t>
      </w:r>
      <w:r w:rsidRPr="00F52C53">
        <w:rPr>
          <w:rFonts w:ascii="Kalpurush" w:eastAsia="Nikosh" w:hAnsi="Kalpurush" w:cs="Kalpurush"/>
          <w:sz w:val="24"/>
          <w:szCs w:val="24"/>
          <w:cs/>
          <w:lang w:bidi="bn-BD"/>
        </w:rPr>
        <w:t>-মু</w:t>
      </w:r>
      <w:r w:rsidRPr="00F52C53">
        <w:rPr>
          <w:rFonts w:ascii="Kalpurush" w:eastAsia="Nikosh" w:hAnsi="Kalpurush" w:cs="Kalpurush" w:hint="cs"/>
          <w:sz w:val="24"/>
          <w:szCs w:val="24"/>
          <w:cs/>
          <w:lang w:bidi="bn-BD"/>
        </w:rPr>
        <w:t>‘</w:t>
      </w:r>
      <w:r w:rsidRPr="00F52C53">
        <w:rPr>
          <w:rFonts w:ascii="Kalpurush" w:eastAsia="Nikosh" w:hAnsi="Kalpurush" w:cs="Kalpurush"/>
          <w:sz w:val="24"/>
          <w:szCs w:val="24"/>
          <w:cs/>
          <w:lang w:bidi="bn-BD"/>
        </w:rPr>
        <w:t>আত্তিলাহ</w:t>
      </w:r>
      <w:r w:rsidRPr="00F52C53">
        <w:rPr>
          <w:rFonts w:ascii="Kalpurush" w:eastAsia="Nikosh" w:hAnsi="Kalpurush" w:cs="Kalpurush" w:hint="cs"/>
          <w:sz w:val="24"/>
          <w:szCs w:val="24"/>
          <w:cs/>
          <w:lang w:bidi="bn-BD"/>
        </w:rPr>
        <w:t xml:space="preserve">: </w:t>
      </w:r>
      <w:r w:rsidRPr="00E16E04">
        <w:rPr>
          <w:rFonts w:ascii="Kalpurush" w:eastAsia="Nikosh" w:hAnsi="Kalpurush" w:cs="Kalpurush" w:hint="cs"/>
          <w:sz w:val="24"/>
          <w:szCs w:val="24"/>
          <w:cs/>
          <w:lang w:bidi="bn-BD"/>
        </w:rPr>
        <w:t xml:space="preserve">যারা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সমস্ত নাম বা কোনো কোন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নাম ও গুণাবলীকে অস্বীকার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তাদের ধারণা যে আল্লাহর জন্য গুণাবলী প্রতিষ্ঠা করলে আল্লাহকে তাঁর সৃষ্টির সাথে সাদৃশ্য বা সমতুল্য করা অনিবার্য হয়ে পড়ে।</w:t>
      </w:r>
      <w:r w:rsidRPr="00E16E04">
        <w:rPr>
          <w:rFonts w:ascii="Kalpurush" w:eastAsia="Nikosh" w:hAnsi="Kalpurush" w:cs="Kalpurush" w:hint="cs"/>
          <w:sz w:val="24"/>
          <w:szCs w:val="24"/>
          <w:cs/>
          <w:lang w:bidi="bn-BD"/>
        </w:rPr>
        <w:t xml:space="preserve"> বস্তুত </w:t>
      </w:r>
      <w:r w:rsidRPr="00E16E04">
        <w:rPr>
          <w:rFonts w:ascii="Kalpurush" w:eastAsia="Nikosh" w:hAnsi="Kalpurush" w:cs="Kalpurush"/>
          <w:sz w:val="24"/>
          <w:szCs w:val="24"/>
          <w:cs/>
          <w:lang w:bidi="bn-BD"/>
        </w:rPr>
        <w:t>তাদের এ ধারণা কয়েক কারণে বাতিল</w:t>
      </w:r>
      <w:r w:rsidRPr="00E16E04">
        <w:rPr>
          <w:rFonts w:ascii="Kalpurush" w:eastAsia="Nikosh" w:hAnsi="Kalpurush" w:cs="Kalpurush" w:hint="cs"/>
          <w:sz w:val="24"/>
          <w:szCs w:val="24"/>
          <w:cs/>
          <w:lang w:bidi="bn-BD"/>
        </w:rPr>
        <w:t>:</w:t>
      </w:r>
    </w:p>
    <w:p w:rsidR="00E16E04" w:rsidRPr="00E16E04"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১। যদি আল্</w:t>
      </w:r>
      <w:r w:rsidR="009849B8">
        <w:rPr>
          <w:rFonts w:ascii="Kalpurush" w:eastAsia="Nikosh" w:hAnsi="Kalpurush" w:cs="Kalpurush"/>
          <w:sz w:val="24"/>
          <w:szCs w:val="24"/>
          <w:cs/>
          <w:lang w:bidi="bn-BD"/>
        </w:rPr>
        <w:t xml:space="preserve">লাহর নাম ও গুণাবলী নেই বলা হয় </w:t>
      </w:r>
      <w:r w:rsidRPr="00E16E04">
        <w:rPr>
          <w:rFonts w:ascii="Kalpurush" w:eastAsia="Nikosh" w:hAnsi="Kalpurush" w:cs="Kalpurush"/>
          <w:sz w:val="24"/>
          <w:szCs w:val="24"/>
          <w:cs/>
          <w:lang w:bidi="bn-BD"/>
        </w:rPr>
        <w:t xml:space="preserve">তাহলে একারণে </w:t>
      </w:r>
      <w:r w:rsidRPr="00E16E04">
        <w:rPr>
          <w:rFonts w:ascii="Kalpurush" w:eastAsia="Nikosh" w:hAnsi="Kalpurush" w:cs="Kalpurush" w:hint="cs"/>
          <w:sz w:val="24"/>
          <w:szCs w:val="24"/>
          <w:cs/>
          <w:lang w:bidi="bn-BD"/>
        </w:rPr>
        <w:t xml:space="preserve">কয়েকটি </w:t>
      </w:r>
      <w:r w:rsidRPr="00E16E04">
        <w:rPr>
          <w:rFonts w:ascii="Kalpurush" w:eastAsia="Nikosh" w:hAnsi="Kalpurush" w:cs="Kalpurush"/>
          <w:sz w:val="24"/>
          <w:szCs w:val="24"/>
          <w:cs/>
          <w:lang w:bidi="bn-BD"/>
        </w:rPr>
        <w:t xml:space="preserve">বাতিল কথা </w:t>
      </w:r>
      <w:r w:rsidRPr="00E16E04">
        <w:rPr>
          <w:rFonts w:ascii="Kalpurush" w:eastAsia="Nikosh" w:hAnsi="Kalpurush" w:cs="Kalpurush" w:hint="cs"/>
          <w:sz w:val="24"/>
          <w:szCs w:val="24"/>
          <w:cs/>
          <w:lang w:bidi="bn-BD"/>
        </w:rPr>
        <w:t xml:space="preserve">মানা </w:t>
      </w:r>
      <w:r w:rsidRPr="00E16E04">
        <w:rPr>
          <w:rFonts w:ascii="Kalpurush" w:eastAsia="Nikosh" w:hAnsi="Kalpurush" w:cs="Kalpurush"/>
          <w:sz w:val="24"/>
          <w:szCs w:val="24"/>
          <w:cs/>
          <w:lang w:bidi="bn-BD"/>
        </w:rPr>
        <w:t xml:space="preserve">অপরিহার্য </w:t>
      </w:r>
      <w:r w:rsidRPr="00E16E04">
        <w:rPr>
          <w:rFonts w:ascii="Kalpurush" w:eastAsia="Nikosh" w:hAnsi="Kalpurush" w:cs="Kalpurush" w:hint="cs"/>
          <w:sz w:val="24"/>
          <w:szCs w:val="24"/>
          <w:cs/>
          <w:lang w:bidi="bn-BD"/>
        </w:rPr>
        <w:t xml:space="preserve">হয়ে পড়ে। যেমন মহান আল্লাহর কথার মধ্যে স্ববিরোধিতা এসে যাওয়া। </w:t>
      </w:r>
      <w:r w:rsidRPr="00E16E04">
        <w:rPr>
          <w:rFonts w:ascii="Kalpurush" w:eastAsia="Nikosh" w:hAnsi="Kalpurush" w:cs="Kalpurush"/>
          <w:sz w:val="24"/>
          <w:szCs w:val="24"/>
          <w:cs/>
          <w:lang w:bidi="bn-BD"/>
        </w:rPr>
        <w:t>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নিজেই তাঁর নাম ও গুণাবলী আছে বলে আমাদের জানিয়েছেন এবং তাতে তাঁর কোনো সদৃশ বা সমতুল্য নেই বলেও ঘোষণা দিয়েছেন। </w:t>
      </w:r>
      <w:r w:rsidRPr="00E16E04">
        <w:rPr>
          <w:rFonts w:ascii="Kalpurush" w:eastAsia="Nikosh" w:hAnsi="Kalpurush" w:cs="Kalpurush" w:hint="cs"/>
          <w:sz w:val="24"/>
          <w:szCs w:val="24"/>
          <w:cs/>
          <w:lang w:bidi="bn-BD"/>
        </w:rPr>
        <w:t>এখন</w:t>
      </w:r>
      <w:r w:rsidRPr="00E16E04">
        <w:rPr>
          <w:rFonts w:ascii="Kalpurush" w:eastAsia="Nikosh" w:hAnsi="Kalpurush" w:cs="Kalpurush"/>
          <w:sz w:val="24"/>
          <w:szCs w:val="24"/>
          <w:cs/>
          <w:lang w:bidi="bn-BD"/>
        </w:rPr>
        <w:t xml:space="preserve"> যদি আল্লাহর জন্য গুণাবলী প্রতিষ্ঠা করলে আল্লাহকে তাঁর সৃষ্টির সাথে সাদৃশ্য বা সমতুল্য করা হয়ে </w:t>
      </w:r>
      <w:r w:rsidRPr="00E16E04">
        <w:rPr>
          <w:rFonts w:ascii="Kalpurush" w:eastAsia="Nikosh" w:hAnsi="Kalpurush" w:cs="Kalpurush"/>
          <w:sz w:val="24"/>
          <w:szCs w:val="24"/>
          <w:cs/>
          <w:lang w:bidi="bn-BD"/>
        </w:rPr>
        <w:lastRenderedPageBreak/>
        <w:t xml:space="preserve">যাবে মনে করা হয় </w:t>
      </w:r>
      <w:r w:rsidRPr="00E16E04">
        <w:rPr>
          <w:rFonts w:ascii="Kalpurush" w:eastAsia="Nikosh" w:hAnsi="Kalpurush" w:cs="Kalpurush" w:hint="cs"/>
          <w:sz w:val="24"/>
          <w:szCs w:val="24"/>
          <w:cs/>
          <w:lang w:bidi="bn-BD"/>
        </w:rPr>
        <w:t xml:space="preserve">তবে তো </w:t>
      </w:r>
      <w:r w:rsidRPr="00E16E04">
        <w:rPr>
          <w:rFonts w:ascii="Kalpurush" w:eastAsia="Nikosh" w:hAnsi="Kalpurush" w:cs="Kalpurush"/>
          <w:sz w:val="24"/>
          <w:szCs w:val="24"/>
          <w:cs/>
          <w:lang w:bidi="bn-BD"/>
        </w:rPr>
        <w:t>আল্লাহ</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কথা</w:t>
      </w:r>
      <w:r w:rsidRPr="00E16E04">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ই সাংঘর্ষিক বল</w:t>
      </w:r>
      <w:r w:rsidRPr="00E16E04">
        <w:rPr>
          <w:rFonts w:ascii="Kalpurush" w:eastAsia="Nikosh" w:hAnsi="Kalpurush" w:cs="Kalpurush" w:hint="cs"/>
          <w:sz w:val="24"/>
          <w:szCs w:val="24"/>
          <w:cs/>
          <w:lang w:bidi="bn-BD"/>
        </w:rPr>
        <w:t>তে হয়; আর</w:t>
      </w:r>
      <w:r w:rsidRPr="00E16E04">
        <w:rPr>
          <w:rFonts w:ascii="Kalpurush" w:eastAsia="Nikosh" w:hAnsi="Kalpurush" w:cs="Kalpurush"/>
          <w:sz w:val="24"/>
          <w:szCs w:val="24"/>
          <w:cs/>
          <w:lang w:bidi="bn-BD"/>
        </w:rPr>
        <w:t xml:space="preserve"> তাঁর </w:t>
      </w:r>
      <w:r w:rsidRPr="00E16E04">
        <w:rPr>
          <w:rFonts w:ascii="Kalpurush" w:eastAsia="Nikosh" w:hAnsi="Kalpurush" w:cs="Kalpurush" w:hint="cs"/>
          <w:sz w:val="24"/>
          <w:szCs w:val="24"/>
          <w:cs/>
          <w:lang w:bidi="bn-BD"/>
        </w:rPr>
        <w:t>বাণীর</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একাংশ অ</w:t>
      </w:r>
      <w:r w:rsidRPr="00E16E04">
        <w:rPr>
          <w:rFonts w:ascii="Kalpurush" w:eastAsia="Nikosh" w:hAnsi="Kalpurush" w:cs="Kalpurush"/>
          <w:sz w:val="24"/>
          <w:szCs w:val="24"/>
          <w:cs/>
          <w:lang w:bidi="bn-BD"/>
        </w:rPr>
        <w:t xml:space="preserve">পর </w:t>
      </w:r>
      <w:r w:rsidRPr="00E16E04">
        <w:rPr>
          <w:rFonts w:ascii="Kalpurush" w:eastAsia="Nikosh" w:hAnsi="Kalpurush" w:cs="Kalpurush" w:hint="cs"/>
          <w:sz w:val="24"/>
          <w:szCs w:val="24"/>
          <w:cs/>
          <w:lang w:bidi="bn-BD"/>
        </w:rPr>
        <w:t>অংশে মিথ্যারোপ করে বলতে হবে</w:t>
      </w:r>
      <w:r w:rsidRPr="00B1790A">
        <w:rPr>
          <w:rFonts w:ascii="SolaimanLipi" w:eastAsia="Nikosh" w:hAnsi="SolaimanLipi" w:cs="SolaimanLipi"/>
          <w:sz w:val="24"/>
          <w:szCs w:val="24"/>
          <w:cs/>
          <w:lang w:bidi="hi-IN"/>
        </w:rPr>
        <w:t xml:space="preserve">। </w:t>
      </w:r>
    </w:p>
    <w:p w:rsidR="00E16E04" w:rsidRPr="00E16E04"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২। দুটি বস্তু নাম বা গুণে অভিন্ন হলেও </w:t>
      </w:r>
      <w:r w:rsidRPr="00E16E04">
        <w:rPr>
          <w:rFonts w:ascii="Kalpurush" w:eastAsia="Nikosh" w:hAnsi="Kalpurush" w:cs="Kalpurush" w:hint="cs"/>
          <w:sz w:val="24"/>
          <w:szCs w:val="24"/>
          <w:cs/>
          <w:lang w:bidi="bn-BD"/>
        </w:rPr>
        <w:t>উভয় বস্তু</w:t>
      </w:r>
      <w:r w:rsidRPr="00E16E04">
        <w:rPr>
          <w:rFonts w:ascii="Kalpurush" w:eastAsia="Nikosh" w:hAnsi="Kalpurush" w:cs="Kalpurush"/>
          <w:sz w:val="24"/>
          <w:szCs w:val="24"/>
          <w:cs/>
          <w:lang w:bidi="bn-BD"/>
        </w:rPr>
        <w:t xml:space="preserve"> সার্বিক দিক দিয়ে সদৃশ হ</w:t>
      </w:r>
      <w:r w:rsidRPr="00E16E04">
        <w:rPr>
          <w:rFonts w:ascii="Kalpurush" w:eastAsia="Nikosh" w:hAnsi="Kalpurush" w:cs="Kalpurush" w:hint="cs"/>
          <w:sz w:val="24"/>
          <w:szCs w:val="24"/>
          <w:cs/>
          <w:lang w:bidi="bn-BD"/>
        </w:rPr>
        <w:t>ওয়া</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আবশ্যক</w:t>
      </w:r>
      <w:r w:rsidRPr="00E16E04">
        <w:rPr>
          <w:rFonts w:ascii="Kalpurush" w:eastAsia="Nikosh" w:hAnsi="Kalpurush" w:cs="Kalpurush"/>
          <w:sz w:val="24"/>
          <w:szCs w:val="24"/>
          <w:cs/>
          <w:lang w:bidi="bn-BD"/>
        </w:rPr>
        <w:t xml:space="preserve"> নয়। আপনি দেখতে পান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দু</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ব্যক্তি </w:t>
      </w:r>
      <w:r w:rsidRPr="00E16E04">
        <w:rPr>
          <w:rFonts w:ascii="Kalpurush" w:eastAsia="Nikosh" w:hAnsi="Kalpurush" w:cs="Kalpurush" w:hint="cs"/>
          <w:sz w:val="24"/>
          <w:szCs w:val="24"/>
          <w:cs/>
          <w:lang w:bidi="bn-BD"/>
        </w:rPr>
        <w:t xml:space="preserve">মানুষ হওয়া, </w:t>
      </w:r>
      <w:r w:rsidRPr="00E16E04">
        <w:rPr>
          <w:rFonts w:ascii="Kalpurush" w:eastAsia="Nikosh" w:hAnsi="Kalpurush" w:cs="Kalpurush"/>
          <w:sz w:val="24"/>
          <w:szCs w:val="24"/>
          <w:cs/>
          <w:lang w:bidi="bn-BD"/>
        </w:rPr>
        <w:t>শ্রবণ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দৃষ্টি ও বাকশক্তির অধিকারী </w:t>
      </w:r>
      <w:r w:rsidRPr="00E16E04">
        <w:rPr>
          <w:rFonts w:ascii="Kalpurush" w:eastAsia="Nikosh" w:hAnsi="Kalpurush" w:cs="Kalpurush" w:hint="cs"/>
          <w:sz w:val="24"/>
          <w:szCs w:val="24"/>
          <w:cs/>
          <w:lang w:bidi="bn-BD"/>
        </w:rPr>
        <w:t xml:space="preserve">হওয়া </w:t>
      </w:r>
      <w:r w:rsidRPr="00E16E04">
        <w:rPr>
          <w:rFonts w:ascii="Kalpurush" w:eastAsia="Nikosh" w:hAnsi="Kalpurush" w:cs="Kalpurush"/>
          <w:sz w:val="24"/>
          <w:szCs w:val="24"/>
          <w:cs/>
          <w:lang w:bidi="bn-BD"/>
        </w:rPr>
        <w:t>সত্ত্বেও মানবিক গুণ</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শ্রবণ শক্তি</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দৃষ্টিশক্তি </w:t>
      </w:r>
      <w:r w:rsidRPr="00E16E04">
        <w:rPr>
          <w:rFonts w:ascii="Kalpurush" w:eastAsia="Nikosh" w:hAnsi="Kalpurush" w:cs="Kalpurush" w:hint="cs"/>
          <w:sz w:val="24"/>
          <w:szCs w:val="24"/>
          <w:cs/>
          <w:lang w:bidi="bn-BD"/>
        </w:rPr>
        <w:t>ও</w:t>
      </w:r>
      <w:r w:rsidRPr="00E16E04">
        <w:rPr>
          <w:rFonts w:ascii="Kalpurush" w:eastAsia="Nikosh" w:hAnsi="Kalpurush" w:cs="Kalpurush"/>
          <w:sz w:val="24"/>
          <w:szCs w:val="24"/>
          <w:cs/>
          <w:lang w:bidi="bn-BD"/>
        </w:rPr>
        <w:t xml:space="preserve"> বাকশক্তির দিক থেকে তারা সমান নয়।</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hint="cs"/>
          <w:sz w:val="24"/>
          <w:szCs w:val="24"/>
          <w:cs/>
          <w:lang w:bidi="bn-BD"/>
        </w:rPr>
        <w:t xml:space="preserve">অনুরূপভাবে </w:t>
      </w:r>
      <w:r w:rsidRPr="00E16E04">
        <w:rPr>
          <w:rFonts w:ascii="Kalpurush" w:eastAsia="Nikosh" w:hAnsi="Kalpurush" w:cs="Kalpurush"/>
          <w:sz w:val="24"/>
          <w:szCs w:val="24"/>
          <w:cs/>
          <w:lang w:bidi="bn-BD"/>
        </w:rPr>
        <w:t>আপনি দেখবেন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সব জন্তুদের হাত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পা ও চক্ষু রয়েছে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কিন্তু নাম এক হওয়ার কারণে তাদের </w:t>
      </w:r>
      <w:r w:rsidRPr="00E16E04">
        <w:rPr>
          <w:rFonts w:ascii="Kalpurush" w:eastAsia="Nikosh" w:hAnsi="Kalpurush" w:cs="Kalpurush" w:hint="cs"/>
          <w:sz w:val="24"/>
          <w:szCs w:val="24"/>
          <w:cs/>
          <w:lang w:bidi="bn-BD"/>
        </w:rPr>
        <w:t xml:space="preserve">হাত, পা ও চক্ষু </w:t>
      </w:r>
      <w:r w:rsidRPr="00E16E04">
        <w:rPr>
          <w:rFonts w:ascii="Kalpurush" w:eastAsia="Nikosh" w:hAnsi="Kalpurush" w:cs="Kalpurush"/>
          <w:sz w:val="24"/>
          <w:szCs w:val="24"/>
          <w:cs/>
          <w:lang w:bidi="bn-BD"/>
        </w:rPr>
        <w:t xml:space="preserve">এক </w:t>
      </w:r>
      <w:r w:rsidRPr="00E16E04">
        <w:rPr>
          <w:rFonts w:ascii="Kalpurush" w:eastAsia="Nikosh" w:hAnsi="Kalpurush" w:cs="Kalpurush" w:hint="cs"/>
          <w:sz w:val="24"/>
          <w:szCs w:val="24"/>
          <w:cs/>
          <w:lang w:bidi="bn-BD"/>
        </w:rPr>
        <w:t xml:space="preserve">রকম </w:t>
      </w:r>
      <w:r w:rsidRPr="00E16E04">
        <w:rPr>
          <w:rFonts w:ascii="Kalpurush" w:eastAsia="Nikosh" w:hAnsi="Kalpurush" w:cs="Kalpurush"/>
          <w:sz w:val="24"/>
          <w:szCs w:val="24"/>
          <w:cs/>
          <w:lang w:bidi="bn-BD"/>
        </w:rPr>
        <w:t>নয়।</w:t>
      </w:r>
    </w:p>
    <w:p w:rsidR="00E16E04" w:rsidRPr="00E16E04"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সুতরাং </w:t>
      </w:r>
      <w:r w:rsidRPr="00E16E04">
        <w:rPr>
          <w:rFonts w:ascii="Kalpurush" w:eastAsia="Nikosh" w:hAnsi="Kalpurush" w:cs="Kalpurush"/>
          <w:sz w:val="24"/>
          <w:szCs w:val="24"/>
          <w:cs/>
          <w:lang w:bidi="bn-BD"/>
        </w:rPr>
        <w:t>যদি সৃষ্টির মধ্যে নাম ও গুণাবলীর অভিন্নতা থাকা সত্ত্বেও এভাবে পার্থক্য পরিলক্ষিত হয়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তাহলে স্রষ্টা ও সৃষ্টির মধ্যে অধিকতর</w:t>
      </w:r>
      <w:r w:rsidRPr="00E16E04">
        <w:rPr>
          <w:rFonts w:ascii="Kalpurush" w:eastAsia="Nikosh" w:hAnsi="Kalpurush" w:cs="Kalpurush" w:hint="cs"/>
          <w:sz w:val="24"/>
          <w:szCs w:val="24"/>
          <w:cs/>
          <w:lang w:bidi="bn-BD"/>
        </w:rPr>
        <w:t xml:space="preserve"> স্পষ্ট ও বড়</w:t>
      </w:r>
      <w:r w:rsidRPr="00E16E04">
        <w:rPr>
          <w:rFonts w:ascii="Kalpurush" w:eastAsia="Nikosh" w:hAnsi="Kalpurush" w:cs="Kalpurush"/>
          <w:sz w:val="24"/>
          <w:szCs w:val="24"/>
          <w:cs/>
          <w:lang w:bidi="bn-BD"/>
        </w:rPr>
        <w:t xml:space="preserve"> পার্থক্য ও ভিন্নতা থাকাই অধিকতর স্বাভাবিক।</w:t>
      </w:r>
    </w:p>
    <w:p w:rsidR="00E16E04" w:rsidRPr="00E16E04" w:rsidRDefault="00E16E04" w:rsidP="009849B8">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দ্বিতীয় দল</w:t>
      </w:r>
      <w:r w:rsidRPr="00F52C53">
        <w:rPr>
          <w:rFonts w:ascii="Kalpurush" w:eastAsia="Nikosh" w:hAnsi="Kalpurush" w:cs="Kalpurush" w:hint="cs"/>
          <w:b/>
          <w:bCs/>
          <w:sz w:val="24"/>
          <w:szCs w:val="24"/>
          <w:cs/>
          <w:lang w:bidi="bn-BD"/>
        </w:rPr>
        <w:t>:</w:t>
      </w:r>
      <w:r w:rsidRPr="00F52C53">
        <w:rPr>
          <w:rFonts w:ascii="Kalpurush" w:eastAsia="Nikosh" w:hAnsi="Kalpurush" w:cs="Kalpurush"/>
          <w:sz w:val="24"/>
          <w:szCs w:val="24"/>
          <w:cs/>
          <w:lang w:bidi="bn-BD"/>
        </w:rPr>
        <w:t xml:space="preserve"> আল মুশাব</w:t>
      </w:r>
      <w:r w:rsidRPr="00F52C53">
        <w:rPr>
          <w:rFonts w:ascii="Kalpurush" w:eastAsia="Nikosh" w:hAnsi="Kalpurush" w:cs="Kalpurush" w:hint="cs"/>
          <w:sz w:val="24"/>
          <w:szCs w:val="24"/>
          <w:cs/>
          <w:lang w:bidi="bn-BD"/>
        </w:rPr>
        <w:t>্</w:t>
      </w:r>
      <w:r w:rsidRPr="00F52C53">
        <w:rPr>
          <w:rFonts w:ascii="Kalpurush" w:eastAsia="Nikosh" w:hAnsi="Kalpurush" w:cs="Kalpurush"/>
          <w:sz w:val="24"/>
          <w:szCs w:val="24"/>
          <w:cs/>
          <w:lang w:bidi="bn-BD"/>
        </w:rPr>
        <w:t>ব</w:t>
      </w:r>
      <w:r w:rsidRPr="00F52C53">
        <w:rPr>
          <w:rFonts w:ascii="Kalpurush" w:eastAsia="Nikosh" w:hAnsi="Kalpurush" w:cs="Kalpurush" w:hint="cs"/>
          <w:sz w:val="24"/>
          <w:szCs w:val="24"/>
          <w:cs/>
          <w:lang w:bidi="bn-BD"/>
        </w:rPr>
        <w:t>ি</w:t>
      </w:r>
      <w:r w:rsidRPr="00F52C53">
        <w:rPr>
          <w:rFonts w:ascii="Kalpurush" w:eastAsia="Nikosh" w:hAnsi="Kalpurush" w:cs="Kalpurush"/>
          <w:sz w:val="24"/>
          <w:szCs w:val="24"/>
          <w:cs/>
          <w:lang w:bidi="bn-BD"/>
        </w:rPr>
        <w:t>হা</w:t>
      </w:r>
      <w:r w:rsidRPr="00F52C53">
        <w:rPr>
          <w:rFonts w:ascii="Kalpurush" w:eastAsia="Nikosh" w:hAnsi="Kalpurush" w:cs="Kalpurush" w:hint="cs"/>
          <w:sz w:val="24"/>
          <w:szCs w:val="24"/>
          <w:cs/>
          <w:lang w:bidi="bn-BD"/>
        </w:rPr>
        <w:t xml:space="preserve">: </w:t>
      </w:r>
      <w:r w:rsidRPr="00F52C53">
        <w:rPr>
          <w:rFonts w:ascii="Kalpurush" w:eastAsia="Nikosh" w:hAnsi="Kalpurush" w:cs="Kalpurush"/>
          <w:sz w:val="24"/>
          <w:szCs w:val="24"/>
          <w:cs/>
          <w:lang w:bidi="bn-BD"/>
        </w:rPr>
        <w:t>এ</w:t>
      </w:r>
      <w:r w:rsidRPr="00E16E04">
        <w:rPr>
          <w:rFonts w:ascii="Kalpurush" w:eastAsia="Nikosh" w:hAnsi="Kalpurush" w:cs="Kalpurush"/>
          <w:sz w:val="24"/>
          <w:szCs w:val="24"/>
          <w:cs/>
          <w:lang w:bidi="bn-BD"/>
        </w:rPr>
        <w:t xml:space="preserve"> দল</w:t>
      </w:r>
      <w:r w:rsidRPr="00E16E04">
        <w:rPr>
          <w:rFonts w:ascii="Kalpurush" w:eastAsia="Nikosh" w:hAnsi="Kalpurush" w:cs="Kalpurush" w:hint="cs"/>
          <w:sz w:val="24"/>
          <w:szCs w:val="24"/>
          <w:cs/>
          <w:lang w:bidi="bn-BD"/>
        </w:rPr>
        <w:t>টি</w:t>
      </w:r>
      <w:r w:rsidRPr="00E16E04">
        <w:rPr>
          <w:rFonts w:ascii="Kalpurush" w:eastAsia="Nikosh" w:hAnsi="Kalpurush" w:cs="Kalpurush"/>
          <w:sz w:val="24"/>
          <w:szCs w:val="24"/>
          <w:cs/>
          <w:lang w:bidi="bn-BD"/>
        </w:rPr>
        <w:t xml:space="preserve"> আল্লাহর নাম ও তাঁর গুণাবলী আছে বলে বিশ্বাস করে</w:t>
      </w:r>
      <w:r w:rsidRPr="00E16E04">
        <w:rPr>
          <w:rFonts w:ascii="Kalpurush" w:eastAsia="Nikosh" w:hAnsi="Kalpurush" w:cs="Kalpurush"/>
          <w:sz w:val="24"/>
          <w:szCs w:val="24"/>
          <w:lang w:bidi="bn-BD"/>
        </w:rPr>
        <w:t xml:space="preserve">, </w:t>
      </w:r>
      <w:r w:rsidR="009849B8">
        <w:rPr>
          <w:rFonts w:ascii="Kalpurush" w:eastAsia="Nikosh" w:hAnsi="Kalpurush" w:cs="Kalpurush"/>
          <w:sz w:val="24"/>
          <w:szCs w:val="24"/>
          <w:cs/>
          <w:lang w:bidi="bn-BD"/>
        </w:rPr>
        <w:t>তবে সাথে সাথে তারা আল্লাহর গু</w:t>
      </w:r>
      <w:r w:rsidR="009849B8">
        <w:rPr>
          <w:rFonts w:ascii="Kalpurush" w:eastAsia="Nikosh" w:hAnsi="Kalpurush" w:cs="Kalpurush" w:hint="cs"/>
          <w:sz w:val="24"/>
          <w:szCs w:val="24"/>
          <w:cs/>
          <w:lang w:bidi="bn-BD"/>
        </w:rPr>
        <w:t>ণা</w:t>
      </w:r>
      <w:r w:rsidR="009849B8">
        <w:rPr>
          <w:rFonts w:ascii="Kalpurush" w:eastAsia="Nikosh" w:hAnsi="Kalpurush" w:cs="Kalpurush"/>
          <w:sz w:val="24"/>
          <w:szCs w:val="24"/>
          <w:cs/>
          <w:lang w:bidi="bn-BD"/>
        </w:rPr>
        <w:t>বলীকে সৃষ্টির গু</w:t>
      </w:r>
      <w:r w:rsidR="009849B8">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বলীর অনুরূপ মনে করে। তাদের যুক্তি হলো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কুরআন ও সুন্নাহর উদ্ধৃতি থেকে এটাই বুঝা যায়।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009849B8">
        <w:rPr>
          <w:rFonts w:ascii="Kalpurush" w:eastAsia="Nikosh" w:hAnsi="Kalpurush" w:cs="Kalpurush"/>
          <w:sz w:val="24"/>
          <w:szCs w:val="24"/>
          <w:cs/>
          <w:lang w:bidi="bn-BD"/>
        </w:rPr>
        <w:t xml:space="preserve">আলা তাঁর </w:t>
      </w:r>
      <w:r w:rsidR="00EC1590">
        <w:rPr>
          <w:rFonts w:ascii="Kalpurush" w:eastAsia="Nikosh" w:hAnsi="Kalpurush" w:cs="Kalpurush"/>
          <w:sz w:val="24"/>
          <w:szCs w:val="24"/>
          <w:cs/>
          <w:lang w:bidi="bn-BD"/>
        </w:rPr>
        <w:t>বান্দা</w:t>
      </w:r>
      <w:r w:rsidR="009849B8">
        <w:rPr>
          <w:rFonts w:ascii="Kalpurush" w:eastAsia="Nikosh" w:hAnsi="Kalpurush" w:cs="Kalpurush"/>
          <w:sz w:val="24"/>
          <w:szCs w:val="24"/>
          <w:cs/>
          <w:lang w:bidi="bn-BD"/>
        </w:rPr>
        <w:t>দেরকে তাঁর গু</w:t>
      </w:r>
      <w:r w:rsidR="009849B8">
        <w:rPr>
          <w:rFonts w:ascii="Kalpurush" w:eastAsia="Nikosh" w:hAnsi="Kalpurush" w:cs="Kalpurush" w:hint="cs"/>
          <w:sz w:val="24"/>
          <w:szCs w:val="24"/>
          <w:cs/>
          <w:lang w:bidi="bn-BD"/>
        </w:rPr>
        <w:t>ণা</w:t>
      </w:r>
      <w:r w:rsidR="009849B8">
        <w:rPr>
          <w:rFonts w:ascii="Kalpurush" w:eastAsia="Nikosh" w:hAnsi="Kalpurush" w:cs="Kalpurush"/>
          <w:sz w:val="24"/>
          <w:szCs w:val="24"/>
          <w:cs/>
          <w:lang w:bidi="bn-BD"/>
        </w:rPr>
        <w:t xml:space="preserve">বলীর বিষয়ে </w:t>
      </w:r>
      <w:r w:rsidRPr="00E16E04">
        <w:rPr>
          <w:rFonts w:ascii="Kalpurush" w:eastAsia="Nikosh" w:hAnsi="Kalpurush" w:cs="Kalpurush"/>
          <w:sz w:val="24"/>
          <w:szCs w:val="24"/>
          <w:cs/>
          <w:lang w:bidi="bn-BD"/>
        </w:rPr>
        <w:t>তাদের বোধগম্য ভাষা</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 xml:space="preserve">ই সম্বোধন করেছেন। </w:t>
      </w:r>
      <w:r w:rsidRPr="00E16E04">
        <w:rPr>
          <w:rFonts w:ascii="Kalpurush" w:eastAsia="Nikosh" w:hAnsi="Kalpurush" w:cs="Kalpurush" w:hint="cs"/>
          <w:sz w:val="24"/>
          <w:szCs w:val="24"/>
          <w:cs/>
          <w:lang w:bidi="bn-BD"/>
        </w:rPr>
        <w:t xml:space="preserve">বস্তুত </w:t>
      </w:r>
      <w:r w:rsidRPr="00E16E04">
        <w:rPr>
          <w:rFonts w:ascii="Kalpurush" w:eastAsia="Nikosh" w:hAnsi="Kalpurush" w:cs="Kalpurush"/>
          <w:sz w:val="24"/>
          <w:szCs w:val="24"/>
          <w:cs/>
          <w:lang w:bidi="bn-BD"/>
        </w:rPr>
        <w:t>তাদের এ ধরনের বিশ্বাস ভিত্তিহীন এবং কয়েক কার</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বাতিল</w:t>
      </w:r>
      <w:r w:rsidRPr="00E16E04">
        <w:rPr>
          <w:rFonts w:ascii="Kalpurush" w:eastAsia="Nikosh" w:hAnsi="Kalpurush" w:cs="Kalpurush" w:hint="cs"/>
          <w:sz w:val="24"/>
          <w:szCs w:val="24"/>
          <w:cs/>
          <w:lang w:bidi="bn-BD"/>
        </w:rPr>
        <w:t xml:space="preserve">: </w:t>
      </w:r>
    </w:p>
    <w:p w:rsidR="00E16E04" w:rsidRPr="00E16E04" w:rsidRDefault="00E16E04" w:rsidP="009849B8">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১। যুক্তি ও শরী</w:t>
      </w:r>
      <w:r w:rsidR="009849B8">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তের আলোকে যাচাই করলে উপলব্দি করা যায়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মহান রাব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বুল আলামীন কখনও সৃষ্টির সদৃশ হতে পারেন না। আর কুরআন ও সুন্নাহ</w:t>
      </w:r>
      <w:r w:rsidRPr="00E16E04">
        <w:rPr>
          <w:rFonts w:ascii="Kalpurush" w:eastAsia="Nikosh" w:hAnsi="Kalpurush" w:cs="Kalpurush" w:hint="cs"/>
          <w:sz w:val="24"/>
          <w:szCs w:val="24"/>
          <w:cs/>
          <w:lang w:bidi="bn-BD"/>
        </w:rPr>
        <w:t xml:space="preserve">র দাবী কোনো বাতিল বিষয় হওয়াও </w:t>
      </w:r>
      <w:r w:rsidRPr="00E16E04">
        <w:rPr>
          <w:rFonts w:ascii="Kalpurush" w:eastAsia="Nikosh" w:hAnsi="Kalpurush" w:cs="Kalpurush"/>
          <w:sz w:val="24"/>
          <w:szCs w:val="24"/>
          <w:cs/>
          <w:lang w:bidi="bn-BD"/>
        </w:rPr>
        <w:t>সম্ভব নয়।</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যদিও এমন ভাষা ও শব্দ দিয়ে তাঁর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দেরকে সম্বোধন করেছেন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যেগুলো মৌলিক অর্থগত দিক দিয়ে তাদের বোধগম্য</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কিন্তু তাঁর নাম ও গুণাবলীর ক্ষেত্রে সেগুলোর </w:t>
      </w:r>
      <w:r w:rsidRPr="00E16E04">
        <w:rPr>
          <w:rFonts w:ascii="Kalpurush" w:eastAsia="Nikosh" w:hAnsi="Kalpurush" w:cs="Kalpurush" w:hint="cs"/>
          <w:sz w:val="24"/>
          <w:szCs w:val="24"/>
          <w:cs/>
          <w:lang w:bidi="bn-BD"/>
        </w:rPr>
        <w:t>প্রকৃত</w:t>
      </w:r>
      <w:r w:rsidRPr="00E16E04">
        <w:rPr>
          <w:rFonts w:ascii="Kalpurush" w:eastAsia="Nikosh" w:hAnsi="Kalpurush" w:cs="Kalpurush"/>
          <w:sz w:val="24"/>
          <w:szCs w:val="24"/>
          <w:cs/>
          <w:lang w:bidi="bn-BD"/>
        </w:rPr>
        <w:t xml:space="preserve"> অবস্থা ও আসল তত্ত্বের ব্যাপারে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কাউকে অবহিত করেন</w:t>
      </w:r>
      <w:r w:rsidRPr="00E16E04">
        <w:rPr>
          <w:rFonts w:ascii="Kalpurush" w:eastAsia="Nikosh" w:hAnsi="Kalpurush" w:cs="Kalpurush" w:hint="cs"/>
          <w:sz w:val="24"/>
          <w:szCs w:val="24"/>
          <w:cs/>
          <w:lang w:bidi="bn-BD"/>
        </w:rPr>
        <w:t xml:space="preserve"> </w:t>
      </w:r>
      <w:r w:rsidR="009849B8">
        <w:rPr>
          <w:rFonts w:ascii="Kalpurush" w:eastAsia="Nikosh" w:hAnsi="Kalpurush" w:cs="Kalpurush"/>
          <w:sz w:val="24"/>
          <w:szCs w:val="24"/>
          <w:cs/>
          <w:lang w:bidi="bn-BD"/>
        </w:rPr>
        <w:t>নি</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 xml:space="preserve">বরং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Pr="00E16E04">
        <w:rPr>
          <w:rFonts w:ascii="Kalpurush" w:eastAsia="Nikosh" w:hAnsi="Kalpurush" w:cs="Kalpurush"/>
          <w:sz w:val="24"/>
          <w:szCs w:val="24"/>
          <w:cs/>
          <w:lang w:bidi="bn-BD"/>
        </w:rPr>
        <w:lastRenderedPageBreak/>
        <w:t>নিজ সত্ত্বা ও গুণাবলী সম্পর্কিত বিষয়ের প্রকৃত জ্ঞানকে নিজের জন্যে নির্দিষ্ট করে রেখেছেন।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উদাহরণস্বরূপ বলা যেতে 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w:t>
      </w:r>
      <w:r w:rsidRPr="00E16E04">
        <w:rPr>
          <w:rFonts w:ascii="Kalpurush" w:eastAsia="Nikosh" w:hAnsi="Kalpurush" w:cs="Kalpurush" w:hint="cs"/>
          <w:sz w:val="24"/>
          <w:szCs w:val="24"/>
          <w:cs/>
          <w:lang w:bidi="bn-BD"/>
        </w:rPr>
        <w:t>র নিজে</w:t>
      </w:r>
      <w:r w:rsidRPr="00E16E04">
        <w:rPr>
          <w:rFonts w:ascii="Kalpurush" w:eastAsia="Nikosh" w:hAnsi="Kalpurush" w:cs="Kalpurush"/>
          <w:sz w:val="24"/>
          <w:szCs w:val="24"/>
          <w:cs/>
          <w:lang w:bidi="bn-BD"/>
        </w:rPr>
        <w:t xml:space="preserve">কে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w:t>
      </w:r>
      <w:r w:rsidRPr="00E16E04">
        <w:rPr>
          <w:rFonts w:ascii="Kalpurush" w:eastAsia="Nikosh" w:hAnsi="Kalpurush" w:cs="Kalpurush" w:hint="cs"/>
          <w:sz w:val="24"/>
          <w:szCs w:val="24"/>
          <w:cs/>
          <w:lang w:bidi="bn-BD"/>
        </w:rPr>
        <w:t>স-সা</w:t>
      </w:r>
      <w:r w:rsidRPr="00E16E04">
        <w:rPr>
          <w:rFonts w:ascii="Kalpurush" w:eastAsia="Nikosh" w:hAnsi="Kalpurush" w:cs="Kalpurush"/>
          <w:sz w:val="24"/>
          <w:szCs w:val="24"/>
          <w:cs/>
          <w:lang w:bidi="bn-BD"/>
        </w:rPr>
        <w:t>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বা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সর্বশ্রোতা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নামে বিশেষিত করেছেন। শ্রব</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র অর্থটা আমাদের বোধগম্য</w:t>
      </w:r>
      <w:r w:rsidRPr="00E16E04">
        <w:rPr>
          <w:rFonts w:ascii="Kalpurush" w:eastAsia="Nikosh" w:hAnsi="Kalpurush" w:cs="Kalpurush" w:hint="cs"/>
          <w:sz w:val="24"/>
          <w:szCs w:val="24"/>
          <w:cs/>
          <w:lang w:bidi="bn-BD"/>
        </w:rPr>
        <w:t xml:space="preserve"> (শব্দ পাওয়া)</w:t>
      </w:r>
      <w:r w:rsidRPr="00E16E04">
        <w:rPr>
          <w:rFonts w:ascii="Kalpurush" w:eastAsia="Nikosh" w:hAnsi="Kalpurush" w:cs="Kalpurush"/>
          <w:sz w:val="24"/>
          <w:szCs w:val="24"/>
          <w:cs/>
          <w:lang w:bidi="bn-BD"/>
        </w:rPr>
        <w:t xml:space="preserve"> কিন্তু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শ্রব</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গুণের মূল তত্ত্ব আমাদের জানা নেই।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শ্রব</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শক্তির </w:t>
      </w:r>
      <w:r w:rsidRPr="00E16E04">
        <w:rPr>
          <w:rFonts w:ascii="Kalpurush" w:eastAsia="Nikosh" w:hAnsi="Kalpurush" w:cs="Kalpurush" w:hint="cs"/>
          <w:sz w:val="24"/>
          <w:szCs w:val="24"/>
          <w:cs/>
          <w:lang w:bidi="bn-BD"/>
        </w:rPr>
        <w:t xml:space="preserve">দিক থেকে </w:t>
      </w:r>
      <w:r w:rsidRPr="00E16E04">
        <w:rPr>
          <w:rFonts w:ascii="Kalpurush" w:eastAsia="Nikosh" w:hAnsi="Kalpurush" w:cs="Kalpurush"/>
          <w:sz w:val="24"/>
          <w:szCs w:val="24"/>
          <w:cs/>
          <w:lang w:bidi="bn-BD"/>
        </w:rPr>
        <w:t>সৃষ্টিকুল</w:t>
      </w:r>
      <w:r w:rsidRPr="00E16E04">
        <w:rPr>
          <w:rFonts w:ascii="Kalpurush" w:eastAsia="Nikosh" w:hAnsi="Kalpurush" w:cs="Kalpurush" w:hint="cs"/>
          <w:sz w:val="24"/>
          <w:szCs w:val="24"/>
          <w:cs/>
          <w:lang w:bidi="bn-BD"/>
        </w:rPr>
        <w:t>ও</w:t>
      </w:r>
      <w:r w:rsidRPr="00E16E04">
        <w:rPr>
          <w:rFonts w:ascii="Kalpurush" w:eastAsia="Nikosh" w:hAnsi="Kalpurush" w:cs="Kalpurush"/>
          <w:sz w:val="24"/>
          <w:szCs w:val="24"/>
          <w:cs/>
          <w:lang w:bidi="bn-BD"/>
        </w:rPr>
        <w:t xml:space="preserve"> সমান নয়</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তাই</w:t>
      </w:r>
      <w:r w:rsidRPr="00E16E04">
        <w:rPr>
          <w:rFonts w:ascii="Kalpurush" w:eastAsia="Nikosh" w:hAnsi="Kalpurush" w:cs="Kalpurush"/>
          <w:sz w:val="24"/>
          <w:szCs w:val="24"/>
          <w:cs/>
          <w:lang w:bidi="bn-BD"/>
        </w:rPr>
        <w:t xml:space="preserve"> স্রষ্টা ও সৃষ্টির মধ্যে এই ক্ষেত্রে অধিকতর তফাৎ থাকাই স্বাভাবিক।</w:t>
      </w:r>
    </w:p>
    <w:p w:rsidR="00E16E04" w:rsidRPr="00E16E04" w:rsidRDefault="00E16E04" w:rsidP="009849B8">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অনুরূপভাবে যখন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বলেছেন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তিনি </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আরশে</w:t>
      </w:r>
      <w:r w:rsidRPr="00E16E04">
        <w:rPr>
          <w:rFonts w:ascii="Kalpurush" w:eastAsia="Nikosh" w:hAnsi="Kalpurush" w:cs="Kalpurush" w:hint="cs"/>
          <w:sz w:val="24"/>
          <w:szCs w:val="24"/>
          <w:cs/>
          <w:lang w:bidi="bn-BD"/>
        </w:rPr>
        <w:t xml:space="preserve">র </w:t>
      </w:r>
      <w:r w:rsidR="009849B8">
        <w:rPr>
          <w:rFonts w:ascii="Kalpurush" w:eastAsia="Nikosh" w:hAnsi="Kalpurush" w:cs="Kalpurush" w:hint="cs"/>
          <w:sz w:val="24"/>
          <w:szCs w:val="24"/>
          <w:cs/>
          <w:lang w:bidi="bn-BD"/>
        </w:rPr>
        <w:t>উ</w:t>
      </w:r>
      <w:r w:rsidR="003F29D4">
        <w:rPr>
          <w:rFonts w:ascii="Kalpurush" w:eastAsia="Nikosh" w:hAnsi="Kalpurush" w:cs="Kalpurush" w:hint="cs"/>
          <w:sz w:val="24"/>
          <w:szCs w:val="24"/>
          <w:cs/>
          <w:lang w:bidi="bn-BD"/>
        </w:rPr>
        <w:t>পর</w:t>
      </w:r>
      <w:r w:rsidRPr="00E16E04">
        <w:rPr>
          <w:rFonts w:ascii="Kalpurush" w:eastAsia="Nikosh" w:hAnsi="Kalpurush" w:cs="Kalpurush" w:hint="cs"/>
          <w:sz w:val="24"/>
          <w:szCs w:val="24"/>
          <w:cs/>
          <w:lang w:bidi="bn-BD"/>
        </w:rPr>
        <w:t xml:space="preserve"> উঠেছেন,</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তখন ‘উপরে উঠা’র বিষয়টি অর্থের দিক থেকে</w:t>
      </w:r>
      <w:r w:rsidRPr="00E16E04">
        <w:rPr>
          <w:rFonts w:ascii="Kalpurush" w:eastAsia="Nikosh" w:hAnsi="Kalpurush" w:cs="Kalpurush"/>
          <w:sz w:val="24"/>
          <w:szCs w:val="24"/>
          <w:cs/>
          <w:lang w:bidi="bn-BD"/>
        </w:rPr>
        <w:t xml:space="preserve"> আমাদের বোধগম্য</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কিন্তু মহান রাব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বুল </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আলামীন</w:t>
      </w:r>
      <w:r w:rsidRPr="00E16E04">
        <w:rPr>
          <w:rFonts w:ascii="Kalpurush" w:eastAsia="Nikosh" w:hAnsi="Kalpurush" w:cs="Kalpurush" w:hint="cs"/>
          <w:sz w:val="24"/>
          <w:szCs w:val="24"/>
          <w:cs/>
          <w:lang w:bidi="bn-BD"/>
        </w:rPr>
        <w:t>ের ‘উপরে উঠা’র</w:t>
      </w:r>
      <w:r w:rsidRPr="00E16E04">
        <w:rPr>
          <w:rFonts w:ascii="Kalpurush" w:eastAsia="Nikosh" w:hAnsi="Kalpurush" w:cs="Kalpurush"/>
          <w:sz w:val="24"/>
          <w:szCs w:val="24"/>
          <w:cs/>
          <w:lang w:bidi="bn-BD"/>
        </w:rPr>
        <w:t xml:space="preserve"> প্রকৃত রূপ</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ধরণ আমাদের জানা নেই।</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সৃষ্টির </w:t>
      </w:r>
      <w:r w:rsidRPr="00E16E04">
        <w:rPr>
          <w:rFonts w:ascii="Kalpurush" w:eastAsia="Nikosh" w:hAnsi="Kalpurush" w:cs="Kalpurush" w:hint="cs"/>
          <w:sz w:val="24"/>
          <w:szCs w:val="24"/>
          <w:cs/>
          <w:lang w:bidi="bn-BD"/>
        </w:rPr>
        <w:t>মধ্যেও ‘উপরে উঠা’</w:t>
      </w:r>
      <w:r w:rsidRPr="00E16E04">
        <w:rPr>
          <w:rFonts w:ascii="Kalpurush" w:eastAsia="Nikosh" w:hAnsi="Kalpurush" w:cs="Kalpurush"/>
          <w:sz w:val="24"/>
          <w:szCs w:val="24"/>
          <w:cs/>
          <w:lang w:bidi="bn-BD"/>
        </w:rPr>
        <w:t xml:space="preserve">র ক্ষেত্রে ভিন্নতা আমাদের চোখে ধরা পড়ে। </w:t>
      </w:r>
      <w:r w:rsidRPr="00E16E04">
        <w:rPr>
          <w:rFonts w:ascii="Kalpurush" w:eastAsia="Nikosh" w:hAnsi="Kalpurush" w:cs="Kalpurush" w:hint="cs"/>
          <w:sz w:val="24"/>
          <w:szCs w:val="24"/>
          <w:cs/>
          <w:lang w:bidi="bn-BD"/>
        </w:rPr>
        <w:t xml:space="preserve">কেননা </w:t>
      </w:r>
      <w:r w:rsidRPr="00E16E04">
        <w:rPr>
          <w:rFonts w:ascii="Kalpurush" w:eastAsia="Nikosh" w:hAnsi="Kalpurush" w:cs="Kalpurush"/>
          <w:sz w:val="24"/>
          <w:szCs w:val="24"/>
          <w:cs/>
          <w:lang w:bidi="bn-BD"/>
        </w:rPr>
        <w:t>একটি স্থিতিশীল চেয়ার</w:t>
      </w:r>
      <w:r w:rsidRPr="00E16E04">
        <w:rPr>
          <w:rFonts w:ascii="Kalpurush" w:eastAsia="Nikosh" w:hAnsi="Kalpurush" w:cs="Kalpurush" w:hint="cs"/>
          <w:sz w:val="24"/>
          <w:szCs w:val="24"/>
          <w:cs/>
          <w:lang w:bidi="bn-BD"/>
        </w:rPr>
        <w:t>ের উ</w:t>
      </w:r>
      <w:r w:rsidR="009849B8">
        <w:rPr>
          <w:rFonts w:ascii="Kalpurush" w:eastAsia="Nikosh" w:hAnsi="Kalpurush" w:cs="Kalpurush" w:hint="cs"/>
          <w:sz w:val="24"/>
          <w:szCs w:val="24"/>
          <w:cs/>
          <w:lang w:bidi="bn-BD"/>
        </w:rPr>
        <w:t>প</w:t>
      </w:r>
      <w:r w:rsidRPr="00E16E04">
        <w:rPr>
          <w:rFonts w:ascii="Kalpurush" w:eastAsia="Nikosh" w:hAnsi="Kalpurush" w:cs="Kalpurush" w:hint="cs"/>
          <w:sz w:val="24"/>
          <w:szCs w:val="24"/>
          <w:cs/>
          <w:lang w:bidi="bn-BD"/>
        </w:rPr>
        <w:t xml:space="preserve">রে উঠা </w:t>
      </w:r>
      <w:r w:rsidRPr="00E16E04">
        <w:rPr>
          <w:rFonts w:ascii="Kalpurush" w:eastAsia="Nikosh" w:hAnsi="Kalpurush" w:cs="Kalpurush"/>
          <w:sz w:val="24"/>
          <w:szCs w:val="24"/>
          <w:cs/>
          <w:lang w:bidi="bn-BD"/>
        </w:rPr>
        <w:t>আর একটি চঞ্চল পলায়নপর উটের পিঠে</w:t>
      </w:r>
      <w:r w:rsidRPr="00E16E04">
        <w:rPr>
          <w:rFonts w:ascii="Kalpurush" w:eastAsia="Nikosh" w:hAnsi="Kalpurush" w:cs="Kalpurush" w:hint="cs"/>
          <w:sz w:val="24"/>
          <w:szCs w:val="24"/>
          <w:cs/>
          <w:lang w:bidi="bn-BD"/>
        </w:rPr>
        <w:t xml:space="preserve">র </w:t>
      </w:r>
      <w:r w:rsidR="009849B8">
        <w:rPr>
          <w:rFonts w:ascii="Kalpurush" w:eastAsia="Nikosh" w:hAnsi="Kalpurush" w:cs="Kalpurush" w:hint="cs"/>
          <w:sz w:val="24"/>
          <w:szCs w:val="24"/>
          <w:cs/>
          <w:lang w:bidi="bn-BD"/>
        </w:rPr>
        <w:t>উ</w:t>
      </w:r>
      <w:r w:rsidR="003F29D4">
        <w:rPr>
          <w:rFonts w:ascii="Kalpurush" w:eastAsia="Nikosh" w:hAnsi="Kalpurush" w:cs="Kalpurush" w:hint="cs"/>
          <w:sz w:val="24"/>
          <w:szCs w:val="24"/>
          <w:cs/>
          <w:lang w:bidi="bn-BD"/>
        </w:rPr>
        <w:t>পর</w:t>
      </w:r>
      <w:r w:rsidRPr="00E16E04">
        <w:rPr>
          <w:rFonts w:ascii="Kalpurush" w:eastAsia="Nikosh" w:hAnsi="Kalpurush" w:cs="Kalpurush" w:hint="cs"/>
          <w:sz w:val="24"/>
          <w:szCs w:val="24"/>
          <w:cs/>
          <w:lang w:bidi="bn-BD"/>
        </w:rPr>
        <w:t xml:space="preserve"> উঠা </w:t>
      </w:r>
      <w:r w:rsidRPr="00E16E04">
        <w:rPr>
          <w:rFonts w:ascii="Kalpurush" w:eastAsia="Nikosh" w:hAnsi="Kalpurush" w:cs="Kalpurush"/>
          <w:sz w:val="24"/>
          <w:szCs w:val="24"/>
          <w:cs/>
          <w:lang w:bidi="bn-BD"/>
        </w:rPr>
        <w:t xml:space="preserve">সমান নয়। আর যখন সৃষ্টিকুলের </w:t>
      </w:r>
      <w:r w:rsidRPr="00E16E04">
        <w:rPr>
          <w:rFonts w:ascii="Kalpurush" w:eastAsia="Nikosh" w:hAnsi="Kalpurush" w:cs="Kalpurush" w:hint="cs"/>
          <w:sz w:val="24"/>
          <w:szCs w:val="24"/>
          <w:cs/>
          <w:lang w:bidi="bn-BD"/>
        </w:rPr>
        <w:t>‘উপরে উঠা’</w:t>
      </w:r>
      <w:r w:rsidRPr="00E16E04">
        <w:rPr>
          <w:rFonts w:ascii="Kalpurush" w:eastAsia="Nikosh" w:hAnsi="Kalpurush" w:cs="Kalpurush"/>
          <w:sz w:val="24"/>
          <w:szCs w:val="24"/>
          <w:cs/>
          <w:lang w:bidi="bn-BD"/>
        </w:rPr>
        <w:t>র মধ্যে এতটুকু ভিন্নতা পরিলক্ষিত হয়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তখন </w:t>
      </w:r>
      <w:r w:rsidRPr="00E16E04">
        <w:rPr>
          <w:rFonts w:ascii="Kalpurush" w:eastAsia="Nikosh" w:hAnsi="Kalpurush" w:cs="Kalpurush" w:hint="cs"/>
          <w:sz w:val="24"/>
          <w:szCs w:val="24"/>
          <w:cs/>
          <w:lang w:bidi="bn-BD"/>
        </w:rPr>
        <w:t>‘উপরে উঠা’</w:t>
      </w:r>
      <w:r w:rsidRPr="00E16E04">
        <w:rPr>
          <w:rFonts w:ascii="Kalpurush" w:eastAsia="Nikosh" w:hAnsi="Kalpurush" w:cs="Kalpurush"/>
          <w:sz w:val="24"/>
          <w:szCs w:val="24"/>
          <w:cs/>
          <w:lang w:bidi="bn-BD"/>
        </w:rPr>
        <w:t xml:space="preserve">র </w:t>
      </w:r>
      <w:r w:rsidRPr="00E16E04">
        <w:rPr>
          <w:rFonts w:ascii="Kalpurush" w:eastAsia="Nikosh" w:hAnsi="Kalpurush" w:cs="Kalpurush" w:hint="cs"/>
          <w:sz w:val="24"/>
          <w:szCs w:val="24"/>
          <w:cs/>
          <w:lang w:bidi="bn-BD"/>
        </w:rPr>
        <w:t xml:space="preserve">ক্ষেত্রে </w:t>
      </w:r>
      <w:r w:rsidRPr="00E16E04">
        <w:rPr>
          <w:rFonts w:ascii="Kalpurush" w:eastAsia="Nikosh" w:hAnsi="Kalpurush" w:cs="Kalpurush"/>
          <w:sz w:val="24"/>
          <w:szCs w:val="24"/>
          <w:cs/>
          <w:lang w:bidi="bn-BD"/>
        </w:rPr>
        <w:t>স্রষ্টা ও সৃষ্টির মধ্যে ঢের ব্যবধান থাকা অধিকতর</w:t>
      </w:r>
      <w:r w:rsidRPr="00E16E04">
        <w:rPr>
          <w:rFonts w:ascii="Kalpurush" w:eastAsia="Nikosh" w:hAnsi="Kalpurush" w:cs="Kalpurush" w:hint="cs"/>
          <w:sz w:val="24"/>
          <w:szCs w:val="24"/>
          <w:cs/>
          <w:lang w:bidi="bn-BD"/>
        </w:rPr>
        <w:t xml:space="preserve"> স্পষ্ট ও</w:t>
      </w:r>
      <w:r w:rsidRPr="00E16E04">
        <w:rPr>
          <w:rFonts w:ascii="Kalpurush" w:eastAsia="Nikosh" w:hAnsi="Kalpurush" w:cs="Kalpurush"/>
          <w:sz w:val="24"/>
          <w:szCs w:val="24"/>
          <w:cs/>
          <w:lang w:bidi="bn-BD"/>
        </w:rPr>
        <w:t xml:space="preserve"> নিশ্চিত।</w:t>
      </w:r>
    </w:p>
    <w:p w:rsidR="00E16E04" w:rsidRPr="00E16E04" w:rsidRDefault="009849B8" w:rsidP="009849B8">
      <w:pPr>
        <w:pStyle w:val="BodyTextIndent2"/>
        <w:spacing w:after="20" w:line="240" w:lineRule="auto"/>
        <w:ind w:firstLine="0"/>
        <w:jc w:val="both"/>
        <w:rPr>
          <w:rFonts w:ascii="Times New Roman" w:hAnsi="Times New Roman" w:cs="Times New Roman"/>
          <w:b/>
          <w:bCs/>
          <w:sz w:val="24"/>
          <w:szCs w:val="24"/>
        </w:rPr>
      </w:pPr>
      <w:r>
        <w:rPr>
          <w:rFonts w:ascii="Kalpurush" w:eastAsia="Nikosh" w:hAnsi="Kalpurush" w:cs="Kalpurush"/>
          <w:b/>
          <w:bCs/>
          <w:sz w:val="24"/>
          <w:szCs w:val="24"/>
          <w:cs/>
          <w:lang w:bidi="bn-BD"/>
        </w:rPr>
        <w:t>উপরোক্ত বর্ণনা</w:t>
      </w:r>
      <w:r w:rsidR="00E16E04" w:rsidRPr="00E16E04">
        <w:rPr>
          <w:rFonts w:ascii="Kalpurush" w:eastAsia="Nikosh" w:hAnsi="Kalpurush" w:cs="Kalpurush"/>
          <w:b/>
          <w:bCs/>
          <w:sz w:val="24"/>
          <w:szCs w:val="24"/>
          <w:cs/>
          <w:lang w:bidi="bn-BD"/>
        </w:rPr>
        <w:t>নুযায়ী আল্লাহ তা</w:t>
      </w:r>
      <w:r w:rsidR="00E16E04" w:rsidRPr="00E16E04">
        <w:rPr>
          <w:rFonts w:ascii="Kalpurush" w:eastAsia="Nikosh" w:hAnsi="Kalpurush" w:cs="Kalpurush"/>
          <w:b/>
          <w:bCs/>
          <w:sz w:val="24"/>
          <w:szCs w:val="24"/>
          <w:lang w:bidi="bn-BD"/>
        </w:rPr>
        <w:t>‘</w:t>
      </w:r>
      <w:r w:rsidR="00E16E04" w:rsidRPr="00E16E04">
        <w:rPr>
          <w:rFonts w:ascii="Kalpurush" w:eastAsia="Nikosh" w:hAnsi="Kalpurush" w:cs="Kalpurush"/>
          <w:b/>
          <w:bCs/>
          <w:sz w:val="24"/>
          <w:szCs w:val="24"/>
          <w:cs/>
          <w:lang w:bidi="bn-BD"/>
        </w:rPr>
        <w:t xml:space="preserve">আলার </w:t>
      </w:r>
      <w:r w:rsidR="003F29D4">
        <w:rPr>
          <w:rFonts w:ascii="Kalpurush" w:eastAsia="Nikosh" w:hAnsi="Kalpurush" w:cs="Kalpurush" w:hint="cs"/>
          <w:b/>
          <w:bCs/>
          <w:sz w:val="24"/>
          <w:szCs w:val="24"/>
          <w:cs/>
          <w:lang w:bidi="bn-BD"/>
        </w:rPr>
        <w:t>ওপর</w:t>
      </w:r>
      <w:r w:rsidR="00E16E04" w:rsidRPr="00E16E04">
        <w:rPr>
          <w:rFonts w:ascii="Kalpurush" w:eastAsia="Nikosh" w:hAnsi="Kalpurush" w:cs="Kalpurush" w:hint="cs"/>
          <w:b/>
          <w:bCs/>
          <w:sz w:val="24"/>
          <w:szCs w:val="24"/>
          <w:cs/>
          <w:lang w:bidi="bn-BD"/>
        </w:rPr>
        <w:t xml:space="preserve"> ঈমান আনলে</w:t>
      </w:r>
      <w:r w:rsidR="00E16E04" w:rsidRPr="00E16E04">
        <w:rPr>
          <w:rFonts w:ascii="Kalpurush" w:eastAsia="Nikosh" w:hAnsi="Kalpurush" w:cs="Kalpurush"/>
          <w:b/>
          <w:bCs/>
          <w:sz w:val="24"/>
          <w:szCs w:val="24"/>
          <w:cs/>
          <w:lang w:bidi="bn-BD"/>
        </w:rPr>
        <w:t xml:space="preserve"> মু</w:t>
      </w:r>
      <w:r>
        <w:rPr>
          <w:rFonts w:ascii="Kalpurush" w:eastAsia="Nikosh" w:hAnsi="Kalpurush" w:cs="Kalpurush" w:hint="cs"/>
          <w:b/>
          <w:bCs/>
          <w:sz w:val="24"/>
          <w:szCs w:val="24"/>
          <w:cs/>
          <w:lang w:bidi="bn-BD"/>
        </w:rPr>
        <w:t>’</w:t>
      </w:r>
      <w:r w:rsidR="00E16E04" w:rsidRPr="00E16E04">
        <w:rPr>
          <w:rFonts w:ascii="Kalpurush" w:eastAsia="Nikosh" w:hAnsi="Kalpurush" w:cs="Kalpurush"/>
          <w:b/>
          <w:bCs/>
          <w:sz w:val="24"/>
          <w:szCs w:val="24"/>
          <w:cs/>
          <w:lang w:bidi="bn-BD"/>
        </w:rPr>
        <w:t>ম</w:t>
      </w:r>
      <w:r w:rsidR="00E16E04" w:rsidRPr="00E16E04">
        <w:rPr>
          <w:rFonts w:ascii="Kalpurush" w:eastAsia="Nikosh" w:hAnsi="Kalpurush" w:cs="Kalpurush" w:hint="cs"/>
          <w:b/>
          <w:bCs/>
          <w:sz w:val="24"/>
          <w:szCs w:val="24"/>
          <w:cs/>
          <w:lang w:bidi="bn-BD"/>
        </w:rPr>
        <w:t>ি</w:t>
      </w:r>
      <w:r>
        <w:rPr>
          <w:rFonts w:ascii="Kalpurush" w:eastAsia="Nikosh" w:hAnsi="Kalpurush" w:cs="Kalpurush"/>
          <w:b/>
          <w:bCs/>
          <w:sz w:val="24"/>
          <w:szCs w:val="24"/>
          <w:cs/>
          <w:lang w:bidi="bn-BD"/>
        </w:rPr>
        <w:t>নদের জন্য যে</w:t>
      </w:r>
      <w:r w:rsidR="00E16E04" w:rsidRPr="00E16E04">
        <w:rPr>
          <w:rFonts w:ascii="Kalpurush" w:eastAsia="Nikosh" w:hAnsi="Kalpurush" w:cs="Kalpurush"/>
          <w:b/>
          <w:bCs/>
          <w:sz w:val="24"/>
          <w:szCs w:val="24"/>
          <w:cs/>
          <w:lang w:bidi="bn-BD"/>
        </w:rPr>
        <w:t xml:space="preserve">সব </w:t>
      </w:r>
      <w:r w:rsidR="00E16E04" w:rsidRPr="00E16E04">
        <w:rPr>
          <w:rFonts w:ascii="Kalpurush" w:eastAsia="Nikosh" w:hAnsi="Kalpurush" w:cs="Kalpurush" w:hint="cs"/>
          <w:b/>
          <w:bCs/>
          <w:sz w:val="24"/>
          <w:szCs w:val="24"/>
          <w:cs/>
          <w:lang w:bidi="bn-BD"/>
        </w:rPr>
        <w:t>ফলাফল সাধিত</w:t>
      </w:r>
      <w:r w:rsidR="00E16E04" w:rsidRPr="00E16E04">
        <w:rPr>
          <w:rFonts w:ascii="Kalpurush" w:eastAsia="Nikosh" w:hAnsi="Kalpurush" w:cs="Kalpurush"/>
          <w:b/>
          <w:bCs/>
          <w:sz w:val="24"/>
          <w:szCs w:val="24"/>
          <w:cs/>
          <w:lang w:bidi="bn-BD"/>
        </w:rPr>
        <w:t xml:space="preserve"> হয় তন্মধ্যে অন্যতম হলো</w:t>
      </w:r>
      <w:r w:rsidR="00E16E04" w:rsidRPr="00E16E04">
        <w:rPr>
          <w:rFonts w:ascii="Kalpurush" w:eastAsia="Nikosh" w:hAnsi="Kalpurush" w:cs="Kalpurush" w:hint="cs"/>
          <w:b/>
          <w:b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প্রথমত</w:t>
      </w:r>
      <w:r w:rsidRPr="00E16E04">
        <w:rPr>
          <w:rFonts w:ascii="Kalpurush" w:eastAsia="Nikosh" w:hAnsi="Kalpurush" w:cs="Kalpurush" w:hint="cs"/>
          <w:b/>
          <w:bCs/>
          <w:sz w:val="24"/>
          <w:szCs w:val="24"/>
          <w:cs/>
          <w:lang w:bidi="bn-BD"/>
        </w:rPr>
        <w:t>:</w:t>
      </w:r>
      <w:r w:rsidRPr="00E16E04">
        <w:rPr>
          <w:rFonts w:ascii="Kalpurush" w:eastAsia="Nikosh" w:hAnsi="Kalpurush" w:cs="Kalpurush"/>
          <w:b/>
          <w:bCs/>
          <w:sz w:val="24"/>
          <w:szCs w:val="24"/>
          <w:cs/>
          <w:lang w:bidi="bn-BD"/>
        </w:rPr>
        <w:t xml:space="preserve"> </w:t>
      </w:r>
      <w:r w:rsidRPr="00E16E04">
        <w:rPr>
          <w:rFonts w:ascii="Kalpurush" w:eastAsia="Nikosh" w:hAnsi="Kalpurush" w:cs="Kalpurush"/>
          <w:sz w:val="24"/>
          <w:szCs w:val="24"/>
          <w:cs/>
          <w:lang w:bidi="bn-BD"/>
        </w:rPr>
        <w:t xml:space="preserve">আল্লাহর তাওহীদ বা একত্ববাদ </w:t>
      </w:r>
      <w:r w:rsidRPr="00E16E04">
        <w:rPr>
          <w:rFonts w:ascii="Kalpurush" w:eastAsia="Nikosh" w:hAnsi="Kalpurush" w:cs="Kalpurush" w:hint="cs"/>
          <w:sz w:val="24"/>
          <w:szCs w:val="24"/>
          <w:cs/>
          <w:lang w:bidi="bn-BD"/>
        </w:rPr>
        <w:t xml:space="preserve">যথাযথভাবে </w:t>
      </w:r>
      <w:r w:rsidRPr="00E16E04">
        <w:rPr>
          <w:rFonts w:ascii="Kalpurush" w:eastAsia="Nikosh" w:hAnsi="Kalpurush" w:cs="Kalpurush"/>
          <w:sz w:val="24"/>
          <w:szCs w:val="24"/>
          <w:cs/>
          <w:lang w:bidi="bn-BD"/>
        </w:rPr>
        <w:t>প্রতিষ্ঠ</w:t>
      </w:r>
      <w:r w:rsidRPr="00E16E04">
        <w:rPr>
          <w:rFonts w:ascii="Kalpurush" w:eastAsia="Nikosh" w:hAnsi="Kalpurush" w:cs="Kalpurush" w:hint="cs"/>
          <w:sz w:val="24"/>
          <w:szCs w:val="24"/>
          <w:cs/>
          <w:lang w:bidi="bn-BD"/>
        </w:rPr>
        <w:t>িত হয়;</w:t>
      </w:r>
      <w:r w:rsidRPr="00E16E04">
        <w:rPr>
          <w:rFonts w:ascii="Kalpurush" w:eastAsia="Nikosh" w:hAnsi="Kalpurush" w:cs="Kalpurush"/>
          <w:sz w:val="24"/>
          <w:szCs w:val="24"/>
          <w:cs/>
          <w:lang w:bidi="bn-BD"/>
        </w:rPr>
        <w:t xml:space="preserve"> ফলে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র মধ্যে আল্লাহ ছাড়া অন্য কারো প্রতি কোনো প্রকার ভয়-ভীতি বা আশা-ভরসার লেশমাত্র থাকে না এবং তিনি ছাড়া আর কারো ইবাদাত সে করে 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দ্বিতীয়</w:t>
      </w:r>
      <w:r w:rsidRPr="00E16E04">
        <w:rPr>
          <w:rFonts w:ascii="Kalpurush" w:eastAsia="Nikosh" w:hAnsi="Kalpurush" w:cs="Kalpurush" w:hint="cs"/>
          <w:b/>
          <w:bCs/>
          <w:sz w:val="24"/>
          <w:szCs w:val="24"/>
          <w:cs/>
          <w:lang w:bidi="bn-BD"/>
        </w:rPr>
        <w:t>ত:</w:t>
      </w:r>
      <w:r w:rsidRPr="00E16E04">
        <w:rPr>
          <w:rFonts w:ascii="Kalpurush" w:eastAsia="Nikosh" w:hAnsi="Kalpurush" w:cs="Kalpurush"/>
          <w:sz w:val="24"/>
          <w:szCs w:val="24"/>
          <w:cs/>
          <w:lang w:bidi="bn-BD"/>
        </w:rPr>
        <w:t xml:space="preserve"> আল্লাহ</w:t>
      </w:r>
      <w:r w:rsidRPr="00E16E04">
        <w:rPr>
          <w:rFonts w:ascii="Kalpurush" w:eastAsia="Nikosh" w:hAnsi="Kalpurush" w:cs="Kalpurush" w:hint="cs"/>
          <w:sz w:val="24"/>
          <w:szCs w:val="24"/>
          <w:cs/>
          <w:lang w:bidi="bn-BD"/>
        </w:rPr>
        <w:t xml:space="preserve"> তা‘আলা</w:t>
      </w:r>
      <w:r w:rsidRPr="00E16E04">
        <w:rPr>
          <w:rFonts w:ascii="Kalpurush" w:eastAsia="Nikosh" w:hAnsi="Kalpurush" w:cs="Kalpurush"/>
          <w:sz w:val="24"/>
          <w:szCs w:val="24"/>
          <w:cs/>
          <w:lang w:bidi="bn-BD"/>
        </w:rPr>
        <w:t>র পরিপূর্ণ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বাসা ও সর্বোচ্</w:t>
      </w:r>
      <w:r w:rsidRPr="00E16E04">
        <w:rPr>
          <w:rFonts w:ascii="Kalpurush" w:eastAsia="Nikosh" w:hAnsi="Kalpurush" w:cs="Kalpurush" w:hint="cs"/>
          <w:sz w:val="24"/>
          <w:szCs w:val="24"/>
          <w:cs/>
          <w:lang w:bidi="bn-BD"/>
        </w:rPr>
        <w:t>চ</w:t>
      </w:r>
      <w:r w:rsidRPr="00E16E04">
        <w:rPr>
          <w:rFonts w:ascii="Kalpurush" w:eastAsia="Nikosh" w:hAnsi="Kalpurush" w:cs="Kalpurush"/>
          <w:sz w:val="24"/>
          <w:szCs w:val="24"/>
          <w:cs/>
          <w:lang w:bidi="bn-BD"/>
        </w:rPr>
        <w:t xml:space="preserve"> সম্মান প্রদর্শন সম্ভব</w:t>
      </w:r>
      <w:r w:rsidRPr="00E16E04">
        <w:rPr>
          <w:rFonts w:ascii="Kalpurush" w:eastAsia="Nikosh" w:hAnsi="Kalpurush" w:cs="Kalpurush" w:hint="cs"/>
          <w:sz w:val="24"/>
          <w:szCs w:val="24"/>
          <w:cs/>
          <w:lang w:bidi="bn-BD"/>
        </w:rPr>
        <w:t xml:space="preserve"> হয়; আর তা হবে আল্লাহর </w:t>
      </w:r>
      <w:r w:rsidRPr="00E16E04">
        <w:rPr>
          <w:rFonts w:ascii="Kalpurush" w:eastAsia="Nikosh" w:hAnsi="Kalpurush" w:cs="Kalpurush"/>
          <w:sz w:val="24"/>
          <w:szCs w:val="24"/>
          <w:cs/>
          <w:lang w:bidi="bn-BD"/>
        </w:rPr>
        <w:t>সর্বসুন্দর নামসমূহ ও তার সুউচ্চ গুণাবলীর দাবী অনুযা</w:t>
      </w:r>
      <w:r w:rsidRPr="00E16E04">
        <w:rPr>
          <w:rFonts w:ascii="Kalpurush" w:eastAsia="Nikosh" w:hAnsi="Kalpurush" w:cs="Kalpurush" w:hint="cs"/>
          <w:sz w:val="24"/>
          <w:szCs w:val="24"/>
          <w:cs/>
          <w:lang w:bidi="bn-BD"/>
        </w:rPr>
        <w:t xml:space="preserve">য়ী। </w:t>
      </w:r>
    </w:p>
    <w:p w:rsidR="00F52C53" w:rsidRDefault="00E16E04" w:rsidP="00F52C53">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b/>
          <w:bCs/>
          <w:sz w:val="24"/>
          <w:szCs w:val="24"/>
          <w:cs/>
          <w:lang w:bidi="bn-BD"/>
        </w:rPr>
        <w:lastRenderedPageBreak/>
        <w:t>তৃতীয়</w:t>
      </w:r>
      <w:r w:rsidRPr="00E16E04">
        <w:rPr>
          <w:rFonts w:ascii="Kalpurush" w:eastAsia="Nikosh" w:hAnsi="Kalpurush" w:cs="Kalpurush" w:hint="cs"/>
          <w:b/>
          <w:bCs/>
          <w:sz w:val="24"/>
          <w:szCs w:val="24"/>
          <w:cs/>
          <w:lang w:bidi="bn-BD"/>
        </w:rPr>
        <w:t>ত:</w:t>
      </w:r>
      <w:r w:rsidRPr="00E16E04">
        <w:rPr>
          <w:rFonts w:ascii="Kalpurush" w:eastAsia="Nikosh" w:hAnsi="Kalpurush" w:cs="Kalpurush"/>
          <w:sz w:val="24"/>
          <w:szCs w:val="24"/>
          <w:cs/>
          <w:lang w:bidi="bn-BD"/>
        </w:rPr>
        <w:t xml:space="preserve"> আল্লাহর</w:t>
      </w:r>
      <w:r w:rsidRPr="00E16E04">
        <w:rPr>
          <w:rFonts w:ascii="Kalpurush" w:eastAsia="Nikosh" w:hAnsi="Kalpurush" w:cs="Kalpurush" w:hint="cs"/>
          <w:sz w:val="24"/>
          <w:szCs w:val="24"/>
          <w:cs/>
          <w:lang w:bidi="bn-BD"/>
        </w:rPr>
        <w:t xml:space="preserve"> ইবাদাত যথাযথরূপে বাস্তবায়ণ; আর তা সম্ভব আল্লাহর আ</w:t>
      </w:r>
      <w:r w:rsidRPr="00E16E04">
        <w:rPr>
          <w:rFonts w:ascii="Kalpurush" w:eastAsia="Nikosh" w:hAnsi="Kalpurush" w:cs="Kalpurush"/>
          <w:sz w:val="24"/>
          <w:szCs w:val="24"/>
          <w:cs/>
          <w:lang w:bidi="bn-BD"/>
        </w:rPr>
        <w:t>দেশ অনুযা</w:t>
      </w:r>
      <w:r w:rsidRPr="00E16E04">
        <w:rPr>
          <w:rFonts w:ascii="Kalpurush" w:eastAsia="Nikosh" w:hAnsi="Kalpurush" w:cs="Kalpurush" w:hint="cs"/>
          <w:sz w:val="24"/>
          <w:szCs w:val="24"/>
          <w:cs/>
          <w:lang w:bidi="bn-BD"/>
        </w:rPr>
        <w:t>য়ী</w:t>
      </w:r>
      <w:r w:rsidRPr="00E16E04">
        <w:rPr>
          <w:rFonts w:ascii="Kalpurush" w:eastAsia="Nikosh" w:hAnsi="Kalpurush" w:cs="Kalpurush"/>
          <w:sz w:val="24"/>
          <w:szCs w:val="24"/>
          <w:cs/>
          <w:lang w:bidi="bn-BD"/>
        </w:rPr>
        <w:t xml:space="preserve"> ইবাদাত পালন এবং তাঁর নিষেধাবলী বর্জন করা</w:t>
      </w:r>
      <w:r w:rsidRPr="00E16E04">
        <w:rPr>
          <w:rFonts w:ascii="Kalpurush" w:eastAsia="Nikosh" w:hAnsi="Kalpurush" w:cs="Kalpurush" w:hint="cs"/>
          <w:sz w:val="24"/>
          <w:szCs w:val="24"/>
          <w:cs/>
          <w:lang w:bidi="bn-BD"/>
        </w:rPr>
        <w:t>র মাধ্যমে</w:t>
      </w:r>
      <w:r w:rsidRPr="00B1790A">
        <w:rPr>
          <w:rFonts w:ascii="SolaimanLipi" w:eastAsia="Nikosh" w:hAnsi="SolaimanLipi" w:cs="SolaimanLipi"/>
          <w:sz w:val="24"/>
          <w:szCs w:val="24"/>
          <w:cs/>
          <w:lang w:bidi="hi-IN"/>
        </w:rPr>
        <w:t>।</w:t>
      </w:r>
    </w:p>
    <w:p w:rsidR="00190F65" w:rsidRDefault="00190F65">
      <w:pPr>
        <w:bidi w:val="0"/>
        <w:rPr>
          <w:rFonts w:ascii="Kalpurush" w:eastAsia="Times New Roman" w:hAnsi="Kalpurush" w:cs="Kalpurush"/>
          <w:b/>
          <w:bCs/>
          <w:noProof/>
          <w:sz w:val="24"/>
          <w:szCs w:val="24"/>
          <w:cs/>
          <w:lang w:bidi="bn-BD"/>
        </w:rPr>
      </w:pPr>
      <w:r>
        <w:rPr>
          <w:rFonts w:ascii="Kalpurush" w:hAnsi="Kalpurush" w:cs="Kalpurush"/>
          <w:b/>
          <w:bCs/>
          <w:sz w:val="24"/>
          <w:szCs w:val="24"/>
          <w:cs/>
          <w:lang w:bidi="bn-BD"/>
        </w:rPr>
        <w:br w:type="page"/>
      </w:r>
    </w:p>
    <w:p w:rsidR="00E16E04" w:rsidRPr="00F52C53" w:rsidRDefault="00E16E04" w:rsidP="00190F65">
      <w:pPr>
        <w:pStyle w:val="BodyTextIndent2"/>
        <w:spacing w:after="20" w:line="240" w:lineRule="auto"/>
        <w:ind w:firstLine="0"/>
        <w:jc w:val="center"/>
        <w:rPr>
          <w:rFonts w:ascii="Kalpurush" w:eastAsia="Nikosh" w:hAnsi="Kalpurush" w:cs="Kalpurush"/>
          <w:sz w:val="24"/>
          <w:szCs w:val="24"/>
          <w:lang w:bidi="bn-BD"/>
        </w:rPr>
      </w:pPr>
      <w:r w:rsidRPr="00E16E04">
        <w:rPr>
          <w:rFonts w:ascii="Kalpurush" w:hAnsi="Kalpurush" w:cs="Kalpurush" w:hint="cs"/>
          <w:b/>
          <w:bCs/>
          <w:sz w:val="24"/>
          <w:szCs w:val="24"/>
          <w:cs/>
          <w:lang w:bidi="bn-BD"/>
        </w:rPr>
        <w:lastRenderedPageBreak/>
        <w:t xml:space="preserve">ঈমানের </w:t>
      </w:r>
      <w:r w:rsidRPr="00E16E04">
        <w:rPr>
          <w:rFonts w:ascii="Kalpurush" w:eastAsia="Nikosh" w:hAnsi="Kalpurush" w:cs="Kalpurush"/>
          <w:b/>
          <w:bCs/>
          <w:sz w:val="24"/>
          <w:szCs w:val="24"/>
          <w:cs/>
          <w:lang w:bidi="bn-BD"/>
        </w:rPr>
        <w:t>দ্বিতীয় ভিত্তি</w:t>
      </w:r>
      <w:r w:rsidRPr="00E16E04">
        <w:rPr>
          <w:rFonts w:ascii="Kalpurush" w:eastAsia="Nikosh" w:hAnsi="Kalpurush" w:cs="Kalpurush" w:hint="cs"/>
          <w:b/>
          <w:bCs/>
          <w:sz w:val="24"/>
          <w:szCs w:val="24"/>
          <w:cs/>
          <w:lang w:bidi="bn-BD"/>
        </w:rPr>
        <w:t>:</w:t>
      </w:r>
      <w:r w:rsidRPr="009849B8">
        <w:rPr>
          <w:rFonts w:ascii="Kalpurush" w:eastAsia="Nikosh" w:hAnsi="Kalpurush" w:cs="Kalpurush"/>
          <w:b/>
          <w:bCs/>
          <w:sz w:val="24"/>
          <w:szCs w:val="24"/>
          <w:cs/>
          <w:lang w:bidi="bn-BD"/>
        </w:rPr>
        <w:t xml:space="preserve"> </w:t>
      </w:r>
      <w:r w:rsidR="007E4B67" w:rsidRPr="00F52C53">
        <w:rPr>
          <w:rFonts w:ascii="Kalpurush" w:eastAsia="Nikosh" w:hAnsi="Kalpurush" w:cs="Kalpurush"/>
          <w:b/>
          <w:bCs/>
          <w:sz w:val="24"/>
          <w:szCs w:val="24"/>
          <w:cs/>
          <w:lang w:bidi="bn-BD"/>
        </w:rPr>
        <w:t>ফিরিশতা</w:t>
      </w:r>
      <w:r w:rsidRPr="00F52C53">
        <w:rPr>
          <w:rFonts w:ascii="Kalpurush" w:eastAsia="Nikosh" w:hAnsi="Kalpurush" w:cs="Kalpurush" w:hint="cs"/>
          <w:b/>
          <w:bCs/>
          <w:sz w:val="24"/>
          <w:szCs w:val="24"/>
          <w:cs/>
          <w:lang w:bidi="bn-BD"/>
        </w:rPr>
        <w:t xml:space="preserve">গণের </w:t>
      </w:r>
      <w:r w:rsidR="003F29D4" w:rsidRPr="00F52C53">
        <w:rPr>
          <w:rFonts w:ascii="Kalpurush" w:eastAsia="Nikosh" w:hAnsi="Kalpurush" w:cs="Kalpurush" w:hint="cs"/>
          <w:b/>
          <w:bCs/>
          <w:sz w:val="24"/>
          <w:szCs w:val="24"/>
          <w:cs/>
          <w:lang w:bidi="bn-BD"/>
        </w:rPr>
        <w:t>ওপর</w:t>
      </w:r>
      <w:r w:rsidRPr="00F52C53">
        <w:rPr>
          <w:rFonts w:ascii="Kalpurush" w:eastAsia="Nikosh" w:hAnsi="Kalpurush" w:cs="Kalpurush" w:hint="cs"/>
          <w:b/>
          <w:bCs/>
          <w:sz w:val="24"/>
          <w:szCs w:val="24"/>
          <w:cs/>
          <w:lang w:bidi="bn-BD"/>
        </w:rPr>
        <w:t xml:space="preserve"> </w:t>
      </w:r>
      <w:r w:rsidRPr="00F52C53">
        <w:rPr>
          <w:rFonts w:ascii="Kalpurush" w:eastAsia="Nikosh" w:hAnsi="Kalpurush" w:cs="Kalpurush"/>
          <w:b/>
          <w:bCs/>
          <w:sz w:val="24"/>
          <w:szCs w:val="24"/>
          <w:cs/>
          <w:lang w:bidi="bn-BD"/>
        </w:rPr>
        <w:t>ঈমান</w:t>
      </w:r>
    </w:p>
    <w:p w:rsidR="00E16E04" w:rsidRPr="00E16E04" w:rsidRDefault="007E4B67" w:rsidP="009849B8">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ফিরিশতা</w:t>
      </w:r>
      <w:r w:rsidR="009849B8">
        <w:rPr>
          <w:rFonts w:ascii="Kalpurush" w:eastAsia="Nikosh" w:hAnsi="Kalpurush" w:cs="Kalpurush"/>
          <w:sz w:val="24"/>
          <w:szCs w:val="24"/>
          <w:cs/>
          <w:lang w:bidi="bn-BD"/>
        </w:rPr>
        <w:t>গণ 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আলার সৃষ্ট এক </w:t>
      </w:r>
      <w:r w:rsidR="009849B8">
        <w:rPr>
          <w:rFonts w:ascii="Kalpurush" w:eastAsia="Nikosh" w:hAnsi="Kalpurush" w:cs="Kalpurush" w:hint="cs"/>
          <w:sz w:val="24"/>
          <w:szCs w:val="24"/>
          <w:cs/>
          <w:lang w:bidi="bn-BD"/>
        </w:rPr>
        <w:t>অদৃশ্য</w:t>
      </w:r>
      <w:r w:rsidR="00E16E04" w:rsidRPr="00E16E04">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জগত। তাঁরা সর্বদা আল্লাহর ইবাদাতে মাশগুল থাকেন</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তাঁদে</w:t>
      </w:r>
      <w:r w:rsidR="00E16E04" w:rsidRPr="00E16E04">
        <w:rPr>
          <w:rFonts w:ascii="Kalpurush" w:eastAsia="Nikosh" w:hAnsi="Kalpurush" w:cs="Kalpurush" w:hint="cs"/>
          <w:sz w:val="24"/>
          <w:szCs w:val="24"/>
          <w:cs/>
          <w:lang w:bidi="bn-BD"/>
        </w:rPr>
        <w:t>র</w:t>
      </w:r>
      <w:r w:rsidR="00E16E04" w:rsidRPr="00E16E04">
        <w:rPr>
          <w:rFonts w:ascii="Kalpurush" w:eastAsia="Nikosh" w:hAnsi="Kalpurush" w:cs="Kalpurush"/>
          <w:sz w:val="24"/>
          <w:szCs w:val="24"/>
          <w:cs/>
          <w:lang w:bidi="bn-BD"/>
        </w:rPr>
        <w:t xml:space="preserve"> মধ্যে উলুহিয়্যাত বা রুবুবিয়্যাতের কোনো বৈশিষ্ট</w:t>
      </w:r>
      <w:r w:rsidR="00E16E04" w:rsidRPr="00E16E04">
        <w:rPr>
          <w:rFonts w:ascii="Kalpurush" w:eastAsia="Nikosh" w:hAnsi="Kalpurush" w:cs="Kalpurush" w:hint="cs"/>
          <w:sz w:val="24"/>
          <w:szCs w:val="24"/>
          <w:cs/>
          <w:lang w:bidi="bn-BD"/>
        </w:rPr>
        <w:t>্য</w:t>
      </w:r>
      <w:r w:rsidR="00E16E04" w:rsidRPr="00E16E04">
        <w:rPr>
          <w:rFonts w:ascii="Kalpurush" w:eastAsia="Nikosh" w:hAnsi="Kalpurush" w:cs="Kalpurush"/>
          <w:sz w:val="24"/>
          <w:szCs w:val="24"/>
          <w:cs/>
          <w:lang w:bidi="bn-BD"/>
        </w:rPr>
        <w:t xml:space="preserve"> নেই।</w:t>
      </w:r>
    </w:p>
    <w:p w:rsidR="00E16E04" w:rsidRPr="00E16E04" w:rsidRDefault="00A74BBC" w:rsidP="00E16E04">
      <w:pPr>
        <w:pStyle w:val="BodyTextIndent2"/>
        <w:spacing w:after="20" w:line="240" w:lineRule="auto"/>
        <w:ind w:firstLine="0"/>
        <w:jc w:val="both"/>
        <w:rPr>
          <w:rFonts w:ascii="Kalpurush" w:eastAsia="Nikosh" w:hAnsi="Kalpurush" w:cs="Kalpurush"/>
          <w:sz w:val="24"/>
          <w:szCs w:val="24"/>
          <w:lang w:bidi="bn-BD"/>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তাঁদেরকে নূরের দ্বারা সৃষ্টি করেছেন। আল্লাহ তাঁদেরকে তাঁর </w:t>
      </w:r>
      <w:r w:rsidR="00E16E04" w:rsidRPr="00E16E04">
        <w:rPr>
          <w:rFonts w:ascii="Kalpurush" w:eastAsia="Nikosh" w:hAnsi="Kalpurush" w:cs="Kalpurush" w:hint="cs"/>
          <w:sz w:val="24"/>
          <w:szCs w:val="24"/>
          <w:cs/>
          <w:lang w:bidi="bn-BD"/>
        </w:rPr>
        <w:t xml:space="preserve">পূর্ণ </w:t>
      </w:r>
      <w:r w:rsidR="00E16E04" w:rsidRPr="00E16E04">
        <w:rPr>
          <w:rFonts w:ascii="Kalpurush" w:eastAsia="Nikosh" w:hAnsi="Kalpurush" w:cs="Kalpurush"/>
          <w:sz w:val="24"/>
          <w:szCs w:val="24"/>
          <w:cs/>
          <w:lang w:bidi="bn-BD"/>
        </w:rPr>
        <w:t xml:space="preserve">আনুগত্যের </w:t>
      </w:r>
      <w:r w:rsidR="00E16E04" w:rsidRPr="00E16E04">
        <w:rPr>
          <w:rFonts w:ascii="Kalpurush" w:eastAsia="Nikosh" w:hAnsi="Kalpurush" w:cs="Kalpurush" w:hint="cs"/>
          <w:sz w:val="24"/>
          <w:szCs w:val="24"/>
          <w:cs/>
          <w:lang w:bidi="bn-BD"/>
        </w:rPr>
        <w:t xml:space="preserve">গুণ প্রদান </w:t>
      </w:r>
      <w:r w:rsidR="00E16E04" w:rsidRPr="00E16E04">
        <w:rPr>
          <w:rFonts w:ascii="Kalpurush" w:eastAsia="Nikosh" w:hAnsi="Kalpurush" w:cs="Kalpurush"/>
          <w:sz w:val="24"/>
          <w:szCs w:val="24"/>
          <w:cs/>
          <w:lang w:bidi="bn-BD"/>
        </w:rPr>
        <w:t xml:space="preserve">করেছেন এবং তাঁর আদেশ বাস্তবায়ন করার তাঁদেরকে ক্ষমতা দান করেছেন।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তাদের বর্ণনা দিয়ে বলেন</w:t>
      </w:r>
      <w:r w:rsidRPr="00E16E04">
        <w:rPr>
          <w:rFonts w:ascii="Kalpurush" w:eastAsia="Nikosh" w:hAnsi="Kalpurush" w:cs="Kalpurush"/>
          <w:sz w:val="24"/>
          <w:szCs w:val="24"/>
          <w:lang w:bidi="bn-BD"/>
        </w:rPr>
        <w:t>,</w:t>
      </w:r>
    </w:p>
    <w:p w:rsidR="00E16E04" w:rsidRPr="00B1790A" w:rsidRDefault="00FE4ECD" w:rsidP="00FE4ECD">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يَسۡتَكۡبِرُونَ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عِبَادَتِهِۦ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يَسۡتَحۡسِرُونَ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يُسَبِّحُونَ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ٱلَّيۡلَ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وَٱلنَّهَارَ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يَفۡتُرُونَ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٢٠</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الانبياء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٢٠</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“আর যারা তাঁর সান্নিধ্যে আছে</w:t>
      </w:r>
      <w:r w:rsidRPr="00E16E04">
        <w:rPr>
          <w:rFonts w:ascii="Kalpurush" w:eastAsia="Nikosh" w:hAnsi="Kalpurush" w:cs="Kalpurush"/>
          <w:sz w:val="24"/>
          <w:szCs w:val="24"/>
          <w:lang w:bidi="bn-BD"/>
        </w:rPr>
        <w:t xml:space="preserve">, </w:t>
      </w:r>
      <w:r w:rsidR="009849B8">
        <w:rPr>
          <w:rFonts w:ascii="Kalpurush" w:eastAsia="Nikosh" w:hAnsi="Kalpurush" w:cs="Kalpurush"/>
          <w:sz w:val="24"/>
          <w:szCs w:val="24"/>
          <w:cs/>
          <w:lang w:bidi="bn-BD"/>
        </w:rPr>
        <w:t>তাঁরা অহ</w:t>
      </w:r>
      <w:r w:rsidR="009849B8">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রবশে তাঁর ইবাদাত করা হতে বিমুখ হয় না এবং ক্লান্তিও বোধ করে না। তাঁরা দিবা-রাত্রি তাঁর পবিত্রতা ও মহিমা বর্ণনা করে এবং কোনো সময় শৈথিল্য করে</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আম্বিয়া</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আয়াত</w:t>
      </w:r>
      <w:r w:rsidR="009849B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১৯-২০</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তাঁদের সংখ্যা এতবেশী যে</w:t>
      </w:r>
      <w:r w:rsidRPr="00E16E04">
        <w:rPr>
          <w:rFonts w:ascii="Kalpurush" w:eastAsia="Nikosh" w:hAnsi="Kalpurush" w:cs="Kalpurush"/>
          <w:sz w:val="24"/>
          <w:szCs w:val="24"/>
          <w:lang w:bidi="bn-BD"/>
        </w:rPr>
        <w:t xml:space="preserve">,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ছাড়া কে</w:t>
      </w:r>
      <w:r w:rsidRPr="00E16E04">
        <w:rPr>
          <w:rFonts w:ascii="Kalpurush" w:eastAsia="Nikosh" w:hAnsi="Kalpurush" w:cs="Kalpurush" w:hint="cs"/>
          <w:sz w:val="24"/>
          <w:szCs w:val="24"/>
          <w:cs/>
          <w:lang w:bidi="bn-BD"/>
        </w:rPr>
        <w:t>উ</w:t>
      </w:r>
      <w:r w:rsidRPr="00E16E04">
        <w:rPr>
          <w:rFonts w:ascii="Kalpurush" w:eastAsia="Nikosh" w:hAnsi="Kalpurush" w:cs="Kalpurush"/>
          <w:sz w:val="24"/>
          <w:szCs w:val="24"/>
          <w:cs/>
          <w:lang w:bidi="bn-BD"/>
        </w:rPr>
        <w:t xml:space="preserve"> তা গণনা করে শেষ করতে পারবে না। সহীহ 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খারী ও মুসলিম</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আনাস রাদিয়াল্লাহু আনহু থেকে 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রাজের ঘটনায় বর্ণিত আছে যে</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নবী সাল্লাল্লাহ্ আলাইহি ওয়াসাল্লাম আসমানে অবস্থিত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বায়তুল 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দেখেন। এই বায়তুল 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মুরে দৈনিক সত্তর হাজার </w:t>
      </w:r>
      <w:r w:rsidR="007E4B67">
        <w:rPr>
          <w:rFonts w:ascii="Kalpurush" w:eastAsia="Nikosh" w:hAnsi="Kalpurush" w:cs="Kalpurush"/>
          <w:sz w:val="24"/>
          <w:szCs w:val="24"/>
          <w:cs/>
          <w:lang w:bidi="bn-BD"/>
        </w:rPr>
        <w:t>ফিরিশতা</w:t>
      </w:r>
      <w:r w:rsidR="00994A71">
        <w:rPr>
          <w:rFonts w:ascii="Kalpurush" w:eastAsia="Nikosh" w:hAnsi="Kalpurush" w:cs="Kalpurush"/>
          <w:sz w:val="24"/>
          <w:szCs w:val="24"/>
          <w:cs/>
          <w:lang w:bidi="bn-BD"/>
        </w:rPr>
        <w:t xml:space="preserve"> প্রবেশ করে। ক</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য়ামত পর্যন্ত তাদের পুনরায় প্রবেশ করার পালা আর আসবে না।</w:t>
      </w:r>
      <w:r w:rsidRPr="00E16E04">
        <w:rPr>
          <w:rFonts w:ascii="Kalpurush" w:eastAsia="Nikosh" w:hAnsi="Kalpurush" w:cs="Kalpurush" w:hint="cs"/>
          <w:sz w:val="24"/>
          <w:szCs w:val="24"/>
          <w:cs/>
          <w:lang w:bidi="bn-BD"/>
        </w:rPr>
        <w:t>’</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F52C53">
        <w:rPr>
          <w:rFonts w:ascii="AGA Arabesque" w:hAnsi="AGA Arabesque" w:cs="Traditional Arabic"/>
          <w:b/>
          <w:bCs/>
          <w:sz w:val="24"/>
          <w:szCs w:val="24"/>
        </w:rPr>
        <w:t></w:t>
      </w:r>
      <w:r w:rsidRPr="00F52C53">
        <w:rPr>
          <w:rFonts w:ascii="Kalpurush" w:eastAsia="Nikosh" w:hAnsi="Kalpurush" w:cs="Kalpurush"/>
          <w:b/>
          <w:bCs/>
          <w:sz w:val="24"/>
          <w:szCs w:val="24"/>
          <w:cs/>
          <w:lang w:bidi="bn-BD"/>
        </w:rPr>
        <w:t xml:space="preserve"> </w:t>
      </w:r>
      <w:r w:rsidR="007E4B67" w:rsidRPr="00F52C53">
        <w:rPr>
          <w:rFonts w:ascii="Kalpurush" w:eastAsia="Nikosh" w:hAnsi="Kalpurush" w:cs="Kalpurush"/>
          <w:b/>
          <w:bCs/>
          <w:sz w:val="24"/>
          <w:szCs w:val="24"/>
          <w:cs/>
          <w:lang w:bidi="bn-BD"/>
        </w:rPr>
        <w:t>ফিরিশতা</w:t>
      </w:r>
      <w:r w:rsidRPr="00F52C53">
        <w:rPr>
          <w:rFonts w:ascii="Kalpurush" w:eastAsia="Nikosh" w:hAnsi="Kalpurush" w:cs="Kalpurush"/>
          <w:b/>
          <w:bCs/>
          <w:sz w:val="24"/>
          <w:szCs w:val="24"/>
          <w:cs/>
          <w:lang w:bidi="bn-BD"/>
        </w:rPr>
        <w:t>দের প্রতি ঈমানের মধ্যে চারটি বিষয় অন্তর্ভুক্ত রয়েছে</w:t>
      </w:r>
      <w:r w:rsidRPr="00F52C53">
        <w:rPr>
          <w:rFonts w:ascii="Kalpurush" w:eastAsia="Nikosh" w:hAnsi="Kalpurush" w:cs="Kalpurush" w:hint="cs"/>
          <w:b/>
          <w:bCs/>
          <w:sz w:val="24"/>
          <w:szCs w:val="24"/>
          <w:cs/>
          <w:lang w:bidi="bn-BD"/>
        </w:rPr>
        <w:t>:</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t xml:space="preserve">১।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দের অস্তিত্বের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w:t>
      </w:r>
      <w:r w:rsidR="00994A71">
        <w:rPr>
          <w:rFonts w:ascii="Kalpurush" w:eastAsia="Nikosh" w:hAnsi="Kalpurush" w:cs="Kalpurush" w:hint="cs"/>
          <w:sz w:val="24"/>
          <w:szCs w:val="24"/>
          <w:cs/>
          <w:lang w:bidi="bn-BD"/>
        </w:rPr>
        <w:t>ঈমান আনা।</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lastRenderedPageBreak/>
        <w:t>২। কুরআন ও সুন্নাহ দ্বারা যাদের নাম আমাদের জ</w:t>
      </w:r>
      <w:r w:rsidRPr="00E16E04">
        <w:rPr>
          <w:rFonts w:ascii="Kalpurush" w:eastAsia="Nikosh" w:hAnsi="Kalpurush" w:cs="Kalpurush" w:hint="cs"/>
          <w:sz w:val="24"/>
          <w:szCs w:val="24"/>
          <w:cs/>
          <w:lang w:bidi="bn-BD"/>
        </w:rPr>
        <w:t xml:space="preserve">েনেছি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 xml:space="preserve">, </w:t>
      </w:r>
      <w:r w:rsidR="00994A71">
        <w:rPr>
          <w:rFonts w:ascii="Kalpurush" w:eastAsia="Nikosh" w:hAnsi="Kalpurush" w:cs="Kalpurush"/>
          <w:sz w:val="24"/>
          <w:szCs w:val="24"/>
          <w:cs/>
          <w:lang w:bidi="bn-BD"/>
        </w:rPr>
        <w:t>জি</w:t>
      </w:r>
      <w:r w:rsidR="00994A71">
        <w:rPr>
          <w:rFonts w:ascii="Kalpurush" w:eastAsia="Nikosh" w:hAnsi="Kalpurush" w:cs="Kalpurush" w:hint="cs"/>
          <w:sz w:val="24"/>
          <w:szCs w:val="24"/>
          <w:cs/>
          <w:lang w:bidi="bn-BD"/>
        </w:rPr>
        <w:t>বরী</w:t>
      </w:r>
      <w:r w:rsidR="00994A71">
        <w:rPr>
          <w:rFonts w:ascii="Kalpurush" w:eastAsia="Nikosh" w:hAnsi="Kalpurush" w:cs="Kalpurush"/>
          <w:sz w:val="24"/>
          <w:szCs w:val="24"/>
          <w:cs/>
          <w:lang w:bidi="bn-BD"/>
        </w:rPr>
        <w:t>ল আলাইহিস সালাম</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তাঁদের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নির্দিষ্ট করে ঈমান আনা। আর যাদের নাম আমাদের জানা নেই তাঁদের প্রতি সার্বিকভাবে ঈমান আনা।</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t xml:space="preserve">৩। কুরআনুল করীম ও </w:t>
      </w:r>
      <w:r w:rsidRPr="00E16E04">
        <w:rPr>
          <w:rFonts w:ascii="Kalpurush" w:eastAsia="Nikosh" w:hAnsi="Kalpurush" w:cs="Kalpurush" w:hint="cs"/>
          <w:sz w:val="24"/>
          <w:szCs w:val="24"/>
          <w:cs/>
          <w:lang w:bidi="bn-BD"/>
        </w:rPr>
        <w:t xml:space="preserve">সহীহ </w:t>
      </w:r>
      <w:r w:rsidRPr="00E16E04">
        <w:rPr>
          <w:rFonts w:ascii="Kalpurush" w:eastAsia="Nikosh" w:hAnsi="Kalpurush" w:cs="Kalpurush"/>
          <w:sz w:val="24"/>
          <w:szCs w:val="24"/>
          <w:cs/>
          <w:lang w:bidi="bn-BD"/>
        </w:rPr>
        <w:t>হাদীস</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বর্ণিত তাঁদের গুণাবলীর প্রতি ঈমান আনা। যেমন</w:t>
      </w:r>
      <w:r w:rsidRPr="00E16E04">
        <w:rPr>
          <w:rFonts w:ascii="Kalpurush" w:eastAsia="Nikosh" w:hAnsi="Kalpurush" w:cs="Kalpurush"/>
          <w:sz w:val="24"/>
          <w:szCs w:val="24"/>
          <w:lang w:bidi="bn-BD"/>
        </w:rPr>
        <w:t xml:space="preserve">, </w:t>
      </w:r>
      <w:r w:rsidR="00994A71">
        <w:rPr>
          <w:rFonts w:ascii="Kalpurush" w:eastAsia="Nikosh" w:hAnsi="Kalpurush" w:cs="Kalpurush"/>
          <w:sz w:val="24"/>
          <w:szCs w:val="24"/>
          <w:cs/>
          <w:lang w:bidi="bn-BD"/>
        </w:rPr>
        <w:t>জিব</w:t>
      </w:r>
      <w:r w:rsidR="00994A71">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লের ব্যাপারে রাসূলূল্লাহ</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 </w:t>
      </w:r>
      <w:r w:rsidRPr="00E16E04">
        <w:rPr>
          <w:rFonts w:ascii="Kalpurush" w:eastAsia="Nikosh" w:hAnsi="Kalpurush" w:cs="Kalpurush" w:hint="cs"/>
          <w:sz w:val="24"/>
          <w:szCs w:val="24"/>
          <w:cs/>
          <w:lang w:bidi="bn-BD"/>
        </w:rPr>
        <w:t xml:space="preserve">জানিয়েছেন </w:t>
      </w:r>
      <w:r w:rsidRPr="00E16E04">
        <w:rPr>
          <w:rFonts w:ascii="Kalpurush" w:eastAsia="Nikosh" w:hAnsi="Kalpurush" w:cs="Kalpurush"/>
          <w:sz w:val="24"/>
          <w:szCs w:val="24"/>
          <w:cs/>
          <w:lang w:bidi="bn-BD"/>
        </w:rPr>
        <w:t>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তিনি তাঁকে তাঁর আসল আকৃতিতে দেখেছেন। তাঁর ছয়শত ডানা আছে যা গোটা দিগন্তকে ঘিরে রেখেছে। </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t xml:space="preserve">আর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রা আল্লাহর আদেশে মানবাকৃতিতে আত্মপ্রকাশ করতে পারেন। যেমন</w:t>
      </w:r>
      <w:r w:rsidRPr="00E16E04">
        <w:rPr>
          <w:rFonts w:ascii="Kalpurush" w:eastAsia="Nikosh" w:hAnsi="Kalpurush" w:cs="Kalpurush"/>
          <w:sz w:val="24"/>
          <w:szCs w:val="24"/>
          <w:lang w:bidi="bn-BD"/>
        </w:rPr>
        <w:t xml:space="preserve">, </w:t>
      </w:r>
      <w:r w:rsidR="00994A71">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00994A71">
        <w:rPr>
          <w:rFonts w:ascii="Kalpurush" w:eastAsia="Nikosh" w:hAnsi="Kalpurush" w:cs="Kalpurush"/>
          <w:sz w:val="24"/>
          <w:szCs w:val="24"/>
          <w:cs/>
          <w:lang w:bidi="bn-BD"/>
        </w:rPr>
        <w:t>আলা যখন জিব</w:t>
      </w:r>
      <w:r w:rsidR="00994A71">
        <w:rPr>
          <w:rFonts w:ascii="Kalpurush" w:eastAsia="Nikosh" w:hAnsi="Kalpurush" w:cs="Kalpurush" w:hint="cs"/>
          <w:sz w:val="24"/>
          <w:szCs w:val="24"/>
          <w:cs/>
          <w:lang w:bidi="bn-BD"/>
        </w:rPr>
        <w:t>রী</w:t>
      </w:r>
      <w:r w:rsidR="00994A71">
        <w:rPr>
          <w:rFonts w:ascii="Kalpurush" w:eastAsia="Nikosh" w:hAnsi="Kalpurush" w:cs="Kalpurush"/>
          <w:sz w:val="24"/>
          <w:szCs w:val="24"/>
          <w:cs/>
          <w:lang w:bidi="bn-BD"/>
        </w:rPr>
        <w:t>ল আলাইহিস সালাম</w:t>
      </w:r>
      <w:r w:rsidRPr="00E16E04">
        <w:rPr>
          <w:rFonts w:ascii="Kalpurush" w:eastAsia="Nikosh" w:hAnsi="Kalpurush" w:cs="Kalpurush"/>
          <w:sz w:val="24"/>
          <w:szCs w:val="24"/>
          <w:cs/>
          <w:lang w:bidi="bn-BD"/>
        </w:rPr>
        <w:t xml:space="preserve">কে ঈসা </w:t>
      </w:r>
      <w:r w:rsidR="00994A71">
        <w:rPr>
          <w:rFonts w:ascii="Kalpurush" w:eastAsia="Nikosh" w:hAnsi="Kalpurush" w:cs="Kalpurush"/>
          <w:sz w:val="24"/>
          <w:szCs w:val="24"/>
          <w:cs/>
          <w:lang w:bidi="bn-BD"/>
        </w:rPr>
        <w:t>আলাইহিস সালাম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এর জননী মার</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য়ামের নিকট প্রেরণ করেন। তখন তিনি তাঁর নিকট পূর্ণ মানবাকৃতিতে আত্মপ্রকাশ করলেন।</w:t>
      </w:r>
    </w:p>
    <w:p w:rsidR="00E16E04" w:rsidRPr="00F52C53" w:rsidRDefault="00E16E04" w:rsidP="00F52C53">
      <w:pPr>
        <w:pStyle w:val="BodyTextIndent2"/>
        <w:spacing w:after="20" w:line="240" w:lineRule="auto"/>
        <w:ind w:firstLine="0"/>
        <w:jc w:val="both"/>
        <w:rPr>
          <w:rFonts w:ascii="Times New Roman" w:hAnsi="Times New Roman" w:cs="Times New Roman"/>
          <w:b/>
          <w:bCs/>
          <w:sz w:val="24"/>
          <w:szCs w:val="24"/>
          <w:rtl/>
        </w:rPr>
      </w:pPr>
      <w:r w:rsidRPr="00E16E04">
        <w:rPr>
          <w:rFonts w:ascii="Kalpurush" w:eastAsia="Nikosh" w:hAnsi="Kalpurush" w:cs="Kalpurush" w:hint="cs"/>
          <w:sz w:val="24"/>
          <w:szCs w:val="24"/>
          <w:cs/>
          <w:lang w:bidi="bn-BD"/>
        </w:rPr>
        <w:t xml:space="preserve">অনুরূপভাবে </w:t>
      </w:r>
      <w:r w:rsidR="00994A71">
        <w:rPr>
          <w:rFonts w:ascii="Kalpurush" w:eastAsia="Nikosh" w:hAnsi="Kalpurush" w:cs="Kalpurush"/>
          <w:sz w:val="24"/>
          <w:szCs w:val="24"/>
          <w:cs/>
          <w:lang w:bidi="bn-BD"/>
        </w:rPr>
        <w:t>জিব</w:t>
      </w:r>
      <w:r w:rsidR="00994A71">
        <w:rPr>
          <w:rFonts w:ascii="Kalpurush" w:eastAsia="Nikosh" w:hAnsi="Kalpurush" w:cs="Kalpurush" w:hint="cs"/>
          <w:sz w:val="24"/>
          <w:szCs w:val="24"/>
          <w:cs/>
          <w:lang w:bidi="bn-BD"/>
        </w:rPr>
        <w:t>রী</w:t>
      </w:r>
      <w:r w:rsidR="00994A71">
        <w:rPr>
          <w:rFonts w:ascii="Kalpurush" w:eastAsia="Nikosh" w:hAnsi="Kalpurush" w:cs="Kalpurush"/>
          <w:sz w:val="24"/>
          <w:szCs w:val="24"/>
          <w:cs/>
          <w:lang w:bidi="bn-BD"/>
        </w:rPr>
        <w:t>ল আলাইহিস সালাম</w:t>
      </w:r>
      <w:r w:rsidRPr="00E16E04">
        <w:rPr>
          <w:rFonts w:ascii="Kalpurush" w:eastAsia="Nikosh" w:hAnsi="Kalpurush" w:cs="Kalpurush"/>
          <w:sz w:val="24"/>
          <w:szCs w:val="24"/>
          <w:cs/>
          <w:lang w:bidi="bn-BD"/>
        </w:rPr>
        <w:t xml:space="preserve"> এক</w:t>
      </w:r>
      <w:r w:rsidRPr="00E16E04">
        <w:rPr>
          <w:rFonts w:ascii="Kalpurush" w:eastAsia="Nikosh" w:hAnsi="Kalpurush" w:cs="Kalpurush" w:hint="cs"/>
          <w:sz w:val="24"/>
          <w:szCs w:val="24"/>
          <w:cs/>
          <w:lang w:bidi="bn-BD"/>
        </w:rPr>
        <w:t>বার</w:t>
      </w:r>
      <w:r w:rsidRPr="00E16E04">
        <w:rPr>
          <w:rFonts w:ascii="Kalpurush" w:eastAsia="Nikosh" w:hAnsi="Kalpurush" w:cs="Kalpurush"/>
          <w:sz w:val="24"/>
          <w:szCs w:val="24"/>
          <w:cs/>
          <w:lang w:bidi="bn-BD"/>
        </w:rPr>
        <w:t xml:space="preserve"> নবী</w:t>
      </w:r>
      <w:r w:rsidR="00994A71">
        <w:rPr>
          <w:rFonts w:ascii="Kalpurush" w:eastAsia="Nikosh" w:hAnsi="Kalpurush" w:cs="Kalpurush"/>
          <w:sz w:val="24"/>
          <w:szCs w:val="24"/>
          <w:cs/>
          <w:lang w:bidi="bn-BD"/>
        </w:rPr>
        <w:t xml:space="preserve"> সাল্লাল্লাহু আলাইহি ওয়াসাল্লাম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এর নিকট এক অজ্ঞাত ব্যক্তির আকৃতিতে উপস্থিত হন তখন তিনি সাহাবায়ে কেরামের মাঝে বসা ছিলেন</w:t>
      </w:r>
      <w:r w:rsidRPr="00E16E04">
        <w:rPr>
          <w:rFonts w:ascii="Kalpurush" w:eastAsia="Nikosh" w:hAnsi="Kalpurush" w:cs="Kalpurush"/>
          <w:sz w:val="24"/>
          <w:szCs w:val="24"/>
          <w:lang w:bidi="bn-BD"/>
        </w:rPr>
        <w:t xml:space="preserve">, </w:t>
      </w:r>
      <w:r w:rsidR="00994A71">
        <w:rPr>
          <w:rFonts w:ascii="Kalpurush" w:eastAsia="Nikosh" w:hAnsi="Kalpurush" w:cs="Kalpurush"/>
          <w:sz w:val="24"/>
          <w:szCs w:val="24"/>
          <w:cs/>
          <w:lang w:bidi="bn-BD"/>
        </w:rPr>
        <w:t>তাঁর (জিবর</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ল</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পরিহিত পোষাক ছিল সাদা ধবধবে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মাথার চুল ছিল ঘনকালো। ভ্রমণের কোনো লক্ষণ 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দেখা যাচ্ছিল না। সাহাব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গণের কেউ তাঁকে চিনতেও পারে</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অতঃপর তিনি রাসূলুল্লাহ সাল্লাল্লাহু আলাইহি ওয়াসাল্লাম এর সম্মুখে তাঁর হাটুর সাথে আপন হাঁটু মিল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য়ে বসলেন এবং আপন হস্তদ্বয় তাঁর উরুর </w:t>
      </w:r>
      <w:r w:rsidR="00994A71">
        <w:rPr>
          <w:rFonts w:ascii="Kalpurush" w:eastAsia="Nikosh" w:hAnsi="Kalpurush" w:cs="Kalpurush" w:hint="cs"/>
          <w:sz w:val="24"/>
          <w:szCs w:val="24"/>
          <w:cs/>
          <w:lang w:bidi="bn-BD"/>
        </w:rPr>
        <w:t>উ</w:t>
      </w:r>
      <w:r w:rsidR="003F29D4">
        <w:rPr>
          <w:rFonts w:ascii="Kalpurush" w:eastAsia="Nikosh" w:hAnsi="Kalpurush" w:cs="Kalpurush"/>
          <w:sz w:val="24"/>
          <w:szCs w:val="24"/>
          <w:cs/>
          <w:lang w:bidi="bn-BD"/>
        </w:rPr>
        <w:t>পর</w:t>
      </w:r>
      <w:r w:rsidR="00994A71">
        <w:rPr>
          <w:rFonts w:ascii="Kalpurush" w:eastAsia="Nikosh" w:hAnsi="Kalpurush" w:cs="Kalpurush"/>
          <w:sz w:val="24"/>
          <w:szCs w:val="24"/>
          <w:cs/>
          <w:lang w:bidi="bn-BD"/>
        </w:rPr>
        <w:t xml:space="preserve"> রাখলেন</w:t>
      </w:r>
      <w:r w:rsidRPr="00E16E04">
        <w:rPr>
          <w:rFonts w:ascii="Kalpurush" w:eastAsia="Nikosh" w:hAnsi="Kalpurush" w:cs="Kalpurush"/>
          <w:sz w:val="24"/>
          <w:szCs w:val="24"/>
          <w:cs/>
          <w:lang w:bidi="bn-BD"/>
        </w:rPr>
        <w:t xml:space="preserve"> এবং তাঁকে ইসলাম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ঈমান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ইহসান এবং কিয়ামত ও তার লক্ষণাদি সম্পর্কে জিজ্ঞাসা করেন। রাসূলুল্লাহ</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 এগুলোর জবাব দেন। এরপর তিনি চলে যান। অতঃপর রাসূলুল্লাহ</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 সাহাবীদের বললেন</w:t>
      </w:r>
      <w:r w:rsidRPr="00E16E04">
        <w:rPr>
          <w:rFonts w:ascii="Kalpurush" w:eastAsia="Nikosh" w:hAnsi="Kalpurush" w:cs="Kalpurush" w:hint="cs"/>
          <w:sz w:val="24"/>
          <w:szCs w:val="24"/>
          <w:cs/>
          <w:lang w:bidi="bn-BD"/>
        </w:rPr>
        <w:t>,</w:t>
      </w:r>
    </w:p>
    <w:p w:rsidR="00E16E04" w:rsidRPr="00FE4ECD" w:rsidRDefault="00FE4ECD" w:rsidP="00FE4ECD">
      <w:pPr>
        <w:pStyle w:val="BodyTextIndent2"/>
        <w:bidi/>
        <w:spacing w:after="20" w:line="240" w:lineRule="auto"/>
        <w:ind w:left="-142" w:right="-142" w:firstLine="168"/>
        <w:jc w:val="both"/>
        <w:rPr>
          <w:rFonts w:ascii="Times New Roman" w:hAnsi="Times New Roman" w:cs="Times New Roman"/>
          <w:color w:val="2F5496" w:themeColor="accent5" w:themeShade="BF"/>
          <w:sz w:val="24"/>
          <w:szCs w:val="24"/>
        </w:rPr>
      </w:pPr>
      <w:r w:rsidRPr="00FE4ECD">
        <w:rPr>
          <w:rFonts w:ascii="Kalpurush" w:eastAsia="Nikosh" w:hAnsi="Kalpurush" w:cs="KFGQPC Uthman Taha Naskh" w:hint="cs"/>
          <w:color w:val="2F5496" w:themeColor="accent5" w:themeShade="BF"/>
          <w:sz w:val="24"/>
          <w:szCs w:val="24"/>
          <w:rtl/>
        </w:rPr>
        <w:t>«</w:t>
      </w:r>
      <w:r w:rsidR="00E16E04" w:rsidRPr="00FE4ECD">
        <w:rPr>
          <w:rFonts w:ascii="Kalpurush" w:eastAsia="Nikosh" w:hAnsi="Kalpurush" w:cs="KFGQPC Uthman Taha Naskh"/>
          <w:color w:val="2F5496" w:themeColor="accent5" w:themeShade="BF"/>
          <w:sz w:val="24"/>
          <w:szCs w:val="24"/>
          <w:rtl/>
        </w:rPr>
        <w:t>فَإِنَّهُ جِبْرِيلُ أَتَاكُمْ يُعَلِّمُكُمْ دِينَكُم</w:t>
      </w:r>
      <w:r w:rsidRPr="00FE4ECD">
        <w:rPr>
          <w:rFonts w:ascii="Kalpurush" w:eastAsia="Nikosh" w:hAnsi="Kalpurush" w:cs="KFGQPC Uthman Taha Naskh" w:hint="cs"/>
          <w:color w:val="2F5496" w:themeColor="accent5" w:themeShade="BF"/>
          <w:sz w:val="24"/>
          <w:szCs w:val="24"/>
          <w:rtl/>
        </w:rPr>
        <w:t>»</w:t>
      </w:r>
      <w:r w:rsidR="00E16E04" w:rsidRPr="00FE4ECD">
        <w:rPr>
          <w:rFonts w:ascii="Kalpurush" w:eastAsia="Nikosh" w:hAnsi="Kalpurush" w:cs="Kalpurush"/>
          <w:color w:val="2F5496" w:themeColor="accent5" w:themeShade="BF"/>
          <w:sz w:val="24"/>
          <w:szCs w:val="24"/>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“ইনি </w:t>
      </w:r>
      <w:r w:rsidR="00994A71">
        <w:rPr>
          <w:rFonts w:ascii="Kalpurush" w:eastAsia="Nikosh" w:hAnsi="Kalpurush" w:cs="Kalpurush"/>
          <w:sz w:val="24"/>
          <w:szCs w:val="24"/>
          <w:cs/>
          <w:lang w:bidi="bn-BD"/>
        </w:rPr>
        <w:t>জিবরীল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তোমাদেরকে</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তোমাদের </w:t>
      </w:r>
      <w:r w:rsidR="003E59E9">
        <w:rPr>
          <w:rFonts w:ascii="Kalpurush" w:eastAsia="Nikosh" w:hAnsi="Kalpurush" w:cs="Kalpurush"/>
          <w:sz w:val="24"/>
          <w:szCs w:val="24"/>
          <w:cs/>
          <w:lang w:bidi="bn-BD"/>
        </w:rPr>
        <w:t>দীন</w:t>
      </w:r>
      <w:r w:rsidRPr="00E16E04">
        <w:rPr>
          <w:rFonts w:ascii="Kalpurush" w:eastAsia="Nikosh" w:hAnsi="Kalpurush" w:cs="Kalpurush"/>
          <w:sz w:val="24"/>
          <w:szCs w:val="24"/>
          <w:cs/>
          <w:lang w:bidi="bn-BD"/>
        </w:rPr>
        <w:t xml:space="preserve"> শিক্ষা প্রদানের উদ্দেশ্যে এসেছ</w:t>
      </w:r>
      <w:r w:rsidRPr="00E16E04">
        <w:rPr>
          <w:rFonts w:ascii="Kalpurush" w:eastAsia="Nikosh" w:hAnsi="Kalpurush" w:cs="Kalpurush" w:hint="cs"/>
          <w:sz w:val="24"/>
          <w:szCs w:val="24"/>
          <w:cs/>
          <w:lang w:bidi="bn-BD"/>
        </w:rPr>
        <w:t>িলে</w:t>
      </w:r>
      <w:r w:rsidRPr="00E16E04">
        <w:rPr>
          <w:rFonts w:ascii="Kalpurush" w:eastAsia="Nikosh" w:hAnsi="Kalpurush" w:cs="Kalpurush"/>
          <w:sz w:val="24"/>
          <w:szCs w:val="24"/>
          <w:cs/>
          <w:lang w:bidi="bn-BD"/>
        </w:rPr>
        <w:t>ন</w:t>
      </w:r>
      <w:r w:rsidR="00994A71" w:rsidRPr="00B1790A">
        <w:rPr>
          <w:rFonts w:ascii="SolaimanLipi" w:eastAsia="Nikosh" w:hAnsi="SolaimanLipi" w:cs="SolaimanLipi"/>
          <w:sz w:val="24"/>
          <w:szCs w:val="24"/>
          <w:cs/>
          <w:lang w:bidi="hi-IN"/>
        </w:rPr>
        <w:t>।</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hint="cs"/>
          <w:sz w:val="24"/>
          <w:szCs w:val="24"/>
          <w:cs/>
          <w:lang w:bidi="bn-BD"/>
        </w:rPr>
        <w:t xml:space="preserve">সহীহ </w:t>
      </w:r>
      <w:r w:rsidRPr="00E16E04">
        <w:rPr>
          <w:rFonts w:ascii="Kalpurush" w:eastAsia="Nikosh" w:hAnsi="Kalpurush" w:cs="Kalpurush"/>
          <w:sz w:val="24"/>
          <w:szCs w:val="24"/>
          <w:cs/>
          <w:lang w:bidi="bn-BD"/>
        </w:rPr>
        <w:t>মুসলিম)</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lastRenderedPageBreak/>
        <w:t>এভাবে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00994A71">
        <w:rPr>
          <w:rFonts w:ascii="Kalpurush" w:eastAsia="Nikosh" w:hAnsi="Kalpurush" w:cs="Kalpurush"/>
          <w:sz w:val="24"/>
          <w:szCs w:val="24"/>
          <w:cs/>
          <w:lang w:bidi="bn-BD"/>
        </w:rPr>
        <w:t>ইবরাহীম</w:t>
      </w:r>
      <w:r w:rsidRPr="00E16E04">
        <w:rPr>
          <w:rFonts w:ascii="Kalpurush" w:eastAsia="Nikosh" w:hAnsi="Kalpurush" w:cs="Kalpurush"/>
          <w:sz w:val="24"/>
          <w:szCs w:val="24"/>
          <w:cs/>
          <w:lang w:bidi="bn-BD"/>
        </w:rPr>
        <w:t xml:space="preserve"> ও লুত আ</w:t>
      </w:r>
      <w:r w:rsidRPr="00E16E04">
        <w:rPr>
          <w:rFonts w:ascii="Kalpurush" w:eastAsia="Nikosh" w:hAnsi="Kalpurush" w:cs="Kalpurush" w:hint="cs"/>
          <w:sz w:val="24"/>
          <w:szCs w:val="24"/>
          <w:cs/>
          <w:lang w:bidi="bn-BD"/>
        </w:rPr>
        <w:t>লাইহিমাস সালাম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এর নিকট যে সব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কে প্রেরণ করেছিলেন তারাও পুরুষলোকের অকৃতিতে উপস্থিত হয়েছিলেন।</w:t>
      </w:r>
    </w:p>
    <w:p w:rsidR="00E16E04" w:rsidRPr="00F52C53"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৪।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গণের </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আমল বা কর্মসমূহের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ঈমান আনা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তাঁরা আল্লাহর নির্দেশে পালন করে থাকে। যেমন</w:t>
      </w:r>
      <w:r w:rsidRPr="00E16E04">
        <w:rPr>
          <w:rFonts w:ascii="Kalpurush" w:eastAsia="Nikosh" w:hAnsi="Kalpurush" w:cs="Kalpurush"/>
          <w:sz w:val="24"/>
          <w:szCs w:val="24"/>
          <w:lang w:bidi="bn-BD"/>
        </w:rPr>
        <w:t xml:space="preserve">,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দের দিন-রাত ত</w:t>
      </w:r>
      <w:r w:rsidRPr="00E16E04">
        <w:rPr>
          <w:rFonts w:ascii="Kalpurush" w:eastAsia="Nikosh" w:hAnsi="Kalpurush" w:cs="Kalpurush" w:hint="cs"/>
          <w:sz w:val="24"/>
          <w:szCs w:val="24"/>
          <w:cs/>
          <w:lang w:bidi="bn-BD"/>
        </w:rPr>
        <w:t>াসবীহ</w:t>
      </w:r>
      <w:r w:rsidRPr="00E16E04">
        <w:rPr>
          <w:rFonts w:ascii="Kalpurush" w:eastAsia="Nikosh" w:hAnsi="Kalpurush" w:cs="Kalpurush"/>
          <w:sz w:val="24"/>
          <w:szCs w:val="24"/>
          <w:cs/>
          <w:lang w:bidi="bn-BD"/>
        </w:rPr>
        <w:t xml:space="preserve"> পাঠ ও আল্লাহর ইবাদাত করা বিনা ক্লান্তি ও বিনা অলসতায়। </w:t>
      </w:r>
    </w:p>
    <w:p w:rsidR="00E16E04" w:rsidRPr="00E16E04" w:rsidRDefault="00E16E04" w:rsidP="00994A71">
      <w:pPr>
        <w:pStyle w:val="BodyTextIndent2"/>
        <w:spacing w:after="20" w:line="240" w:lineRule="auto"/>
        <w:ind w:firstLine="0"/>
        <w:jc w:val="both"/>
        <w:rPr>
          <w:rFonts w:ascii="Kalpurush" w:eastAsia="Nikosh" w:hAnsi="Kalpurush" w:cs="Kalpurush"/>
          <w:sz w:val="24"/>
          <w:szCs w:val="24"/>
          <w:lang w:bidi="bn-BD"/>
        </w:rPr>
      </w:pPr>
      <w:r w:rsidRPr="00994A71">
        <w:rPr>
          <w:rFonts w:ascii="Kalpurush" w:eastAsia="Nikosh" w:hAnsi="Kalpurush" w:cs="Kalpurush"/>
          <w:sz w:val="24"/>
          <w:szCs w:val="24"/>
          <w:cs/>
          <w:lang w:bidi="bn-BD"/>
        </w:rPr>
        <w:t>তাদের মধ্যে কোনো কোন</w:t>
      </w:r>
      <w:r w:rsidR="00994A71" w:rsidRPr="00994A71">
        <w:rPr>
          <w:rFonts w:ascii="Kalpurush" w:eastAsia="Nikosh" w:hAnsi="Kalpurush" w:cs="Kalpurush" w:hint="cs"/>
          <w:sz w:val="24"/>
          <w:szCs w:val="24"/>
          <w:cs/>
          <w:lang w:bidi="bn-BD"/>
        </w:rPr>
        <w:t>ো</w:t>
      </w:r>
      <w:r w:rsidRPr="00994A71">
        <w:rPr>
          <w:rFonts w:ascii="Kalpurush" w:eastAsia="Nikosh" w:hAnsi="Kalpurush" w:cs="Kalpurush"/>
          <w:sz w:val="24"/>
          <w:szCs w:val="24"/>
          <w:cs/>
          <w:lang w:bidi="bn-BD"/>
        </w:rPr>
        <w:t xml:space="preserve"> </w:t>
      </w:r>
      <w:r w:rsidR="007E4B67" w:rsidRPr="00994A71">
        <w:rPr>
          <w:rFonts w:ascii="Kalpurush" w:eastAsia="Nikosh" w:hAnsi="Kalpurush" w:cs="Kalpurush"/>
          <w:sz w:val="24"/>
          <w:szCs w:val="24"/>
          <w:cs/>
          <w:lang w:bidi="bn-BD"/>
        </w:rPr>
        <w:t>ফিরিশতা</w:t>
      </w:r>
      <w:r w:rsidRPr="00994A71">
        <w:rPr>
          <w:rFonts w:ascii="Kalpurush" w:eastAsia="Nikosh" w:hAnsi="Kalpurush" w:cs="Kalpurush"/>
          <w:sz w:val="24"/>
          <w:szCs w:val="24"/>
          <w:cs/>
          <w:lang w:bidi="bn-BD"/>
        </w:rPr>
        <w:t xml:space="preserve"> বিশেষ বিশেষ দায়িত্বে নিয়োজিত রয়েছেন</w:t>
      </w:r>
      <w:r w:rsidR="00994A71" w:rsidRPr="00B1790A">
        <w:rPr>
          <w:rFonts w:ascii="SolaimanLipi" w:eastAsia="Nikosh" w:hAnsi="SolaimanLipi" w:cs="SolaimanLipi"/>
          <w:sz w:val="24"/>
          <w:szCs w:val="24"/>
          <w:cs/>
          <w:lang w:bidi="hi-IN"/>
        </w:rPr>
        <w:t>।</w:t>
      </w:r>
      <w:r w:rsidR="00994A71">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 xml:space="preserve">, </w:t>
      </w:r>
      <w:r w:rsidR="00F52C53">
        <w:rPr>
          <w:rFonts w:ascii="Kalpurush" w:eastAsia="Nikosh" w:hAnsi="Kalpurush" w:cs="Kalpurush"/>
          <w:b/>
          <w:bCs/>
          <w:sz w:val="24"/>
          <w:szCs w:val="24"/>
          <w:cs/>
          <w:lang w:bidi="bn-BD"/>
        </w:rPr>
        <w:t>জিবর</w:t>
      </w:r>
      <w:r w:rsidR="00F52C53">
        <w:rPr>
          <w:rFonts w:ascii="Kalpurush" w:eastAsia="Nikosh" w:hAnsi="Kalpurush" w:cs="Kalpurush" w:hint="cs"/>
          <w:b/>
          <w:bCs/>
          <w:sz w:val="24"/>
          <w:szCs w:val="24"/>
          <w:cs/>
          <w:lang w:bidi="bn-BD"/>
        </w:rPr>
        <w:t>ী</w:t>
      </w:r>
      <w:r w:rsidRPr="00E16E04">
        <w:rPr>
          <w:rFonts w:ascii="Kalpurush" w:eastAsia="Nikosh" w:hAnsi="Kalpurush" w:cs="Kalpurush"/>
          <w:b/>
          <w:bCs/>
          <w:sz w:val="24"/>
          <w:szCs w:val="24"/>
          <w:cs/>
          <w:lang w:bidi="bn-BD"/>
        </w:rPr>
        <w:t xml:space="preserve">ল </w:t>
      </w:r>
      <w:r w:rsidR="00994A71">
        <w:rPr>
          <w:rFonts w:ascii="Kalpurush" w:eastAsia="Nikosh" w:hAnsi="Kalpurush" w:cs="Kalpurush"/>
          <w:sz w:val="24"/>
          <w:szCs w:val="24"/>
          <w:cs/>
          <w:lang w:bidi="bn-BD"/>
        </w:rPr>
        <w:t>আলাইহিস সালাম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তিনি নবী রাসূলগণের প্রতি আল্লাহর কালাম ও ওহী বহন করেন।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আরও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00F52C53">
        <w:rPr>
          <w:rFonts w:ascii="Kalpurush" w:eastAsia="Nikosh" w:hAnsi="Kalpurush" w:cs="Kalpurush"/>
          <w:b/>
          <w:bCs/>
          <w:sz w:val="24"/>
          <w:szCs w:val="24"/>
          <w:cs/>
          <w:lang w:bidi="bn-BD"/>
        </w:rPr>
        <w:t>ম</w:t>
      </w:r>
      <w:r w:rsidR="00F52C53">
        <w:rPr>
          <w:rFonts w:ascii="Kalpurush" w:eastAsia="Nikosh" w:hAnsi="Kalpurush" w:cs="Kalpurush" w:hint="cs"/>
          <w:b/>
          <w:bCs/>
          <w:sz w:val="24"/>
          <w:szCs w:val="24"/>
          <w:cs/>
          <w:lang w:bidi="bn-BD"/>
        </w:rPr>
        <w:t>ি</w:t>
      </w:r>
      <w:r w:rsidR="00F52C53">
        <w:rPr>
          <w:rFonts w:ascii="Kalpurush" w:eastAsia="Nikosh" w:hAnsi="Kalpurush" w:cs="Kalpurush"/>
          <w:b/>
          <w:bCs/>
          <w:sz w:val="24"/>
          <w:szCs w:val="24"/>
          <w:cs/>
          <w:lang w:bidi="bn-BD"/>
        </w:rPr>
        <w:t>কা</w:t>
      </w:r>
      <w:r w:rsidR="00F52C53">
        <w:rPr>
          <w:rFonts w:ascii="Kalpurush" w:eastAsia="Nikosh" w:hAnsi="Kalpurush" w:cs="Kalpurush" w:hint="cs"/>
          <w:b/>
          <w:bCs/>
          <w:sz w:val="24"/>
          <w:szCs w:val="24"/>
          <w:cs/>
          <w:lang w:bidi="bn-BD"/>
        </w:rPr>
        <w:t>য়ী</w:t>
      </w:r>
      <w:r w:rsidRPr="00E16E04">
        <w:rPr>
          <w:rFonts w:ascii="Kalpurush" w:eastAsia="Nikosh" w:hAnsi="Kalpurush" w:cs="Kalpurush"/>
          <w:b/>
          <w:bCs/>
          <w:sz w:val="24"/>
          <w:szCs w:val="24"/>
          <w:cs/>
          <w:lang w:bidi="bn-BD"/>
        </w:rPr>
        <w:t xml:space="preserve">ল </w:t>
      </w:r>
      <w:r w:rsidR="00994A71">
        <w:rPr>
          <w:rFonts w:ascii="Kalpurush" w:eastAsia="Nikosh" w:hAnsi="Kalpurush" w:cs="Kalpurush"/>
          <w:sz w:val="24"/>
          <w:szCs w:val="24"/>
          <w:cs/>
          <w:lang w:bidi="bn-BD"/>
        </w:rPr>
        <w:t>আলাইহিস সালাম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তিনি আল্লাহর অদেশক্রমে বৃষ্টি বর্ষণ করেন।</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আরও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b/>
          <w:bCs/>
          <w:sz w:val="24"/>
          <w:szCs w:val="24"/>
          <w:cs/>
          <w:lang w:bidi="bn-BD"/>
        </w:rPr>
        <w:t>ইসরাফীল</w:t>
      </w:r>
      <w:r w:rsidR="00994A71">
        <w:rPr>
          <w:rFonts w:ascii="Kalpurush" w:eastAsia="Nikosh" w:hAnsi="Kalpurush" w:cs="Kalpurush"/>
          <w:sz w:val="24"/>
          <w:szCs w:val="24"/>
          <w:cs/>
          <w:lang w:bidi="bn-BD"/>
        </w:rPr>
        <w:t xml:space="preserve"> আলাইহিস সালাম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তিনি </w:t>
      </w:r>
      <w:r w:rsidRPr="00E16E04">
        <w:rPr>
          <w:rFonts w:ascii="Kalpurush" w:eastAsia="Nikosh" w:hAnsi="Kalpurush" w:cs="Kalpurush" w:hint="cs"/>
          <w:sz w:val="24"/>
          <w:szCs w:val="24"/>
          <w:cs/>
          <w:lang w:bidi="bn-BD"/>
        </w:rPr>
        <w:t xml:space="preserve">কিয়ামত সংঘটিত হওয়ার সময়ে এবং সৃষ্টিকুলের পুনরুত্থানের সময়ে </w:t>
      </w:r>
      <w:r w:rsidRPr="00E16E04">
        <w:rPr>
          <w:rFonts w:ascii="Kalpurush" w:eastAsia="Nikosh" w:hAnsi="Kalpurush" w:cs="Kalpurush"/>
          <w:sz w:val="24"/>
          <w:szCs w:val="24"/>
          <w:cs/>
          <w:lang w:bidi="bn-BD"/>
        </w:rPr>
        <w:t xml:space="preserve">শিঙ্গায় ফুঁৎকার দেওয়ার দায়িত্বে রয়েছেন।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আরও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b/>
          <w:bCs/>
          <w:sz w:val="24"/>
          <w:szCs w:val="24"/>
          <w:cs/>
          <w:lang w:bidi="bn-BD"/>
        </w:rPr>
        <w:t>মালাকুল মউত</w:t>
      </w:r>
      <w:r w:rsidR="00994A71">
        <w:rPr>
          <w:rFonts w:ascii="Kalpurush" w:eastAsia="Nikosh" w:hAnsi="Kalpurush" w:cs="Kalpurush"/>
          <w:sz w:val="24"/>
          <w:szCs w:val="24"/>
          <w:cs/>
          <w:lang w:bidi="bn-BD"/>
        </w:rPr>
        <w:t xml:space="preserve"> আলাইহিস</w:t>
      </w:r>
      <w:r w:rsidRPr="00E16E04">
        <w:rPr>
          <w:rFonts w:ascii="Kalpurush" w:eastAsia="Nikosh" w:hAnsi="Kalpurush" w:cs="Kalpurush"/>
          <w:sz w:val="24"/>
          <w:szCs w:val="24"/>
          <w:cs/>
          <w:lang w:bidi="bn-BD"/>
        </w:rPr>
        <w:t xml:space="preserve"> সালাম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সমস্ত প্রাণী জগতের</w:t>
      </w:r>
      <w:r w:rsidRPr="00E16E04">
        <w:rPr>
          <w:rFonts w:ascii="Kalpurush" w:eastAsia="Nikosh" w:hAnsi="Kalpurush" w:cs="Kalpurush" w:hint="cs"/>
          <w:sz w:val="24"/>
          <w:szCs w:val="24"/>
          <w:cs/>
          <w:lang w:bidi="bn-BD"/>
        </w:rPr>
        <w:t xml:space="preserve"> মৃত্যুর সময় তার</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 xml:space="preserve">রূহ অধিগ্রহণের দায়িত্বে </w:t>
      </w:r>
      <w:r w:rsidRPr="00E16E04">
        <w:rPr>
          <w:rFonts w:ascii="Kalpurush" w:eastAsia="Nikosh" w:hAnsi="Kalpurush" w:cs="Kalpurush"/>
          <w:sz w:val="24"/>
          <w:szCs w:val="24"/>
          <w:cs/>
          <w:lang w:bidi="bn-BD"/>
        </w:rPr>
        <w:t>ন্যস্ত</w:t>
      </w:r>
      <w:r w:rsidRPr="00B1790A">
        <w:rPr>
          <w:rFonts w:ascii="SolaimanLipi" w:eastAsia="Nikosh" w:hAnsi="SolaimanLipi" w:cs="SolaimanLipi"/>
          <w:sz w:val="24"/>
          <w:szCs w:val="24"/>
          <w:cs/>
          <w:lang w:bidi="hi-IN"/>
        </w:rPr>
        <w:t>।</w:t>
      </w:r>
      <w:r w:rsidRPr="00E16E04">
        <w:rPr>
          <w:rFonts w:ascii="Kalpurush" w:eastAsia="Nikosh" w:hAnsi="Kalpurush" w:cs="Kalpurush"/>
          <w:sz w:val="24"/>
          <w:szCs w:val="24"/>
          <w:lang w:bidi="bn-BD"/>
        </w:rPr>
        <w:t xml:space="preserve">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আরও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b/>
          <w:bCs/>
          <w:sz w:val="24"/>
          <w:szCs w:val="24"/>
          <w:cs/>
          <w:lang w:bidi="bn-BD"/>
        </w:rPr>
        <w:t xml:space="preserve">মালিক </w:t>
      </w:r>
      <w:r w:rsidRPr="00E16E04">
        <w:rPr>
          <w:rFonts w:ascii="Kalpurush" w:eastAsia="Nikosh" w:hAnsi="Kalpurush" w:cs="Kalpurush"/>
          <w:sz w:val="24"/>
          <w:szCs w:val="24"/>
          <w:cs/>
          <w:lang w:bidi="bn-BD"/>
        </w:rPr>
        <w:t xml:space="preserve">(আলাইহিস্ সালাম) তিনি </w:t>
      </w:r>
      <w:r w:rsidRPr="00E16E04">
        <w:rPr>
          <w:rFonts w:ascii="Kalpurush" w:eastAsia="Nikosh" w:hAnsi="Kalpurush" w:cs="Kalpurush" w:hint="cs"/>
          <w:sz w:val="24"/>
          <w:szCs w:val="24"/>
          <w:cs/>
          <w:lang w:bidi="bn-BD"/>
        </w:rPr>
        <w:t xml:space="preserve">দায়িত্বে নিয়োজিত। তিনি জাহান্নামের </w:t>
      </w:r>
      <w:r w:rsidRPr="00E16E04">
        <w:rPr>
          <w:rFonts w:ascii="Kalpurush" w:eastAsia="Nikosh" w:hAnsi="Kalpurush" w:cs="Kalpurush"/>
          <w:sz w:val="24"/>
          <w:szCs w:val="24"/>
          <w:cs/>
          <w:lang w:bidi="bn-BD"/>
        </w:rPr>
        <w:t xml:space="preserve">তত্ত্বাবধায়ক।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আরও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b/>
          <w:bCs/>
          <w:sz w:val="24"/>
          <w:szCs w:val="24"/>
          <w:cs/>
          <w:lang w:bidi="bn-BD"/>
        </w:rPr>
        <w:t xml:space="preserve">একদল </w:t>
      </w:r>
      <w:r w:rsidR="007E4B67">
        <w:rPr>
          <w:rFonts w:ascii="Kalpurush" w:eastAsia="Nikosh" w:hAnsi="Kalpurush" w:cs="Kalpurush"/>
          <w:b/>
          <w:bCs/>
          <w:sz w:val="24"/>
          <w:szCs w:val="24"/>
          <w:cs/>
          <w:lang w:bidi="bn-BD"/>
        </w:rPr>
        <w:t>ফিরিশতা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যারা </w:t>
      </w:r>
      <w:r w:rsidRPr="00E16E04">
        <w:rPr>
          <w:rFonts w:ascii="Kalpurush" w:eastAsia="Nikosh" w:hAnsi="Kalpurush" w:cs="Kalpurush" w:hint="cs"/>
          <w:sz w:val="24"/>
          <w:szCs w:val="24"/>
          <w:cs/>
          <w:lang w:bidi="bn-BD"/>
        </w:rPr>
        <w:t xml:space="preserve">মায়ের </w:t>
      </w:r>
      <w:r w:rsidRPr="00E16E04">
        <w:rPr>
          <w:rFonts w:ascii="Kalpurush" w:eastAsia="Nikosh" w:hAnsi="Kalpurush" w:cs="Kalpurush"/>
          <w:sz w:val="24"/>
          <w:szCs w:val="24"/>
          <w:cs/>
          <w:lang w:bidi="bn-BD"/>
        </w:rPr>
        <w:t>গর্ভ</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সন্তানদের</w:t>
      </w:r>
      <w:r w:rsidRPr="00E16E04">
        <w:rPr>
          <w:rFonts w:ascii="Kalpurush" w:eastAsia="Nikosh" w:hAnsi="Kalpurush" w:cs="Kalpurush" w:hint="cs"/>
          <w:sz w:val="24"/>
          <w:szCs w:val="24"/>
          <w:cs/>
          <w:lang w:bidi="bn-BD"/>
        </w:rPr>
        <w:t xml:space="preserve"> ভ্রূণের</w:t>
      </w:r>
      <w:r w:rsidRPr="00E16E04">
        <w:rPr>
          <w:rFonts w:ascii="Kalpurush" w:eastAsia="Nikosh" w:hAnsi="Kalpurush" w:cs="Kalpurush"/>
          <w:sz w:val="24"/>
          <w:szCs w:val="24"/>
          <w:cs/>
          <w:lang w:bidi="bn-BD"/>
        </w:rPr>
        <w:t xml:space="preserve"> দায়িত্বে নিয়োজিত</w:t>
      </w:r>
      <w:r w:rsidRPr="00B1790A">
        <w:rPr>
          <w:rFonts w:ascii="SolaimanLipi" w:eastAsia="Nikosh" w:hAnsi="SolaimanLipi" w:cs="SolaimanLipi"/>
          <w:sz w:val="24"/>
          <w:szCs w:val="24"/>
          <w:cs/>
          <w:lang w:bidi="hi-IN"/>
        </w:rPr>
        <w:t xml:space="preserve">। </w:t>
      </w:r>
      <w:r w:rsidRPr="00E16E04">
        <w:rPr>
          <w:rFonts w:ascii="Kalpurush" w:eastAsia="Nikosh" w:hAnsi="Kalpurush" w:cs="Kalpurush"/>
          <w:sz w:val="24"/>
          <w:szCs w:val="24"/>
          <w:cs/>
          <w:lang w:bidi="bn-BD"/>
        </w:rPr>
        <w:t>মাতৃগর্ভে যখন সন্তানের চার মাস পূর্ণ হয়</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তখন সেই সন্তানের কাছে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একজন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 প্রের</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করেন এবং তাকে সেই মানবসন্তানের রিজ</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মৃত্যুক্ষণ</w:t>
      </w:r>
      <w:r w:rsidRPr="00E16E04">
        <w:rPr>
          <w:rFonts w:ascii="Kalpurush" w:eastAsia="Nikosh" w:hAnsi="Kalpurush" w:cs="Kalpurush"/>
          <w:sz w:val="24"/>
          <w:szCs w:val="24"/>
          <w:lang w:bidi="bn-BD"/>
        </w:rPr>
        <w:t xml:space="preserve">, </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আমল এবং সে সৌভাগ্য অথবা দুর্ভাগ্যবান তা লিখার নির্দেশ প্রদান করেন।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lastRenderedPageBreak/>
        <w:t xml:space="preserve">আরও </w:t>
      </w:r>
      <w:r w:rsidRPr="00E16E04">
        <w:rPr>
          <w:rFonts w:ascii="Kalpurush" w:eastAsia="Nikosh" w:hAnsi="Kalpurush" w:cs="Kalpurush"/>
          <w:sz w:val="24"/>
          <w:szCs w:val="24"/>
          <w:cs/>
          <w:lang w:bidi="bn-BD"/>
        </w:rPr>
        <w:t xml:space="preserve">অনুরূপ </w:t>
      </w:r>
      <w:r w:rsidRPr="00E16E04">
        <w:rPr>
          <w:rFonts w:ascii="Kalpurush" w:eastAsia="Nikosh" w:hAnsi="Kalpurush" w:cs="Kalpurush"/>
          <w:b/>
          <w:bCs/>
          <w:sz w:val="24"/>
          <w:szCs w:val="24"/>
          <w:cs/>
          <w:lang w:bidi="bn-BD"/>
        </w:rPr>
        <w:t xml:space="preserve">আরেক দল </w:t>
      </w:r>
      <w:r w:rsidR="007E4B67">
        <w:rPr>
          <w:rFonts w:ascii="Kalpurush" w:eastAsia="Nikosh" w:hAnsi="Kalpurush" w:cs="Kalpurush"/>
          <w:b/>
          <w:bCs/>
          <w:sz w:val="24"/>
          <w:szCs w:val="24"/>
          <w:cs/>
          <w:lang w:bidi="bn-BD"/>
        </w:rPr>
        <w:t>ফিরিশতা</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যারা </w:t>
      </w:r>
      <w:r w:rsidRPr="00E16E04">
        <w:rPr>
          <w:rFonts w:ascii="Kalpurush" w:eastAsia="Nikosh" w:hAnsi="Kalpurush" w:cs="Kalpurush" w:hint="cs"/>
          <w:sz w:val="24"/>
          <w:szCs w:val="24"/>
          <w:cs/>
          <w:lang w:bidi="bn-BD"/>
        </w:rPr>
        <w:t xml:space="preserve">প্রত্যেক </w:t>
      </w:r>
      <w:r w:rsidRPr="00E16E04">
        <w:rPr>
          <w:rFonts w:ascii="Kalpurush" w:eastAsia="Nikosh" w:hAnsi="Kalpurush" w:cs="Kalpurush"/>
          <w:sz w:val="24"/>
          <w:szCs w:val="24"/>
          <w:cs/>
          <w:lang w:bidi="bn-BD"/>
        </w:rPr>
        <w:t>মানুষের আমলনামা সংরক্ষ</w:t>
      </w:r>
      <w:r w:rsidRPr="00E16E04">
        <w:rPr>
          <w:rFonts w:ascii="Kalpurush" w:eastAsia="Nikosh" w:hAnsi="Kalpurush" w:cs="Kalpurush" w:hint="cs"/>
          <w:sz w:val="24"/>
          <w:szCs w:val="24"/>
          <w:cs/>
          <w:lang w:bidi="bn-BD"/>
        </w:rPr>
        <w:t>ণ ও লেখা</w:t>
      </w:r>
      <w:r w:rsidRPr="00E16E04">
        <w:rPr>
          <w:rFonts w:ascii="Kalpurush" w:eastAsia="Nikosh" w:hAnsi="Kalpurush" w:cs="Kalpurush"/>
          <w:sz w:val="24"/>
          <w:szCs w:val="24"/>
          <w:cs/>
          <w:lang w:bidi="bn-BD"/>
        </w:rPr>
        <w:t>র দায়িত্বে নিয়োজিত।</w:t>
      </w:r>
      <w:r w:rsidRPr="00E16E04">
        <w:rPr>
          <w:rFonts w:ascii="Kalpurush" w:eastAsia="Nikosh" w:hAnsi="Kalpurush" w:cs="Kalpurush" w:hint="cs"/>
          <w:sz w:val="24"/>
          <w:szCs w:val="24"/>
          <w:cs/>
          <w:lang w:bidi="bn-BD"/>
        </w:rPr>
        <w:t xml:space="preserve"> বস্তুত তারা দু’জন। একজন ডানদিকে অপরজন বামদিকে।</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আরও </w:t>
      </w: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b/>
          <w:bCs/>
          <w:sz w:val="24"/>
          <w:szCs w:val="24"/>
          <w:cs/>
          <w:lang w:bidi="bn-BD"/>
        </w:rPr>
        <w:t xml:space="preserve">একদল </w:t>
      </w:r>
      <w:r w:rsidR="007E4B67">
        <w:rPr>
          <w:rFonts w:ascii="Kalpurush" w:eastAsia="Nikosh" w:hAnsi="Kalpurush" w:cs="Kalpurush"/>
          <w:b/>
          <w:bCs/>
          <w:sz w:val="24"/>
          <w:szCs w:val="24"/>
          <w:cs/>
          <w:lang w:bidi="bn-BD"/>
        </w:rPr>
        <w:t>ফিরিশতা</w:t>
      </w:r>
      <w:r w:rsidRPr="00E16E04">
        <w:rPr>
          <w:rFonts w:ascii="Kalpurush" w:eastAsia="Nikosh" w:hAnsi="Kalpurush" w:cs="Kalpurush"/>
          <w:sz w:val="24"/>
          <w:szCs w:val="24"/>
          <w:cs/>
          <w:lang w:bidi="bn-BD"/>
        </w:rPr>
        <w:t xml:space="preserve"> মৃত ব্যক্তিকে দাফনের পর কবরে তাকে প্রশ্ন করার দায়িত্বে নিয়োজিত। মৃত ব্যক্তি</w:t>
      </w:r>
      <w:r w:rsidRPr="00E16E04">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 xml:space="preserve"> কবরে </w:t>
      </w:r>
      <w:r w:rsidRPr="00E16E04">
        <w:rPr>
          <w:rFonts w:ascii="Kalpurush" w:eastAsia="Nikosh" w:hAnsi="Kalpurush" w:cs="Kalpurush" w:hint="cs"/>
          <w:sz w:val="24"/>
          <w:szCs w:val="24"/>
          <w:cs/>
          <w:lang w:bidi="bn-BD"/>
        </w:rPr>
        <w:t>রাখা</w:t>
      </w:r>
      <w:r w:rsidRPr="00E16E04">
        <w:rPr>
          <w:rFonts w:ascii="Kalpurush" w:eastAsia="Nikosh" w:hAnsi="Kalpurush" w:cs="Kalpurush"/>
          <w:sz w:val="24"/>
          <w:szCs w:val="24"/>
          <w:cs/>
          <w:lang w:bidi="bn-BD"/>
        </w:rPr>
        <w:t>র পর দু</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জন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 এসে তাকে তিনটি বিষয়ে প্রশ্ন কর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994A71">
        <w:rPr>
          <w:rFonts w:ascii="Kalpurush" w:eastAsia="Nikosh" w:hAnsi="Kalpurush" w:cs="Kalpurush"/>
          <w:b/>
          <w:bCs/>
          <w:sz w:val="24"/>
          <w:szCs w:val="24"/>
          <w:cs/>
          <w:lang w:bidi="bn-BD"/>
        </w:rPr>
        <w:t>এক</w:t>
      </w:r>
      <w:r w:rsidRPr="00994A71">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তার রব বা প্রভু সম্পর্কে।</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994A71">
        <w:rPr>
          <w:rFonts w:ascii="Kalpurush" w:eastAsia="Nikosh" w:hAnsi="Kalpurush" w:cs="Kalpurush"/>
          <w:b/>
          <w:bCs/>
          <w:sz w:val="24"/>
          <w:szCs w:val="24"/>
          <w:cs/>
          <w:lang w:bidi="bn-BD"/>
        </w:rPr>
        <w:t>দুই</w:t>
      </w:r>
      <w:r w:rsidRPr="00994A71">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তার দীন সম্পর্কে।</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994A71">
        <w:rPr>
          <w:rFonts w:ascii="Kalpurush" w:eastAsia="Nikosh" w:hAnsi="Kalpurush" w:cs="Kalpurush"/>
          <w:b/>
          <w:bCs/>
          <w:sz w:val="24"/>
          <w:szCs w:val="24"/>
          <w:cs/>
          <w:lang w:bidi="bn-BD"/>
        </w:rPr>
        <w:t>তিন</w:t>
      </w:r>
      <w:r w:rsidRPr="00994A71">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তার নবী সম্পর্কে।</w:t>
      </w:r>
    </w:p>
    <w:p w:rsidR="00E16E04" w:rsidRPr="00E16E04" w:rsidRDefault="00E16E04" w:rsidP="00E16E04">
      <w:pPr>
        <w:pStyle w:val="BodyTextIndent2"/>
        <w:spacing w:after="20" w:line="240" w:lineRule="auto"/>
        <w:ind w:firstLine="0"/>
        <w:jc w:val="both"/>
        <w:rPr>
          <w:rFonts w:ascii="Times New Roman" w:hAnsi="Times New Roman" w:cs="Times New Roman"/>
          <w:b/>
          <w:bCs/>
          <w:sz w:val="24"/>
          <w:szCs w:val="24"/>
        </w:rPr>
      </w:pPr>
      <w:r w:rsidRPr="00E16E04">
        <w:rPr>
          <w:rFonts w:ascii="AGA Arabesque" w:hAnsi="AGA Arabesque" w:cs="Traditional Arabic"/>
          <w:b/>
          <w:bCs/>
          <w:sz w:val="24"/>
          <w:szCs w:val="24"/>
        </w:rPr>
        <w:t></w:t>
      </w:r>
      <w:r w:rsidRPr="00E16E04">
        <w:rPr>
          <w:rFonts w:ascii="Kalpurush" w:eastAsia="Nikosh" w:hAnsi="Kalpurush" w:cs="Kalpurush"/>
          <w:b/>
          <w:bCs/>
          <w:sz w:val="24"/>
          <w:szCs w:val="24"/>
          <w:cs/>
          <w:lang w:bidi="bn-BD"/>
        </w:rPr>
        <w:t xml:space="preserve"> </w:t>
      </w:r>
      <w:r w:rsidR="007E4B67">
        <w:rPr>
          <w:rFonts w:ascii="Kalpurush" w:eastAsia="Nikosh" w:hAnsi="Kalpurush" w:cs="Kalpurush"/>
          <w:b/>
          <w:bCs/>
          <w:sz w:val="24"/>
          <w:szCs w:val="24"/>
          <w:cs/>
          <w:lang w:bidi="bn-BD"/>
        </w:rPr>
        <w:t>ফিরিশতা</w:t>
      </w:r>
      <w:r w:rsidRPr="00E16E04">
        <w:rPr>
          <w:rFonts w:ascii="Kalpurush" w:eastAsia="Nikosh" w:hAnsi="Kalpurush" w:cs="Kalpurush"/>
          <w:b/>
          <w:bCs/>
          <w:sz w:val="24"/>
          <w:szCs w:val="24"/>
          <w:cs/>
          <w:lang w:bidi="bn-BD"/>
        </w:rPr>
        <w:t>দের প্রতি ঈমানে অনেক গুরুত্বপূর্ণ উপকার রয়েছে। তন্মধ্যে অন্যতম হলো</w:t>
      </w:r>
      <w:r w:rsidRPr="00E16E04">
        <w:rPr>
          <w:rFonts w:ascii="Kalpurush" w:eastAsia="Nikosh" w:hAnsi="Kalpurush" w:cs="Kalpurush" w:hint="cs"/>
          <w:b/>
          <w:b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প্রথম</w:t>
      </w:r>
      <w:r w:rsidRPr="00E16E04">
        <w:rPr>
          <w:rFonts w:ascii="Kalpurush" w:eastAsia="Nikosh" w:hAnsi="Kalpurush" w:cs="Kalpurush" w:hint="cs"/>
          <w:b/>
          <w:bCs/>
          <w:sz w:val="24"/>
          <w:szCs w:val="24"/>
          <w:cs/>
          <w:lang w:bidi="bn-BD"/>
        </w:rPr>
        <w:t>ত</w:t>
      </w:r>
      <w:r w:rsidRPr="00E16E04">
        <w:rPr>
          <w:rFonts w:ascii="Kalpurush" w:eastAsia="Nikosh" w:hAnsi="Kalpurush" w:cs="Kalpurush"/>
          <w:b/>
          <w:bCs/>
          <w:sz w:val="24"/>
          <w:szCs w:val="24"/>
          <w:cs/>
          <w:lang w:bidi="bn-BD"/>
        </w:rPr>
        <w:t>:</w:t>
      </w:r>
      <w:r w:rsidRPr="00E16E04">
        <w:rPr>
          <w:rFonts w:ascii="Kalpurush" w:eastAsia="Nikosh" w:hAnsi="Kalpurush" w:cs="Kalpurush"/>
          <w:sz w:val="24"/>
          <w:szCs w:val="24"/>
          <w:cs/>
          <w:lang w:bidi="bn-BD"/>
        </w:rPr>
        <w:t xml:space="preserve"> মহান আল্লাহর 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হ</w:t>
      </w:r>
      <w:r w:rsidRPr="00E16E04">
        <w:rPr>
          <w:rFonts w:ascii="Kalpurush" w:eastAsia="Nikosh" w:hAnsi="Kalpurush" w:cs="Kalpurush" w:hint="cs"/>
          <w:sz w:val="24"/>
          <w:szCs w:val="24"/>
          <w:cs/>
          <w:lang w:bidi="bn-BD"/>
        </w:rPr>
        <w:t>ত্ম্য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অসীম শক্তি ও তাঁর কর্তৃত্ব সম্পর্কে জ্ঞান লাভ।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সৃষ্টির 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হত্ম্য স্রষ্টার 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হত্ম্য থেকে</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 xml:space="preserve"> প্রাপ্ত। </w:t>
      </w:r>
    </w:p>
    <w:p w:rsidR="00E16E04" w:rsidRPr="00E16E04" w:rsidRDefault="00E16E04" w:rsidP="00994A71">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দ্বিতীয়</w:t>
      </w:r>
      <w:r w:rsidRPr="00E16E04">
        <w:rPr>
          <w:rFonts w:ascii="Kalpurush" w:eastAsia="Nikosh" w:hAnsi="Kalpurush" w:cs="Kalpurush" w:hint="cs"/>
          <w:b/>
          <w:bCs/>
          <w:sz w:val="24"/>
          <w:szCs w:val="24"/>
          <w:cs/>
          <w:lang w:bidi="bn-BD"/>
        </w:rPr>
        <w:t>ত</w:t>
      </w:r>
      <w:r w:rsidRPr="00E16E04">
        <w:rPr>
          <w:rFonts w:ascii="Kalpurush" w:eastAsia="Nikosh" w:hAnsi="Kalpurush" w:cs="Kalpurush"/>
          <w:b/>
          <w:bCs/>
          <w:sz w:val="24"/>
          <w:szCs w:val="24"/>
          <w:cs/>
          <w:lang w:bidi="bn-BD"/>
        </w:rPr>
        <w:t>:</w:t>
      </w:r>
      <w:r w:rsidRPr="00E16E04">
        <w:rPr>
          <w:rFonts w:ascii="Kalpurush" w:eastAsia="Nikosh" w:hAnsi="Kalpurush" w:cs="Kalpurush"/>
          <w:sz w:val="24"/>
          <w:szCs w:val="24"/>
          <w:cs/>
          <w:lang w:bidi="bn-BD"/>
        </w:rPr>
        <w:t xml:space="preserve"> আদমসন্তানের প্রতি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বিশেষ অনুগ্রহের জন্য তাঁর কৃতজ্ঞতা জ্ঞাপন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যেহেতু তিনি </w:t>
      </w:r>
      <w:r w:rsidR="007E4B67">
        <w:rPr>
          <w:rFonts w:ascii="Kalpurush" w:eastAsia="Nikosh" w:hAnsi="Kalpurush" w:cs="Kalpurush"/>
          <w:sz w:val="24"/>
          <w:szCs w:val="24"/>
          <w:cs/>
          <w:lang w:bidi="bn-BD"/>
        </w:rPr>
        <w:t>ফিরিশতা</w:t>
      </w:r>
      <w:r w:rsidR="00994A71">
        <w:rPr>
          <w:rFonts w:ascii="Kalpurush" w:eastAsia="Nikosh" w:hAnsi="Kalpurush" w:cs="Kalpurush"/>
          <w:sz w:val="24"/>
          <w:szCs w:val="24"/>
          <w:cs/>
          <w:lang w:bidi="bn-BD"/>
        </w:rPr>
        <w:t>দেরকে মানুষের হ</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ফা</w:t>
      </w:r>
      <w:r w:rsidR="00994A71">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তাদের </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আমলনামা সংরক্ষণসহ তাদের বহুবিধ স্বার্থ</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সংশ্লিষ্ট কাজে নিয়োজিত রেখেছেন।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তৃতীয়</w:t>
      </w:r>
      <w:r w:rsidRPr="00E16E04">
        <w:rPr>
          <w:rFonts w:ascii="Kalpurush" w:eastAsia="Nikosh" w:hAnsi="Kalpurush" w:cs="Kalpurush" w:hint="cs"/>
          <w:b/>
          <w:bCs/>
          <w:sz w:val="24"/>
          <w:szCs w:val="24"/>
          <w:cs/>
          <w:lang w:bidi="bn-BD"/>
        </w:rPr>
        <w:t>ত:</w:t>
      </w:r>
      <w:r w:rsidRPr="00E16E04">
        <w:rPr>
          <w:rFonts w:ascii="Kalpurush" w:eastAsia="Nikosh" w:hAnsi="Kalpurush" w:cs="Kalpurush"/>
          <w:sz w:val="24"/>
          <w:szCs w:val="24"/>
          <w:cs/>
          <w:lang w:bidi="bn-BD"/>
        </w:rPr>
        <w:t xml:space="preserve">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দের প্রতি মহব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বত</w:t>
      </w:r>
      <w:r w:rsidR="00994A71">
        <w:rPr>
          <w:rFonts w:ascii="Kalpurush" w:eastAsia="Nikosh" w:hAnsi="Kalpurush" w:cs="Kalpurush"/>
          <w:sz w:val="24"/>
          <w:szCs w:val="24"/>
          <w:cs/>
          <w:lang w:bidi="bn-BD"/>
        </w:rPr>
        <w:t xml:space="preserve"> সৃষ্টি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যেহেতু তাঁরা যথাযথভাবে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ইবাদাত সম্পাদন করে চলছেন।</w:t>
      </w:r>
    </w:p>
    <w:p w:rsidR="00E16E04" w:rsidRPr="00E16E04" w:rsidRDefault="00E16E04" w:rsidP="00994A71">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একদল বিভ্রান্</w:t>
      </w:r>
      <w:r w:rsidRPr="00E16E04">
        <w:rPr>
          <w:rFonts w:ascii="Kalpurush" w:eastAsia="Nikosh" w:hAnsi="Kalpurush" w:cs="Kalpurush" w:hint="cs"/>
          <w:sz w:val="24"/>
          <w:szCs w:val="24"/>
          <w:cs/>
          <w:lang w:bidi="bn-BD"/>
        </w:rPr>
        <w:t xml:space="preserve">ত </w:t>
      </w:r>
      <w:r w:rsidRPr="00E16E04">
        <w:rPr>
          <w:rFonts w:ascii="Kalpurush" w:eastAsia="Nikosh" w:hAnsi="Kalpurush" w:cs="Kalpurush"/>
          <w:sz w:val="24"/>
          <w:szCs w:val="24"/>
          <w:cs/>
          <w:lang w:bidi="bn-BD"/>
        </w:rPr>
        <w:t xml:space="preserve">লোক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দের অস্তিত্বকে অস্বীকার করে। তারা বলে</w:t>
      </w:r>
      <w:r w:rsidRPr="00E16E04">
        <w:rPr>
          <w:rFonts w:ascii="Kalpurush" w:eastAsia="Nikosh" w:hAnsi="Kalpurush" w:cs="Kalpurush"/>
          <w:sz w:val="24"/>
          <w:szCs w:val="24"/>
          <w:lang w:bidi="bn-BD"/>
        </w:rPr>
        <w:t xml:space="preserve">,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রা হলো সৃষ্টিকুলের মধ্যে নিহিত কল্যা</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শক্তি বিশেষ। তাদের এই বক্তব্য আল্লাহর কিতাব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w:t>
      </w:r>
      <w:r w:rsidR="00994A71">
        <w:rPr>
          <w:rFonts w:ascii="Kalpurush" w:eastAsia="Nikosh" w:hAnsi="Kalpurush" w:cs="Kalpurush"/>
          <w:sz w:val="24"/>
          <w:szCs w:val="24"/>
          <w:cs/>
          <w:lang w:bidi="bn-BD"/>
        </w:rPr>
        <w:t xml:space="preserve"> রাসূল</w:t>
      </w:r>
      <w:r w:rsidR="00994A71">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হাদীস ও মুসলিম ঐক্যমত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মিথ্যা</w:t>
      </w:r>
      <w:r w:rsidRPr="00E16E04">
        <w:rPr>
          <w:rFonts w:ascii="Kalpurush" w:eastAsia="Nikosh" w:hAnsi="Kalpurush" w:cs="Kalpurush" w:hint="cs"/>
          <w:sz w:val="24"/>
          <w:szCs w:val="24"/>
          <w:cs/>
          <w:lang w:bidi="bn-BD"/>
        </w:rPr>
        <w:t xml:space="preserve">রোপ </w:t>
      </w:r>
      <w:r w:rsidRPr="00E16E04">
        <w:rPr>
          <w:rFonts w:ascii="Kalpurush" w:eastAsia="Nikosh" w:hAnsi="Kalpurush" w:cs="Kalpurush"/>
          <w:sz w:val="24"/>
          <w:szCs w:val="24"/>
          <w:cs/>
          <w:lang w:bidi="bn-BD"/>
        </w:rPr>
        <w:t>করার নামান্তর।</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FE4ECD" w:rsidP="00FE4ECD">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ٱلۡحَمۡدُ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فَاطِرِ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جَاعِلِ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رُسُلًا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أَجۡنِحَةٖ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وَثُلَٰثَ</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وَرُبَٰعَۚ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يَزِيدُ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فاطر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w:t>
      </w:r>
      <w:r>
        <w:rPr>
          <w:rFonts w:ascii="KFGQPC Uthman Taha Naskh" w:cs="KFGQPC Uthman Taha Naskh"/>
          <w:color w:val="008000"/>
          <w:sz w:val="24"/>
          <w:szCs w:val="24"/>
          <w:rtl/>
        </w:rPr>
        <w:t>]</w:t>
      </w:r>
    </w:p>
    <w:p w:rsidR="00E16E04" w:rsidRPr="00E16E04" w:rsidRDefault="00E16E04" w:rsidP="00994A71">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“সমস্ত প্রশংসা আল্লাহর। যিনি আকাশমণ্ডল ও </w:t>
      </w:r>
      <w:r w:rsidR="00994A71">
        <w:rPr>
          <w:rFonts w:ascii="Kalpurush" w:eastAsia="Nikosh" w:hAnsi="Kalpurush" w:cs="Kalpurush"/>
          <w:sz w:val="24"/>
          <w:szCs w:val="24"/>
          <w:cs/>
          <w:lang w:bidi="bn-BD"/>
        </w:rPr>
        <w:t>জমিনের</w:t>
      </w:r>
      <w:r w:rsidRPr="00E16E04">
        <w:rPr>
          <w:rFonts w:ascii="Kalpurush" w:eastAsia="Nikosh" w:hAnsi="Kalpurush" w:cs="Kalpurush"/>
          <w:sz w:val="24"/>
          <w:szCs w:val="24"/>
          <w:cs/>
          <w:lang w:bidi="bn-BD"/>
        </w:rPr>
        <w:t xml:space="preserve"> স্রষ্টা এবং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গণকে করেছেন বার্তাবাহক। তারা দুই-দুই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চার-চার ডানা বিশিষ্ট। তিনি সৃষ্টির মধ্যে যা ইচ্ছা বৃদ্ধি করে দেন।</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ফাতির</w:t>
      </w:r>
      <w:r w:rsidR="00994A71">
        <w:rPr>
          <w:rFonts w:ascii="Kalpurush" w:eastAsia="Nikosh" w:hAnsi="Kalpurush" w:cs="Kalpurush" w:hint="cs"/>
          <w:sz w:val="24"/>
          <w:szCs w:val="24"/>
          <w:cs/>
          <w:lang w:bidi="bn-BD"/>
        </w:rPr>
        <w:t>, আয়াত:</w:t>
      </w:r>
      <w:r w:rsidRPr="00E16E04">
        <w:rPr>
          <w:rFonts w:ascii="Kalpurush" w:eastAsia="Nikosh" w:hAnsi="Kalpurush" w:cs="Kalpurush"/>
          <w:sz w:val="24"/>
          <w:szCs w:val="24"/>
          <w:cs/>
          <w:lang w:bidi="bn-BD"/>
        </w:rPr>
        <w:t xml:space="preserve"> ১</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FE4ECD" w:rsidP="00FE4EC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يَتَوَفَّى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كَفَرُواْ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يَضۡرِبُونَ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وُجُوهَهُمۡ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وَأَدۡبَٰرَهُمۡ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وَذُوقُواْ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عَذَابَ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ٱلۡحَرِيقِ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الانفال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٥٠</w:t>
      </w:r>
      <w:r>
        <w:rPr>
          <w:rFonts w:ascii="KFGQPC Uthman Taha Naskh" w:cs="KFGQPC Uthman Taha Naskh"/>
          <w:color w:val="008000"/>
          <w:sz w:val="24"/>
          <w:szCs w:val="24"/>
          <w:rtl/>
        </w:rPr>
        <w:t>]</w:t>
      </w:r>
    </w:p>
    <w:p w:rsidR="00E16E04" w:rsidRPr="00E16E04" w:rsidRDefault="00E16E04" w:rsidP="00994A71">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“আর যদি তুমি দেখ! যখন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রা কাফেরদের প্রাণ হরণ করে এবং প্রহার করে তাদের মুখে ও তাদের পশ্চাদদেশে</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আর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দহনযন্ত্রনা ভোগ কর।</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আনফাল</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00994A71">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৫০</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মহান আল্লাহ </w:t>
      </w:r>
      <w:r w:rsidRPr="00E16E04">
        <w:rPr>
          <w:rFonts w:ascii="Kalpurush" w:eastAsia="Nikosh" w:hAnsi="Kalpurush" w:cs="Kalpurush"/>
          <w:sz w:val="24"/>
          <w:szCs w:val="24"/>
          <w:cs/>
          <w:lang w:bidi="bn-BD"/>
        </w:rPr>
        <w:t xml:space="preserve">আরো </w:t>
      </w:r>
      <w:r w:rsidRPr="00E16E04">
        <w:rPr>
          <w:rFonts w:ascii="Kalpurush" w:eastAsia="Nikosh" w:hAnsi="Kalpurush" w:cs="Kalpurush" w:hint="cs"/>
          <w:sz w:val="24"/>
          <w:szCs w:val="24"/>
          <w:cs/>
          <w:lang w:bidi="bn-BD"/>
        </w:rPr>
        <w:t>বলেন,</w:t>
      </w:r>
    </w:p>
    <w:p w:rsidR="00E16E04" w:rsidRPr="00B1790A" w:rsidRDefault="00FE4ECD" w:rsidP="00FE4EC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ٱلظَّٰلِمُونَ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غَمَرَٰتِ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بَاسِطُوٓاْ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أَيۡدِيهِمۡ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أَخۡرِجُوٓاْ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أَنفُسَكُمُۖ</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الانعام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٩٣</w:t>
      </w:r>
      <w:r>
        <w:rPr>
          <w:rFonts w:ascii="KFGQPC Uthman Taha Naskh" w:cs="KFGQPC Uthman Taha Naskh"/>
          <w:color w:val="008000"/>
          <w:sz w:val="24"/>
          <w:szCs w:val="24"/>
          <w:rtl/>
        </w:rPr>
        <w:t>]</w:t>
      </w:r>
    </w:p>
    <w:p w:rsidR="00E16E04" w:rsidRPr="00E16E04" w:rsidRDefault="00E16E04" w:rsidP="00994A71">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“আর যদি তুমি দেখ</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যখন </w:t>
      </w:r>
      <w:r w:rsidR="00994A71">
        <w:rPr>
          <w:rFonts w:ascii="Kalpurush" w:eastAsia="Nikosh" w:hAnsi="Kalpurush" w:cs="Kalpurush" w:hint="cs"/>
          <w:sz w:val="24"/>
          <w:szCs w:val="24"/>
          <w:cs/>
          <w:lang w:bidi="bn-BD"/>
        </w:rPr>
        <w:t>যা</w:t>
      </w:r>
      <w:r w:rsidR="00994A71">
        <w:rPr>
          <w:rFonts w:ascii="Kalpurush" w:eastAsia="Nikosh" w:hAnsi="Kalpurush" w:cs="Kalpurush"/>
          <w:sz w:val="24"/>
          <w:szCs w:val="24"/>
          <w:cs/>
          <w:lang w:bidi="bn-BD"/>
        </w:rPr>
        <w:t>ল</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মরা মৃত্যু-যন্ত্রণায় থাকে এবং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রা স্বীয় হস্ত প্রসারিত করে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বের কর স্বীয় আত্মা!</w:t>
      </w:r>
      <w:r w:rsidR="00994A71">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আল আন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৯৩</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এ সম্পর্কে আরো বলেন</w:t>
      </w:r>
      <w:r w:rsidRPr="00E16E04">
        <w:rPr>
          <w:rFonts w:ascii="Kalpurush" w:eastAsia="Nikosh" w:hAnsi="Kalpurush" w:cs="Kalpurush"/>
          <w:sz w:val="24"/>
          <w:szCs w:val="24"/>
          <w:lang w:bidi="bn-BD"/>
        </w:rPr>
        <w:t>,</w:t>
      </w:r>
    </w:p>
    <w:p w:rsidR="00E16E04" w:rsidRPr="00B1790A" w:rsidRDefault="00FE4ECD" w:rsidP="00FE4EC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إِذَا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فُزِّعَ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قُلُوبِهِمۡ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مَاذَا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ٱلۡكَبِيرُ</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سبا</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٢٣</w:t>
      </w:r>
      <w:r>
        <w:rPr>
          <w:rFonts w:ascii="KFGQPC Uthman Taha Naskh" w:cs="KFGQPC Uthman Taha Naskh"/>
          <w:color w:val="008000"/>
          <w:sz w:val="24"/>
          <w:szCs w:val="24"/>
          <w:rtl/>
        </w:rPr>
        <w:t>]</w:t>
      </w:r>
    </w:p>
    <w:p w:rsidR="00E16E04" w:rsidRPr="00E16E04" w:rsidRDefault="00E16E04" w:rsidP="00994A71">
      <w:pPr>
        <w:pStyle w:val="BodyTextIndent2"/>
        <w:tabs>
          <w:tab w:val="clear" w:pos="5760"/>
          <w:tab w:val="right" w:pos="6379"/>
        </w:tabs>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w:t>
      </w:r>
      <w:r w:rsidRPr="00E16E04">
        <w:rPr>
          <w:rFonts w:ascii="Kalpurush" w:eastAsia="Nikosh" w:hAnsi="Kalpurush" w:cs="Kalpurush" w:hint="cs"/>
          <w:sz w:val="24"/>
          <w:szCs w:val="24"/>
          <w:cs/>
          <w:lang w:bidi="bn-BD"/>
        </w:rPr>
        <w:t xml:space="preserve">অবশেষে </w:t>
      </w:r>
      <w:r w:rsidRPr="00E16E04">
        <w:rPr>
          <w:rFonts w:ascii="Kalpurush" w:eastAsia="Nikosh" w:hAnsi="Kalpurush" w:cs="Kalpurush"/>
          <w:sz w:val="24"/>
          <w:szCs w:val="24"/>
          <w:cs/>
          <w:lang w:bidi="bn-BD"/>
        </w:rPr>
        <w:t>যখন তাদের মন থেকে ভয়-ভীতি দূর হয়ে যায়। তখন তারা পরস্পর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তোমাদের পালনকর্তা কি বললেন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তিনি সত্যই বলেছেন এবং তিনিই সবার </w:t>
      </w:r>
      <w:r w:rsidR="00994A71">
        <w:rPr>
          <w:rFonts w:ascii="Kalpurush" w:eastAsia="Nikosh" w:hAnsi="Kalpurush" w:cs="Kalpurush" w:hint="cs"/>
          <w:sz w:val="24"/>
          <w:szCs w:val="24"/>
          <w:cs/>
          <w:lang w:bidi="bn-BD"/>
        </w:rPr>
        <w:t>ও</w:t>
      </w:r>
      <w:r w:rsidRPr="00E16E04">
        <w:rPr>
          <w:rFonts w:ascii="Kalpurush" w:eastAsia="Nikosh" w:hAnsi="Kalpurush" w:cs="Kalpurush"/>
          <w:sz w:val="24"/>
          <w:szCs w:val="24"/>
          <w:cs/>
          <w:lang w:bidi="bn-BD"/>
        </w:rPr>
        <w:t>পরে মহান।</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সাবা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২৩</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lastRenderedPageBreak/>
        <w:t>জান্নাত</w:t>
      </w:r>
      <w:r w:rsidRPr="00E16E04">
        <w:rPr>
          <w:rFonts w:ascii="Kalpurush" w:eastAsia="Nikosh" w:hAnsi="Kalpurush" w:cs="Kalpurush"/>
          <w:sz w:val="24"/>
          <w:szCs w:val="24"/>
          <w:cs/>
          <w:lang w:bidi="bn-BD"/>
        </w:rPr>
        <w:t>বাসীদের সম্পর্কে অল্লাহ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FE4ECD" w:rsidP="00686ADE">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جَنَّٰتُ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عَدۡنٖ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يَدۡخُلُونَهَا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صَلَحَ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ءَابَآئِهِمۡ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وَأَزۡوَٰجِهِمۡ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وَذُرِّيَّٰتِهِمۡۖ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يَدۡخُلُونَ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٢٣</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صَبَرۡتُمۡۚ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فَنِعۡمَ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عُقۡبَى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٢٤</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الرعد</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٢٣،</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٢٤</w:t>
      </w:r>
      <w:r w:rsidR="00686ADE">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 হচ্ছে বসবাসের বাগান। তাতে তারা প্রবেশ করবে এবং তাদের সৎকর্মশীল বাপ-দাদা</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স্বামী-স্ত্রী ও সন্তানেরাও।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 তাদের কাছে আসবে প্রত্যেক দরজা দিয়ে। বলবে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তোমাদের ধ</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র্যের 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তোমাদের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শাস্তি বর্ষিত হোক। আর তোমাদের এই শেষ গন্তব্যস্থল কতই না চমৎকার।</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আর-</w:t>
      </w:r>
      <w:r w:rsidRPr="00E16E04">
        <w:rPr>
          <w:rFonts w:ascii="Kalpurush" w:eastAsia="Nikosh" w:hAnsi="Kalpurush" w:cs="Kalpurush"/>
          <w:sz w:val="24"/>
          <w:szCs w:val="24"/>
          <w:cs/>
          <w:lang w:bidi="bn-BD"/>
        </w:rPr>
        <w:t>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 xml:space="preserve"> ২৩-২৪</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সহীহ </w:t>
      </w:r>
      <w:r w:rsidR="00A9452A">
        <w:rPr>
          <w:rFonts w:ascii="Kalpurush" w:eastAsia="Nikosh" w:hAnsi="Kalpurush" w:cs="Kalpurush"/>
          <w:sz w:val="24"/>
          <w:szCs w:val="24"/>
          <w:cs/>
          <w:lang w:bidi="bn-BD"/>
        </w:rPr>
        <w:t>বুখারী</w:t>
      </w:r>
      <w:r w:rsidRPr="00E16E04">
        <w:rPr>
          <w:rFonts w:ascii="Kalpurush" w:eastAsia="Nikosh" w:hAnsi="Kalpurush" w:cs="Kalpurush"/>
          <w:sz w:val="24"/>
          <w:szCs w:val="24"/>
          <w:cs/>
          <w:lang w:bidi="bn-BD"/>
        </w:rPr>
        <w:t>তে আবু হুরায়রা রা</w:t>
      </w:r>
      <w:r w:rsidRPr="00E16E04">
        <w:rPr>
          <w:rFonts w:ascii="Kalpurush" w:eastAsia="Nikosh" w:hAnsi="Kalpurush" w:cs="Kalpurush" w:hint="cs"/>
          <w:sz w:val="24"/>
          <w:szCs w:val="24"/>
          <w:cs/>
          <w:lang w:bidi="bn-BD"/>
        </w:rPr>
        <w:t>দি</w:t>
      </w:r>
      <w:r w:rsidRPr="00E16E04">
        <w:rPr>
          <w:rFonts w:ascii="Kalpurush" w:eastAsia="Nikosh" w:hAnsi="Kalpurush" w:cs="Kalpurush"/>
          <w:sz w:val="24"/>
          <w:szCs w:val="24"/>
          <w:cs/>
          <w:lang w:bidi="bn-BD"/>
        </w:rPr>
        <w:t>য়াল্লাহ আনহু থেকে বর্ণিত আছে যে</w:t>
      </w:r>
      <w:r w:rsidRPr="00E16E04">
        <w:rPr>
          <w:rFonts w:ascii="Kalpurush" w:eastAsia="Nikosh" w:hAnsi="Kalpurush" w:cs="Kalpurush"/>
          <w:sz w:val="24"/>
          <w:szCs w:val="24"/>
          <w:lang w:bidi="bn-BD"/>
        </w:rPr>
        <w:t>,</w:t>
      </w:r>
      <w:r w:rsidR="003F29D4">
        <w:rPr>
          <w:rFonts w:ascii="Kalpurush" w:eastAsia="Nikosh" w:hAnsi="Kalpurush" w:cs="Kalpurush"/>
          <w:sz w:val="24"/>
          <w:szCs w:val="24"/>
          <w:cs/>
          <w:lang w:bidi="bn-BD"/>
        </w:rPr>
        <w:t xml:space="preserve"> রাসূলুল্লাহ্ সাল্লাল্লাহু </w:t>
      </w:r>
      <w:r w:rsidRPr="00E16E04">
        <w:rPr>
          <w:rFonts w:ascii="Kalpurush" w:eastAsia="Nikosh" w:hAnsi="Kalpurush" w:cs="Kalpurush"/>
          <w:sz w:val="24"/>
          <w:szCs w:val="24"/>
          <w:cs/>
          <w:lang w:bidi="bn-BD"/>
        </w:rPr>
        <w:t>আলাইহি ওয়াসাল্লাম বলেছেন</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যখন কোনো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কে ভাল</w:t>
      </w:r>
      <w:r w:rsidRPr="00E16E04">
        <w:rPr>
          <w:rFonts w:ascii="Kalpurush" w:eastAsia="Nikosh" w:hAnsi="Kalpurush" w:cs="Kalpurush" w:hint="cs"/>
          <w:sz w:val="24"/>
          <w:szCs w:val="24"/>
          <w:cs/>
          <w:lang w:bidi="bn-BD"/>
        </w:rPr>
        <w:t>ো</w:t>
      </w:r>
      <w:r w:rsidR="00FE4ECD">
        <w:rPr>
          <w:rFonts w:ascii="Kalpurush" w:eastAsia="Nikosh" w:hAnsi="Kalpurush" w:cs="Kalpurush"/>
          <w:sz w:val="24"/>
          <w:szCs w:val="24"/>
          <w:cs/>
          <w:lang w:bidi="bn-BD"/>
        </w:rPr>
        <w:t>বাসেন তখন তিনি জিবর</w:t>
      </w:r>
      <w:r w:rsidR="00FE4ECD">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লকে ডেকে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অমুক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কে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বাসেন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তুমিও তাকে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বাস। তখন </w:t>
      </w:r>
      <w:r w:rsidR="00994A71">
        <w:rPr>
          <w:rFonts w:ascii="Kalpurush" w:eastAsia="Nikosh" w:hAnsi="Kalpurush" w:cs="Kalpurush"/>
          <w:sz w:val="24"/>
          <w:szCs w:val="24"/>
          <w:cs/>
          <w:lang w:bidi="bn-BD"/>
        </w:rPr>
        <w:t>জিবরীল</w:t>
      </w:r>
      <w:r w:rsidRPr="00E16E04">
        <w:rPr>
          <w:rFonts w:ascii="Kalpurush" w:eastAsia="Nikosh" w:hAnsi="Kalpurush" w:cs="Kalpurush"/>
          <w:sz w:val="24"/>
          <w:szCs w:val="24"/>
          <w:cs/>
          <w:lang w:bidi="bn-BD"/>
        </w:rPr>
        <w:t xml:space="preserve"> তাকে ভাল</w:t>
      </w:r>
      <w:r w:rsidRPr="00E16E04">
        <w:rPr>
          <w:rFonts w:ascii="Kalpurush" w:eastAsia="Nikosh" w:hAnsi="Kalpurush" w:cs="Kalpurush" w:hint="cs"/>
          <w:sz w:val="24"/>
          <w:szCs w:val="24"/>
          <w:cs/>
          <w:lang w:bidi="bn-BD"/>
        </w:rPr>
        <w:t>ো</w:t>
      </w:r>
      <w:r w:rsidR="00FE4ECD">
        <w:rPr>
          <w:rFonts w:ascii="Kalpurush" w:eastAsia="Nikosh" w:hAnsi="Kalpurush" w:cs="Kalpurush"/>
          <w:sz w:val="24"/>
          <w:szCs w:val="24"/>
          <w:cs/>
          <w:lang w:bidi="bn-BD"/>
        </w:rPr>
        <w:t>বাসেন। অতঃপর জিবর</w:t>
      </w:r>
      <w:r w:rsidR="00FE4ECD">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ল আকাশবাসীদের মধ্যে ঘোষ</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করে 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অমুক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কে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বাসেন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সুতরাং তোমরাও তাকে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বাস। তখন আকাশবাসীগণ সেই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কে ভাল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বাসেন। এর ফলশ্রুতিতে পৃথিবীতেও সেই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র গ্রহণযোগ্যতা অর্জিত হয়ে যায়।</w:t>
      </w:r>
      <w:r w:rsidR="00FE4ECD">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সহীহ </w:t>
      </w:r>
      <w:r w:rsidRPr="00E16E04">
        <w:rPr>
          <w:rFonts w:ascii="Kalpurush" w:eastAsia="Nikosh" w:hAnsi="Kalpurush" w:cs="Kalpurush"/>
          <w:sz w:val="24"/>
          <w:szCs w:val="24"/>
          <w:cs/>
          <w:lang w:bidi="bn-BD"/>
        </w:rPr>
        <w:t>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খারী</w:t>
      </w:r>
      <w:r w:rsidRPr="00E16E04">
        <w:rPr>
          <w:rFonts w:ascii="Kalpurush" w:eastAsia="Nikosh" w:hAnsi="Kalpurush" w:cs="Kalpurush" w:hint="cs"/>
          <w:sz w:val="24"/>
          <w:szCs w:val="24"/>
          <w:cs/>
          <w:lang w:bidi="bn-BD"/>
        </w:rPr>
        <w:t xml:space="preserve">তে </w:t>
      </w:r>
      <w:r w:rsidRPr="00E16E04">
        <w:rPr>
          <w:rFonts w:ascii="Kalpurush" w:eastAsia="Nikosh" w:hAnsi="Kalpurush" w:cs="Kalpurush"/>
          <w:sz w:val="24"/>
          <w:szCs w:val="24"/>
          <w:cs/>
          <w:lang w:bidi="bn-BD"/>
        </w:rPr>
        <w:t>আরেকটি হাদীস প্রসিদ্ধ সাহাবী আবু হুরায়রা (রাদিয়াল্লাহ আনহু) থেকে বর্ণিত আছে</w:t>
      </w:r>
      <w:r w:rsidRPr="00E16E04">
        <w:rPr>
          <w:rFonts w:ascii="Kalpurush" w:eastAsia="Nikosh" w:hAnsi="Kalpurush" w:cs="Kalpurush"/>
          <w:sz w:val="24"/>
          <w:szCs w:val="24"/>
          <w:lang w:bidi="bn-BD"/>
        </w:rPr>
        <w:t>,</w:t>
      </w:r>
      <w:r w:rsidR="003F29D4">
        <w:rPr>
          <w:rFonts w:ascii="Kalpurush" w:eastAsia="Nikosh" w:hAnsi="Kalpurush" w:cs="Kalpurush"/>
          <w:sz w:val="24"/>
          <w:szCs w:val="24"/>
          <w:cs/>
          <w:lang w:bidi="bn-BD"/>
        </w:rPr>
        <w:t xml:space="preserve"> রাসূলুল্লাহ্ সাল্লাল্লাহু </w:t>
      </w:r>
      <w:r w:rsidRPr="00E16E04">
        <w:rPr>
          <w:rFonts w:ascii="Kalpurush" w:eastAsia="Nikosh" w:hAnsi="Kalpurush" w:cs="Kalpurush"/>
          <w:sz w:val="24"/>
          <w:szCs w:val="24"/>
          <w:cs/>
          <w:lang w:bidi="bn-BD"/>
        </w:rPr>
        <w:t>আলাইহি ওয়াসাল্লাম বলেছেন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যখন জুম</w:t>
      </w:r>
      <w:r w:rsidR="00FE4ECD">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 xml:space="preserve">র দিন হয় তখন মসজিদের প্রত্যেক দরজায়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 xml:space="preserve">গণ অবস্থান গ্রহণ করেন। তাঁরা </w:t>
      </w:r>
      <w:r w:rsidRPr="00E16E04">
        <w:rPr>
          <w:rFonts w:ascii="Kalpurush" w:eastAsia="Nikosh" w:hAnsi="Kalpurush" w:cs="Kalpurush" w:hint="cs"/>
          <w:sz w:val="24"/>
          <w:szCs w:val="24"/>
          <w:cs/>
          <w:lang w:bidi="bn-BD"/>
        </w:rPr>
        <w:t>সালাতে</w:t>
      </w:r>
      <w:r w:rsidRPr="00E16E04">
        <w:rPr>
          <w:rFonts w:ascii="Kalpurush" w:eastAsia="Nikosh" w:hAnsi="Kalpurush" w:cs="Kalpurush"/>
          <w:sz w:val="24"/>
          <w:szCs w:val="24"/>
          <w:cs/>
          <w:lang w:bidi="bn-BD"/>
        </w:rPr>
        <w:t xml:space="preserve"> আগমনকারীদের নাম যথাক্রমে লিখতে </w:t>
      </w:r>
      <w:r w:rsidRPr="00E16E04">
        <w:rPr>
          <w:rFonts w:ascii="Kalpurush" w:eastAsia="Nikosh" w:hAnsi="Kalpurush" w:cs="Kalpurush"/>
          <w:sz w:val="24"/>
          <w:szCs w:val="24"/>
          <w:cs/>
          <w:lang w:bidi="bn-BD"/>
        </w:rPr>
        <w:lastRenderedPageBreak/>
        <w:t>থাকে। তারপর ইমাম যখন খুৎবার জন্য মিম্বরে বসে পড়েন তখন তারা তাদের ফাইল গুটিয়ে নেয় এবং খুৎবা শুনার জন্য তারা হাজির হয়ে যায়।</w:t>
      </w:r>
      <w:r w:rsidRPr="00E16E04">
        <w:rPr>
          <w:rFonts w:ascii="Kalpurush" w:eastAsia="Nikosh" w:hAnsi="Kalpurush" w:cs="Kalpurush"/>
          <w:sz w:val="24"/>
          <w:szCs w:val="24"/>
          <w:lang w:bidi="bn-BD"/>
        </w:rPr>
        <w:t>’’</w:t>
      </w:r>
    </w:p>
    <w:p w:rsidR="00F52C53" w:rsidRDefault="00E16E04" w:rsidP="00F52C53">
      <w:pPr>
        <w:pStyle w:val="BodyTextIndent2"/>
        <w:spacing w:after="20" w:line="240" w:lineRule="auto"/>
        <w:ind w:firstLine="0"/>
        <w:jc w:val="both"/>
        <w:rPr>
          <w:rFonts w:ascii="Kalpurush" w:eastAsia="Nikosh" w:hAnsi="Kalpurush" w:cs="Kalpurush"/>
          <w:sz w:val="24"/>
          <w:szCs w:val="24"/>
          <w:cs/>
          <w:lang w:bidi="bn-BD"/>
        </w:rPr>
      </w:pPr>
      <w:r w:rsidRPr="00E16E04">
        <w:rPr>
          <w:rFonts w:ascii="Kalpurush" w:eastAsia="Nikosh" w:hAnsi="Kalpurush" w:cs="Kalpurush"/>
          <w:sz w:val="24"/>
          <w:szCs w:val="24"/>
          <w:cs/>
          <w:lang w:bidi="bn-BD"/>
        </w:rPr>
        <w:t>এসব আয়াত ও হাদীস স্পষ্টভাবে প্রমাণ করে যে</w:t>
      </w:r>
      <w:r w:rsidRPr="00E16E04">
        <w:rPr>
          <w:rFonts w:ascii="Kalpurush" w:eastAsia="Nikosh" w:hAnsi="Kalpurush" w:cs="Kalpurush"/>
          <w:sz w:val="24"/>
          <w:szCs w:val="24"/>
          <w:lang w:bidi="bn-BD"/>
        </w:rPr>
        <w:t xml:space="preserve">,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দে</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অস্তিত্ব রয়েছে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w:t>
      </w:r>
      <w:r w:rsidRPr="00E16E04">
        <w:rPr>
          <w:rFonts w:ascii="Kalpurush" w:eastAsia="Nikosh" w:hAnsi="Kalpurush" w:cs="Kalpurush" w:hint="cs"/>
          <w:sz w:val="24"/>
          <w:szCs w:val="24"/>
          <w:cs/>
          <w:lang w:bidi="bn-BD"/>
        </w:rPr>
        <w:t xml:space="preserve"> অশরীরী কোনো অর্থে </w:t>
      </w:r>
      <w:r w:rsidRPr="00E16E04">
        <w:rPr>
          <w:rFonts w:ascii="Kalpurush" w:eastAsia="Nikosh" w:hAnsi="Kalpurush" w:cs="Kalpurush"/>
          <w:sz w:val="24"/>
          <w:szCs w:val="24"/>
          <w:cs/>
          <w:lang w:bidi="bn-BD"/>
        </w:rPr>
        <w:t>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যেমনটি বিভ্রান্ত লোকেরা বলে থাকে। উপরোক্ত উদ্ধৃতিগুলোর মর্মার্থ অনুযায়ী এই ব্যাপারে সমগ্র মুসল</w:t>
      </w:r>
      <w:r w:rsidRPr="00E16E04">
        <w:rPr>
          <w:rFonts w:ascii="Kalpurush" w:eastAsia="Nikosh" w:hAnsi="Kalpurush" w:cs="Kalpurush" w:hint="cs"/>
          <w:sz w:val="24"/>
          <w:szCs w:val="24"/>
          <w:cs/>
          <w:lang w:bidi="bn-BD"/>
        </w:rPr>
        <w:t>িমের</w:t>
      </w:r>
      <w:r w:rsidRPr="00E16E04">
        <w:rPr>
          <w:rFonts w:ascii="Kalpurush" w:eastAsia="Nikosh" w:hAnsi="Kalpurush" w:cs="Kalpurush"/>
          <w:sz w:val="24"/>
          <w:szCs w:val="24"/>
          <w:cs/>
          <w:lang w:bidi="bn-BD"/>
        </w:rPr>
        <w:t xml:space="preserve"> ঐকমত</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প্রতিষ্ঠিত </w:t>
      </w:r>
      <w:r w:rsidRPr="00E16E04">
        <w:rPr>
          <w:rFonts w:ascii="Kalpurush" w:eastAsia="Nikosh" w:hAnsi="Kalpurush" w:cs="Kalpurush" w:hint="cs"/>
          <w:sz w:val="24"/>
          <w:szCs w:val="24"/>
          <w:cs/>
          <w:lang w:bidi="bn-BD"/>
        </w:rPr>
        <w:t>হয়ে</w:t>
      </w:r>
      <w:r w:rsidRPr="00E16E04">
        <w:rPr>
          <w:rFonts w:ascii="Kalpurush" w:eastAsia="Nikosh" w:hAnsi="Kalpurush" w:cs="Kalpurush"/>
          <w:sz w:val="24"/>
          <w:szCs w:val="24"/>
          <w:cs/>
          <w:lang w:bidi="bn-BD"/>
        </w:rPr>
        <w:t>ছে।</w:t>
      </w:r>
    </w:p>
    <w:p w:rsidR="00190F65" w:rsidRDefault="00190F65">
      <w:pPr>
        <w:bidi w:val="0"/>
        <w:rPr>
          <w:rFonts w:ascii="Kalpurush" w:eastAsia="Nikosh" w:hAnsi="Kalpurush" w:cs="Kalpurush"/>
          <w:b/>
          <w:bCs/>
          <w:sz w:val="24"/>
          <w:szCs w:val="24"/>
          <w:cs/>
          <w:lang w:bidi="bn-BD"/>
        </w:rPr>
      </w:pPr>
      <w:r>
        <w:rPr>
          <w:rFonts w:ascii="Kalpurush" w:eastAsia="Nikosh" w:hAnsi="Kalpurush" w:cs="Kalpurush"/>
          <w:b/>
          <w:bCs/>
          <w:sz w:val="24"/>
          <w:szCs w:val="24"/>
          <w:cs/>
          <w:lang w:bidi="bn-BD"/>
        </w:rPr>
        <w:br w:type="page"/>
      </w:r>
    </w:p>
    <w:p w:rsidR="00F52C53" w:rsidRDefault="00E16E04" w:rsidP="00190F65">
      <w:pPr>
        <w:bidi w:val="0"/>
        <w:jc w:val="center"/>
        <w:rPr>
          <w:rFonts w:ascii="Kalpurush" w:eastAsia="Nikosh" w:hAnsi="Kalpurush" w:cs="Kalpurush"/>
          <w:b/>
          <w:bCs/>
          <w:sz w:val="24"/>
          <w:szCs w:val="24"/>
          <w:u w:val="single"/>
          <w:lang w:bidi="bn-BD"/>
        </w:rPr>
      </w:pPr>
      <w:r w:rsidRPr="00E16E04">
        <w:rPr>
          <w:rFonts w:ascii="Kalpurush" w:eastAsia="Nikosh" w:hAnsi="Kalpurush" w:cs="Kalpurush" w:hint="cs"/>
          <w:b/>
          <w:bCs/>
          <w:sz w:val="24"/>
          <w:szCs w:val="24"/>
          <w:cs/>
          <w:lang w:bidi="bn-BD"/>
        </w:rPr>
        <w:lastRenderedPageBreak/>
        <w:t xml:space="preserve">ঈমানের </w:t>
      </w:r>
      <w:r w:rsidRPr="00E16E04">
        <w:rPr>
          <w:rFonts w:ascii="Kalpurush" w:eastAsia="Nikosh" w:hAnsi="Kalpurush" w:cs="Kalpurush"/>
          <w:b/>
          <w:bCs/>
          <w:sz w:val="24"/>
          <w:szCs w:val="24"/>
          <w:cs/>
          <w:lang w:bidi="bn-BD"/>
        </w:rPr>
        <w:t>তৃতীয় ভিত্তি</w:t>
      </w:r>
      <w:r w:rsidRPr="00F52C53">
        <w:rPr>
          <w:rFonts w:ascii="Kalpurush" w:eastAsia="Nikosh" w:hAnsi="Kalpurush" w:cs="Kalpurush" w:hint="cs"/>
          <w:b/>
          <w:bCs/>
          <w:sz w:val="24"/>
          <w:szCs w:val="24"/>
          <w:cs/>
          <w:lang w:bidi="bn-BD"/>
        </w:rPr>
        <w:t>:</w:t>
      </w:r>
      <w:r w:rsidRPr="00F52C53">
        <w:rPr>
          <w:rFonts w:ascii="Kalpurush" w:eastAsia="Nikosh" w:hAnsi="Kalpurush" w:cs="Kalpurush"/>
          <w:b/>
          <w:bCs/>
          <w:sz w:val="24"/>
          <w:szCs w:val="24"/>
          <w:cs/>
          <w:lang w:bidi="bn-BD"/>
        </w:rPr>
        <w:t xml:space="preserve"> আসমানী কিতাবসমূহের </w:t>
      </w:r>
      <w:r w:rsidR="003F29D4" w:rsidRPr="00F52C53">
        <w:rPr>
          <w:rFonts w:ascii="Kalpurush" w:eastAsia="Nikosh" w:hAnsi="Kalpurush" w:cs="Kalpurush" w:hint="cs"/>
          <w:b/>
          <w:bCs/>
          <w:sz w:val="24"/>
          <w:szCs w:val="24"/>
          <w:cs/>
          <w:lang w:bidi="bn-BD"/>
        </w:rPr>
        <w:t>ওপর</w:t>
      </w:r>
      <w:r w:rsidRPr="00F52C53">
        <w:rPr>
          <w:rFonts w:ascii="Kalpurush" w:eastAsia="Nikosh" w:hAnsi="Kalpurush" w:cs="Kalpurush"/>
          <w:b/>
          <w:bCs/>
          <w:sz w:val="24"/>
          <w:szCs w:val="24"/>
          <w:cs/>
          <w:lang w:bidi="bn-BD"/>
        </w:rPr>
        <w:t xml:space="preserve"> ঈমান</w:t>
      </w:r>
    </w:p>
    <w:p w:rsidR="00E16E04" w:rsidRPr="00E16E04" w:rsidRDefault="00E16E04" w:rsidP="00F52C53">
      <w:pPr>
        <w:bidi w:val="0"/>
        <w:rPr>
          <w:rFonts w:ascii="Kalpurush" w:eastAsia="Nikosh" w:hAnsi="Kalpurush" w:cs="Kalpurush"/>
          <w:noProof/>
          <w:sz w:val="24"/>
          <w:szCs w:val="24"/>
          <w:lang w:bidi="bn-BD"/>
        </w:rPr>
      </w:pPr>
      <w:r w:rsidRPr="00E16E04">
        <w:rPr>
          <w:rFonts w:ascii="Kalpurush" w:eastAsia="Nikosh" w:hAnsi="Kalpurush" w:cs="Kalpurush" w:hint="cs"/>
          <w:sz w:val="24"/>
          <w:szCs w:val="24"/>
          <w:cs/>
          <w:lang w:bidi="bn-BD"/>
        </w:rPr>
        <w:t xml:space="preserve">কিতাব শব্দটি একবচন, অর্থ লেখা। শব্দটির বহুবচন ‘কুতুবুন’; যা দ্বারা ‘মাকতূব’ বা লিখিত গ্রন্থ বুঝায়।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আর এখানে ‘কিতাব’ দ্বারা উদ্দেশ্য হবে সেসব কিতাবসমূহ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সৃষ্টি জগতের জন্য হেদায়াত ও রহমতস্বরূপ স্বীয় নবী রাসূলগণের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অবতীর্ণ করেছেন। যাতে তারা </w:t>
      </w:r>
      <w:r w:rsidRPr="00E16E04">
        <w:rPr>
          <w:rFonts w:ascii="Kalpurush" w:eastAsia="Nikosh" w:hAnsi="Kalpurush" w:cs="Kalpurush" w:hint="cs"/>
          <w:sz w:val="24"/>
          <w:szCs w:val="24"/>
          <w:cs/>
          <w:lang w:bidi="bn-BD"/>
        </w:rPr>
        <w:t xml:space="preserve">তাদের দুনিয়া ও আখেরাতে </w:t>
      </w:r>
      <w:r w:rsidRPr="00E16E04">
        <w:rPr>
          <w:rFonts w:ascii="Kalpurush" w:eastAsia="Nikosh" w:hAnsi="Kalpurush" w:cs="Kalpurush"/>
          <w:sz w:val="24"/>
          <w:szCs w:val="24"/>
          <w:cs/>
          <w:lang w:bidi="bn-BD"/>
        </w:rPr>
        <w:t>আল্লাহর প্রদর্শিত</w:t>
      </w:r>
      <w:r w:rsidRPr="00E16E04">
        <w:rPr>
          <w:rFonts w:ascii="Kalpurush" w:eastAsia="Nikosh" w:hAnsi="Kalpurush" w:cs="Kalpurush" w:hint="cs"/>
          <w:sz w:val="24"/>
          <w:szCs w:val="24"/>
          <w:cs/>
          <w:lang w:bidi="bn-BD"/>
        </w:rPr>
        <w:t xml:space="preserve"> সৌভাগ্যের</w:t>
      </w:r>
      <w:r w:rsidRPr="00E16E04">
        <w:rPr>
          <w:rFonts w:ascii="Kalpurush" w:eastAsia="Nikosh" w:hAnsi="Kalpurush" w:cs="Kalpurush"/>
          <w:sz w:val="24"/>
          <w:szCs w:val="24"/>
          <w:cs/>
          <w:lang w:bidi="bn-BD"/>
        </w:rPr>
        <w:t xml:space="preserve"> পথ</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 xml:space="preserve">চলা দ্বারা যাবতীয় </w:t>
      </w:r>
      <w:r w:rsidRPr="00E16E04">
        <w:rPr>
          <w:rFonts w:ascii="Kalpurush" w:eastAsia="Nikosh" w:hAnsi="Kalpurush" w:cs="Kalpurush"/>
          <w:sz w:val="24"/>
          <w:szCs w:val="24"/>
          <w:cs/>
          <w:lang w:bidi="bn-BD"/>
        </w:rPr>
        <w:t>কল্যাণ ও সৌভাগ্য অর্জন করতে পারে।</w:t>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AGA Arabesque" w:hAnsi="AGA Arabesque" w:cs="Traditional Arabic"/>
          <w:b/>
          <w:bCs/>
          <w:sz w:val="24"/>
          <w:szCs w:val="24"/>
        </w:rPr>
        <w:t></w:t>
      </w:r>
      <w:r w:rsidRPr="00F52C53">
        <w:rPr>
          <w:rFonts w:ascii="Kalpurush" w:eastAsia="Nikosh" w:hAnsi="Kalpurush" w:cs="Kalpurush"/>
          <w:b/>
          <w:bCs/>
          <w:sz w:val="24"/>
          <w:szCs w:val="24"/>
          <w:cs/>
          <w:lang w:bidi="bn-BD"/>
        </w:rPr>
        <w:t xml:space="preserve"> কিতাবসমূহের প্রতি ঈমান আনার মধ্</w:t>
      </w:r>
      <w:r w:rsidR="00F52C53">
        <w:rPr>
          <w:rFonts w:ascii="Kalpurush" w:eastAsia="Nikosh" w:hAnsi="Kalpurush" w:cs="Kalpurush"/>
          <w:b/>
          <w:bCs/>
          <w:sz w:val="24"/>
          <w:szCs w:val="24"/>
          <w:cs/>
          <w:lang w:bidi="bn-BD"/>
        </w:rPr>
        <w:t>যে চারটি বিষয় অন্তর্ভুক্ত রয়েছে</w:t>
      </w:r>
      <w:r w:rsidR="00F52C53">
        <w:rPr>
          <w:rFonts w:ascii="Kalpurush" w:eastAsia="Nikosh" w:hAnsi="Kalpurush" w:cs="Kalpurush" w:hint="cs"/>
          <w:b/>
          <w:bCs/>
          <w:sz w:val="24"/>
          <w:szCs w:val="24"/>
          <w:cs/>
          <w:lang w:bidi="bn-BD"/>
        </w:rPr>
        <w:t>:</w:t>
      </w:r>
    </w:p>
    <w:p w:rsidR="00E16E04" w:rsidRPr="00E16E04" w:rsidRDefault="00E16E04" w:rsidP="00686ADE">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১। সর্বপ্রথম এ </w:t>
      </w:r>
      <w:r w:rsidRPr="00E16E04">
        <w:rPr>
          <w:rFonts w:ascii="Kalpurush" w:eastAsia="Nikosh" w:hAnsi="Kalpurush" w:cs="Kalpurush" w:hint="cs"/>
          <w:sz w:val="24"/>
          <w:szCs w:val="24"/>
          <w:cs/>
          <w:lang w:bidi="bn-BD"/>
        </w:rPr>
        <w:t xml:space="preserve">ঈমান আনয়ন করতে হবে </w:t>
      </w:r>
      <w:r w:rsidRPr="00E16E04">
        <w:rPr>
          <w:rFonts w:ascii="Kalpurush" w:eastAsia="Nikosh" w:hAnsi="Kalpurush" w:cs="Kalpurush"/>
          <w:sz w:val="24"/>
          <w:szCs w:val="24"/>
          <w:cs/>
          <w:lang w:bidi="bn-BD"/>
        </w:rPr>
        <w:t>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এসব গ্রন্থাবলী মহান আল্লাহর নিকট থেকে</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 xml:space="preserve">যথাযথভাবে </w:t>
      </w:r>
      <w:r w:rsidRPr="00E16E04">
        <w:rPr>
          <w:rFonts w:ascii="Kalpurush" w:eastAsia="Nikosh" w:hAnsi="Kalpurush" w:cs="Kalpurush"/>
          <w:sz w:val="24"/>
          <w:szCs w:val="24"/>
          <w:cs/>
          <w:lang w:bidi="bn-BD"/>
        </w:rPr>
        <w:t>অবতীর্ণ হয়েছে</w:t>
      </w:r>
      <w:r w:rsidRPr="00B1790A">
        <w:rPr>
          <w:rFonts w:ascii="SolaimanLipi" w:eastAsia="Nikosh" w:hAnsi="SolaimanLipi" w:cs="SolaimanLipi"/>
          <w:sz w:val="24"/>
          <w:szCs w:val="24"/>
          <w:cs/>
          <w:lang w:bidi="hi-IN"/>
        </w:rPr>
        <w:t>।</w:t>
      </w:r>
      <w:r w:rsidRPr="00E16E04">
        <w:rPr>
          <w:rFonts w:ascii="Kalpurush" w:eastAsia="Nikosh" w:hAnsi="Kalpurush" w:cs="Kalpurush"/>
          <w:sz w:val="24"/>
          <w:szCs w:val="24"/>
          <w:lang w:bidi="bn-BD"/>
        </w:rPr>
        <w:t xml:space="preserve"> </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 মানব রচিত গ্রন্থ</w:t>
      </w:r>
      <w:r w:rsidRPr="00E16E04">
        <w:rPr>
          <w:rFonts w:ascii="Kalpurush" w:eastAsia="Nikosh" w:hAnsi="Kalpurush" w:cs="Kalpurush" w:hint="cs"/>
          <w:sz w:val="24"/>
          <w:szCs w:val="24"/>
          <w:cs/>
          <w:lang w:bidi="bn-BD"/>
        </w:rPr>
        <w:t xml:space="preserve"> নয় অনুরূপভাবে তা কোনো শব্দ</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 xml:space="preserve">বা অর্থের অনুবাদ </w:t>
      </w:r>
      <w:r w:rsidRPr="00E16E04">
        <w:rPr>
          <w:rFonts w:ascii="Kalpurush" w:eastAsia="Nikosh" w:hAnsi="Kalpurush" w:cs="Kalpurush"/>
          <w:sz w:val="24"/>
          <w:szCs w:val="24"/>
          <w:cs/>
          <w:lang w:bidi="bn-BD"/>
        </w:rPr>
        <w:t>নয়।</w:t>
      </w:r>
      <w:r w:rsidR="00686ADE">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২। নির্দিষ্ট নামে ঐ সব কিতাবের প্রতি </w:t>
      </w:r>
      <w:r w:rsidRPr="00E16E04">
        <w:rPr>
          <w:rFonts w:ascii="Kalpurush" w:eastAsia="Nikosh" w:hAnsi="Kalpurush" w:cs="Kalpurush" w:hint="cs"/>
          <w:sz w:val="24"/>
          <w:szCs w:val="24"/>
          <w:cs/>
          <w:lang w:bidi="bn-BD"/>
        </w:rPr>
        <w:t>ঈমান</w:t>
      </w:r>
      <w:r w:rsidRPr="00E16E04">
        <w:rPr>
          <w:rFonts w:ascii="Kalpurush" w:eastAsia="Nikosh" w:hAnsi="Kalpurush" w:cs="Kalpurush"/>
          <w:sz w:val="24"/>
          <w:szCs w:val="24"/>
          <w:cs/>
          <w:lang w:bidi="bn-BD"/>
        </w:rPr>
        <w:t xml:space="preserve"> স্থাপন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যেগুলোর নাম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বিশেষভাবে উল্লেখ করেছেন।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রআন-মুহাম্মদ সাল্লাল্লাহু আলাইহি ওয়াসাল্লাম-এর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অবতীর্ণ হয়েছে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তওরাত অবতীর্ণ হয়েছে ম</w:t>
      </w:r>
      <w:r w:rsidRPr="00E16E04">
        <w:rPr>
          <w:rFonts w:ascii="Kalpurush" w:eastAsia="Nikosh" w:hAnsi="Kalpurush" w:cs="Kalpurush" w:hint="cs"/>
          <w:sz w:val="24"/>
          <w:szCs w:val="24"/>
          <w:cs/>
          <w:lang w:bidi="bn-BD"/>
        </w:rPr>
        <w:t>ূ</w:t>
      </w:r>
      <w:r w:rsidR="00686ADE">
        <w:rPr>
          <w:rFonts w:ascii="Kalpurush" w:eastAsia="Nikosh" w:hAnsi="Kalpurush" w:cs="Kalpurush"/>
          <w:sz w:val="24"/>
          <w:szCs w:val="24"/>
          <w:cs/>
          <w:lang w:bidi="bn-BD"/>
        </w:rPr>
        <w:t>সা আলাইহিস</w:t>
      </w:r>
      <w:r w:rsidRPr="00E16E04">
        <w:rPr>
          <w:rFonts w:ascii="Kalpurush" w:eastAsia="Nikosh" w:hAnsi="Kalpurush" w:cs="Kalpurush"/>
          <w:sz w:val="24"/>
          <w:szCs w:val="24"/>
          <w:cs/>
          <w:lang w:bidi="bn-BD"/>
        </w:rPr>
        <w:t xml:space="preserve"> সালাম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w:t>
      </w:r>
      <w:r w:rsidR="00686ADE">
        <w:rPr>
          <w:rFonts w:ascii="Kalpurush" w:eastAsia="Nikosh" w:hAnsi="Kalpurush" w:cs="Kalpurush"/>
          <w:sz w:val="24"/>
          <w:szCs w:val="24"/>
          <w:cs/>
          <w:lang w:bidi="bn-BD"/>
        </w:rPr>
        <w:t>াবুর অবতীর্ণ হয়েছে দাউদ আলাইহিস</w:t>
      </w:r>
      <w:r w:rsidRPr="00E16E04">
        <w:rPr>
          <w:rFonts w:ascii="Kalpurush" w:eastAsia="Nikosh" w:hAnsi="Kalpurush" w:cs="Kalpurush"/>
          <w:sz w:val="24"/>
          <w:szCs w:val="24"/>
          <w:cs/>
          <w:lang w:bidi="bn-BD"/>
        </w:rPr>
        <w:t xml:space="preserve"> সালাম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00686ADE">
        <w:rPr>
          <w:rFonts w:ascii="Kalpurush" w:eastAsia="Nikosh" w:hAnsi="Kalpurush" w:cs="Kalpurush"/>
          <w:sz w:val="24"/>
          <w:szCs w:val="24"/>
          <w:cs/>
          <w:lang w:bidi="bn-BD"/>
        </w:rPr>
        <w:t xml:space="preserve"> এবং ইঞ্জীল ঈসা আলাইহিস</w:t>
      </w:r>
      <w:r w:rsidRPr="00E16E04">
        <w:rPr>
          <w:rFonts w:ascii="Kalpurush" w:eastAsia="Nikosh" w:hAnsi="Kalpurush" w:cs="Kalpurush"/>
          <w:sz w:val="24"/>
          <w:szCs w:val="24"/>
          <w:cs/>
          <w:lang w:bidi="bn-BD"/>
        </w:rPr>
        <w:t xml:space="preserve"> সালাম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Pr="00B1790A">
        <w:rPr>
          <w:rFonts w:ascii="SolaimanLipi" w:eastAsia="Nikosh" w:hAnsi="SolaimanLipi" w:cs="SolaimanLipi"/>
          <w:sz w:val="24"/>
          <w:szCs w:val="24"/>
          <w:cs/>
          <w:lang w:bidi="hi-IN"/>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আর যে সব আসমানী কিতাবের নাম আমাদের জানা নেই</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তার প্রতি সার্বিক ভাবে ঈমান রাখা।</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৩। আসমানী গ্রন্থসমূহে পূর্ববর্তী নবী রাসূলগণ ও তাঁদের উম্মত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শরী</w:t>
      </w:r>
      <w:r w:rsidRPr="00E16E04">
        <w:rPr>
          <w:rFonts w:ascii="Kalpurush" w:eastAsia="Nikosh" w:hAnsi="Kalpurush" w:cs="Kalpurush" w:hint="cs"/>
          <w:sz w:val="24"/>
          <w:szCs w:val="24"/>
          <w:cs/>
          <w:lang w:bidi="bn-BD"/>
        </w:rPr>
        <w:t>‘আত</w:t>
      </w:r>
      <w:r w:rsidRPr="00E16E04">
        <w:rPr>
          <w:rFonts w:ascii="Kalpurush" w:eastAsia="Nikosh" w:hAnsi="Kalpurush" w:cs="Kalpurush"/>
          <w:sz w:val="24"/>
          <w:szCs w:val="24"/>
          <w:cs/>
          <w:lang w:bidi="bn-BD"/>
        </w:rPr>
        <w:t xml:space="preserve"> এবং তাঁদের ইতিহাস সম্পর্কে যে সব বিশুদ্ধ বর্ণনা রয়েছে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সেগুলোর প্রতি </w:t>
      </w:r>
      <w:r w:rsidRPr="00E16E04">
        <w:rPr>
          <w:rFonts w:ascii="Kalpurush" w:eastAsia="Nikosh" w:hAnsi="Kalpurush" w:cs="Kalpurush" w:hint="cs"/>
          <w:sz w:val="24"/>
          <w:szCs w:val="24"/>
          <w:cs/>
          <w:lang w:bidi="bn-BD"/>
        </w:rPr>
        <w:t>ঈমান</w:t>
      </w:r>
      <w:r w:rsidRPr="00E16E04">
        <w:rPr>
          <w:rFonts w:ascii="Kalpurush" w:eastAsia="Nikosh" w:hAnsi="Kalpurush" w:cs="Kalpurush"/>
          <w:sz w:val="24"/>
          <w:szCs w:val="24"/>
          <w:cs/>
          <w:lang w:bidi="bn-BD"/>
        </w:rPr>
        <w:t xml:space="preserve"> স্থাপন করা।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কুরআনে বর্ণিত সংবাদসমূহ এবং পূর্ববর্তী গ্রন্থসমূহের অপরিবর্তিত অথবা অবিকৃত সংবাদসমূহের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ঈমান রাখা।</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 xml:space="preserve">৪। আসমানী গ্রন্থসমূহে বর্ণিত এমন আদেশসমূহের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আমল করা যা রহিত হয়</w:t>
      </w:r>
      <w:r w:rsidR="00686ADE">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 xml:space="preserve"> </w:t>
      </w:r>
      <w:r w:rsidR="00686ADE">
        <w:rPr>
          <w:rFonts w:ascii="Kalpurush" w:eastAsia="Nikosh" w:hAnsi="Kalpurush" w:cs="Kalpurush"/>
          <w:sz w:val="24"/>
          <w:szCs w:val="24"/>
          <w:cs/>
          <w:lang w:bidi="bn-BD"/>
        </w:rPr>
        <w:t>এবং ঐ সব হুকুমের হ</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কমত আমাদের জানা থাকুক বা না</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ই থাকুক সর্বাবস্থায় মনে কোনো রকম সংকীর্ণতা অনুভব করা ছাড়া হৃদয়ের সন্তুষ্টি ও আনুগত্যের সাথে তা মেনে নে</w:t>
      </w:r>
      <w:r w:rsidRPr="00E16E04">
        <w:rPr>
          <w:rFonts w:ascii="Kalpurush" w:eastAsia="Nikosh" w:hAnsi="Kalpurush" w:cs="Kalpurush" w:hint="cs"/>
          <w:sz w:val="24"/>
          <w:szCs w:val="24"/>
          <w:cs/>
          <w:lang w:bidi="bn-BD"/>
        </w:rPr>
        <w:t>ও</w:t>
      </w:r>
      <w:r w:rsidRPr="00E16E04">
        <w:rPr>
          <w:rFonts w:ascii="Kalpurush" w:eastAsia="Nikosh" w:hAnsi="Kalpurush" w:cs="Kalpurush"/>
          <w:sz w:val="24"/>
          <w:szCs w:val="24"/>
          <w:cs/>
          <w:lang w:bidi="bn-BD"/>
        </w:rPr>
        <w:t xml:space="preserve">য়া। আর কুরআনুল করীমের দ্বারা পূর্ববর্তী আসমানী গ্রন্থসমূহ </w:t>
      </w:r>
      <w:r w:rsidRPr="00E16E04">
        <w:rPr>
          <w:rFonts w:ascii="Kalpurush" w:eastAsia="Nikosh" w:hAnsi="Kalpurush" w:cs="Kalpurush" w:hint="cs"/>
          <w:sz w:val="24"/>
          <w:szCs w:val="24"/>
          <w:cs/>
          <w:lang w:bidi="bn-BD"/>
        </w:rPr>
        <w:t xml:space="preserve">মানসূখ বা </w:t>
      </w:r>
      <w:r w:rsidRPr="00E16E04">
        <w:rPr>
          <w:rFonts w:ascii="Kalpurush" w:eastAsia="Nikosh" w:hAnsi="Kalpurush" w:cs="Kalpurush"/>
          <w:sz w:val="24"/>
          <w:szCs w:val="24"/>
          <w:cs/>
          <w:lang w:bidi="bn-BD"/>
        </w:rPr>
        <w:t xml:space="preserve">রহিত করে দেওয়া হয়েছে।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নবী সাল্লাল্লাহু আলাইহি ওয়াসাল্লামকে সম্বোধন করে বলেন</w:t>
      </w:r>
      <w:r w:rsidRPr="00E16E04">
        <w:rPr>
          <w:rFonts w:ascii="Kalpurush" w:eastAsia="Nikosh" w:hAnsi="Kalpurush" w:cs="Kalpurush"/>
          <w:sz w:val="24"/>
          <w:szCs w:val="24"/>
          <w:lang w:bidi="bn-BD"/>
        </w:rPr>
        <w:t>,</w:t>
      </w:r>
    </w:p>
    <w:p w:rsidR="00E16E04" w:rsidRPr="00B1790A" w:rsidRDefault="00686ADE" w:rsidP="00686ADE">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وَأَنزَلۡنَآ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مُصَدِّقٗا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وَمُهَيۡمِنًا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المائ‍دة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٤٨</w:t>
      </w:r>
      <w:r>
        <w:rPr>
          <w:rFonts w:ascii="KFGQPC Uthman Taha Naskh" w:cs="KFGQPC Uthman Taha Naskh"/>
          <w:color w:val="008000"/>
          <w:sz w:val="24"/>
          <w:szCs w:val="24"/>
          <w:rtl/>
        </w:rPr>
        <w:t>]</w:t>
      </w:r>
    </w:p>
    <w:p w:rsidR="00E16E04" w:rsidRPr="00686ADE" w:rsidRDefault="00E16E04" w:rsidP="00686ADE">
      <w:pPr>
        <w:pStyle w:val="BodyTextIndent2"/>
        <w:spacing w:after="20" w:line="240" w:lineRule="auto"/>
        <w:ind w:firstLine="0"/>
        <w:jc w:val="both"/>
        <w:rPr>
          <w:rFonts w:ascii="Kalpurush" w:hAnsi="Kalpurush" w:cs="Kalpurush"/>
          <w:b/>
          <w:bCs/>
          <w:sz w:val="24"/>
          <w:szCs w:val="24"/>
        </w:rPr>
      </w:pPr>
      <w:r w:rsidRPr="00E16E04">
        <w:rPr>
          <w:rFonts w:ascii="Kalpurush" w:eastAsia="Nikosh" w:hAnsi="Kalpurush" w:cs="Kalpurush"/>
          <w:sz w:val="24"/>
          <w:szCs w:val="24"/>
          <w:cs/>
          <w:lang w:bidi="bn-BD"/>
        </w:rPr>
        <w:t>“আ</w:t>
      </w:r>
      <w:r w:rsidRPr="00E16E04">
        <w:rPr>
          <w:rFonts w:ascii="Kalpurush" w:eastAsia="Nikosh" w:hAnsi="Kalpurush" w:cs="Kalpurush" w:hint="cs"/>
          <w:sz w:val="24"/>
          <w:szCs w:val="24"/>
          <w:cs/>
          <w:lang w:bidi="bn-BD"/>
        </w:rPr>
        <w:t xml:space="preserve">র আমরা </w:t>
      </w:r>
      <w:r w:rsidRPr="00E16E04">
        <w:rPr>
          <w:rFonts w:ascii="Kalpurush" w:eastAsia="Nikosh" w:hAnsi="Kalpurush" w:cs="Kalpurush"/>
          <w:sz w:val="24"/>
          <w:szCs w:val="24"/>
          <w:cs/>
          <w:lang w:bidi="bn-BD"/>
        </w:rPr>
        <w:t>আপনার প্রতি অবতীর্ণ করেছি সত্য গ্রন্থ</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 পূর্ববর্তী গ্রন্থসমূহের সত্যায়নকারী এবং সেগুলোর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প্রভাব বিস্তারকারী</w:t>
      </w:r>
      <w:r w:rsidR="00686ADE" w:rsidRPr="00B1790A">
        <w:rPr>
          <w:rFonts w:ascii="SolaimanLipi" w:eastAsia="Nikosh" w:hAnsi="SolaimanLipi" w:cs="SolaimanLipi"/>
          <w:sz w:val="24"/>
          <w:szCs w:val="24"/>
          <w:cs/>
          <w:lang w:bidi="hi-IN"/>
        </w:rPr>
        <w:t>।</w:t>
      </w:r>
      <w:r w:rsidR="00686ADE">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Pr="00686ADE">
        <w:rPr>
          <w:rFonts w:ascii="Kalpurush" w:eastAsia="Nikosh" w:hAnsi="Kalpurush" w:cs="Kalpurush"/>
          <w:sz w:val="24"/>
          <w:szCs w:val="24"/>
          <w:cs/>
          <w:lang w:bidi="bn-BD"/>
        </w:rPr>
        <w:t>(অর্থাৎ যথাযথ সত্য-মিথ্যা নির্ধারণকারী)</w:t>
      </w:r>
      <w:r w:rsidRPr="00B1790A">
        <w:rPr>
          <w:rFonts w:ascii="SolaimanLipi" w:eastAsia="Nikosh" w:hAnsi="SolaimanLipi" w:cs="SolaimanLipi"/>
          <w:sz w:val="24"/>
          <w:szCs w:val="24"/>
          <w:cs/>
          <w:lang w:bidi="hi-IN"/>
        </w:rPr>
        <w:t xml:space="preserve">। </w:t>
      </w:r>
      <w:r w:rsidRPr="00686ADE">
        <w:rPr>
          <w:rFonts w:ascii="Kalpurush" w:eastAsia="Nikosh" w:hAnsi="Kalpurush" w:cs="Kalpurush"/>
          <w:sz w:val="24"/>
          <w:szCs w:val="24"/>
          <w:cs/>
          <w:lang w:bidi="bn-BD"/>
        </w:rPr>
        <w:t>[</w:t>
      </w:r>
      <w:r w:rsidR="00686ADE">
        <w:rPr>
          <w:rFonts w:ascii="Kalpurush" w:eastAsia="Nikosh" w:hAnsi="Kalpurush" w:cs="Kalpurush"/>
          <w:sz w:val="24"/>
          <w:szCs w:val="24"/>
          <w:cs/>
          <w:lang w:bidi="bn-IN"/>
        </w:rPr>
        <w:t>সূরা আল</w:t>
      </w:r>
      <w:r w:rsidR="00686ADE">
        <w:rPr>
          <w:rFonts w:ascii="Kalpurush" w:eastAsia="Nikosh" w:hAnsi="Kalpurush" w:cs="Kalpurush" w:hint="cs"/>
          <w:sz w:val="24"/>
          <w:szCs w:val="24"/>
          <w:cs/>
          <w:lang w:bidi="bn-BD"/>
        </w:rPr>
        <w:t>-</w:t>
      </w:r>
      <w:r w:rsidR="00686ADE">
        <w:rPr>
          <w:rFonts w:ascii="Kalpurush" w:eastAsia="Nikosh" w:hAnsi="Kalpurush" w:cs="Kalpurush"/>
          <w:sz w:val="24"/>
          <w:szCs w:val="24"/>
          <w:cs/>
          <w:lang w:bidi="bn-IN"/>
        </w:rPr>
        <w:t>মায়</w:t>
      </w:r>
      <w:r w:rsidR="00686ADE">
        <w:rPr>
          <w:rFonts w:ascii="Kalpurush" w:eastAsia="Nikosh" w:hAnsi="Kalpurush" w:cs="Kalpurush" w:hint="cs"/>
          <w:sz w:val="24"/>
          <w:szCs w:val="24"/>
          <w:cs/>
          <w:lang w:bidi="bn-BD"/>
        </w:rPr>
        <w:t>ি</w:t>
      </w:r>
      <w:r w:rsidRPr="00686ADE">
        <w:rPr>
          <w:rFonts w:ascii="Kalpurush" w:eastAsia="Nikosh" w:hAnsi="Kalpurush" w:cs="Kalpurush"/>
          <w:sz w:val="24"/>
          <w:szCs w:val="24"/>
          <w:cs/>
          <w:lang w:bidi="bn-IN"/>
        </w:rPr>
        <w:t>দাহ</w:t>
      </w:r>
      <w:r w:rsidR="00686ADE">
        <w:rPr>
          <w:rFonts w:ascii="Kalpurush" w:eastAsia="Nikosh" w:hAnsi="Kalpurush" w:cs="Kalpurush" w:hint="cs"/>
          <w:sz w:val="24"/>
          <w:szCs w:val="24"/>
          <w:cs/>
          <w:lang w:bidi="bn-BD"/>
        </w:rPr>
        <w:t>, আয়াত:</w:t>
      </w:r>
      <w:r w:rsidRPr="00686ADE">
        <w:rPr>
          <w:rFonts w:ascii="Kalpurush" w:eastAsia="Nikosh" w:hAnsi="Kalpurush" w:cs="Kalpurush"/>
          <w:sz w:val="24"/>
          <w:szCs w:val="24"/>
          <w:lang w:bidi="bn-BD"/>
        </w:rPr>
        <w:t xml:space="preserve"> </w:t>
      </w:r>
      <w:r w:rsidRPr="00686ADE">
        <w:rPr>
          <w:rFonts w:ascii="Kalpurush" w:eastAsia="Nikosh" w:hAnsi="Kalpurush" w:cs="Kalpurush"/>
          <w:sz w:val="24"/>
          <w:szCs w:val="24"/>
          <w:cs/>
          <w:lang w:bidi="bn-BD"/>
        </w:rPr>
        <w:t>৪৮]</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পূর্ববর্তী আসমানী কিতাবসমূহের কোনো হুকুমের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আমল করা জায়েয হবে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একমাত্র ঐসব হুকুম ব্যতীত যা বিশুদ্ধ ভাবে বর্ণিত হয়েছে এবং কুরআনের দ্বারা তা প্রতিপাদিত ও বলবৎ রাখা হয়েছে।</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b/>
          <w:bCs/>
          <w:sz w:val="24"/>
          <w:szCs w:val="24"/>
          <w:cs/>
          <w:lang w:bidi="bn-BD"/>
        </w:rPr>
        <w:t xml:space="preserve">আসমানী কিতাবসমূহের </w:t>
      </w:r>
      <w:r w:rsidR="003F29D4">
        <w:rPr>
          <w:rFonts w:ascii="Kalpurush" w:eastAsia="Nikosh" w:hAnsi="Kalpurush" w:cs="Kalpurush" w:hint="cs"/>
          <w:b/>
          <w:bCs/>
          <w:sz w:val="24"/>
          <w:szCs w:val="24"/>
          <w:cs/>
          <w:lang w:bidi="bn-BD"/>
        </w:rPr>
        <w:t>ওপর</w:t>
      </w:r>
      <w:r w:rsidRPr="00E16E04">
        <w:rPr>
          <w:rFonts w:ascii="Kalpurush" w:eastAsia="Nikosh" w:hAnsi="Kalpurush" w:cs="Kalpurush" w:hint="cs"/>
          <w:b/>
          <w:bCs/>
          <w:sz w:val="24"/>
          <w:szCs w:val="24"/>
          <w:cs/>
          <w:lang w:bidi="bn-BD"/>
        </w:rPr>
        <w:t xml:space="preserve"> </w:t>
      </w:r>
      <w:r w:rsidRPr="00E16E04">
        <w:rPr>
          <w:rFonts w:ascii="Kalpurush" w:eastAsia="Nikosh" w:hAnsi="Kalpurush" w:cs="Kalpurush"/>
          <w:b/>
          <w:bCs/>
          <w:sz w:val="24"/>
          <w:szCs w:val="24"/>
          <w:cs/>
          <w:lang w:bidi="bn-BD"/>
        </w:rPr>
        <w:t xml:space="preserve">ঈমানে অনেক গুরুত্বপূর্ণ </w:t>
      </w:r>
      <w:r w:rsidRPr="00E16E04">
        <w:rPr>
          <w:rFonts w:ascii="Kalpurush" w:eastAsia="Nikosh" w:hAnsi="Kalpurush" w:cs="Kalpurush" w:hint="cs"/>
          <w:b/>
          <w:bCs/>
          <w:sz w:val="24"/>
          <w:szCs w:val="24"/>
          <w:cs/>
          <w:lang w:bidi="bn-BD"/>
        </w:rPr>
        <w:t xml:space="preserve">ফলাফল </w:t>
      </w:r>
      <w:r w:rsidRPr="00E16E04">
        <w:rPr>
          <w:rFonts w:ascii="Kalpurush" w:eastAsia="Nikosh" w:hAnsi="Kalpurush" w:cs="Kalpurush"/>
          <w:b/>
          <w:bCs/>
          <w:sz w:val="24"/>
          <w:szCs w:val="24"/>
          <w:cs/>
          <w:lang w:bidi="bn-BD"/>
        </w:rPr>
        <w:t>রয়েছে। তন্মধ্যে অন্যতম হলো</w:t>
      </w:r>
      <w:r w:rsidRPr="00E16E04">
        <w:rPr>
          <w:rFonts w:ascii="Kalpurush" w:eastAsia="Nikosh" w:hAnsi="Kalpurush" w:cs="Kalpurush" w:hint="cs"/>
          <w:b/>
          <w:bCs/>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প্রথম:</w:t>
      </w:r>
      <w:r w:rsidRPr="00E16E04">
        <w:rPr>
          <w:rFonts w:ascii="Kalpurush" w:eastAsia="Nikosh" w:hAnsi="Kalpurush" w:cs="Kalpurush"/>
          <w:sz w:val="24"/>
          <w:szCs w:val="24"/>
          <w:cs/>
          <w:lang w:bidi="bn-BD"/>
        </w:rPr>
        <w:t xml:space="preserve">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দের প্রতি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অশেষ রহমত ও অনুগ্রহ সম্পর্কে জ্ঞান লাভ</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কেননা তি</w:t>
      </w:r>
      <w:r w:rsidR="00686ADE">
        <w:rPr>
          <w:rFonts w:ascii="Kalpurush" w:eastAsia="Nikosh" w:hAnsi="Kalpurush" w:cs="Kalpurush"/>
          <w:sz w:val="24"/>
          <w:szCs w:val="24"/>
          <w:cs/>
          <w:lang w:bidi="bn-BD"/>
        </w:rPr>
        <w:t>নি প্রত্যেক জাতির প্রতি তাদের হ</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দায়াতের উদ্দেশ্যে কিতাব পাঠিয়েছেন।</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b/>
          <w:bCs/>
          <w:sz w:val="24"/>
          <w:szCs w:val="24"/>
          <w:cs/>
          <w:lang w:bidi="bn-BD"/>
        </w:rPr>
        <w:t>দ্বিতীয়</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 প্রবর্তনে আল্লাহ তা</w:t>
      </w:r>
      <w:r w:rsidRPr="00E16E04">
        <w:rPr>
          <w:rFonts w:ascii="Kalpurush" w:eastAsia="Nikosh" w:hAnsi="Kalpurush" w:cs="Kalpurush"/>
          <w:sz w:val="24"/>
          <w:szCs w:val="24"/>
          <w:lang w:bidi="bn-BD"/>
        </w:rPr>
        <w:t>‘</w:t>
      </w:r>
      <w:r w:rsidR="00686ADE">
        <w:rPr>
          <w:rFonts w:ascii="Kalpurush" w:eastAsia="Nikosh" w:hAnsi="Kalpurush" w:cs="Kalpurush"/>
          <w:sz w:val="24"/>
          <w:szCs w:val="24"/>
          <w:cs/>
          <w:lang w:bidi="bn-BD"/>
        </w:rPr>
        <w:t>আলার হ</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কমত স</w:t>
      </w:r>
      <w:r w:rsidRPr="00E16E04">
        <w:rPr>
          <w:rFonts w:ascii="Kalpurush" w:eastAsia="Nikosh" w:hAnsi="Kalpurush" w:cs="Kalpurush" w:hint="cs"/>
          <w:sz w:val="24"/>
          <w:szCs w:val="24"/>
          <w:cs/>
          <w:lang w:bidi="bn-BD"/>
        </w:rPr>
        <w:t xml:space="preserve">ম্পর্কে </w:t>
      </w:r>
      <w:r w:rsidRPr="00E16E04">
        <w:rPr>
          <w:rFonts w:ascii="Kalpurush" w:eastAsia="Nikosh" w:hAnsi="Kalpurush" w:cs="Kalpurush"/>
          <w:sz w:val="24"/>
          <w:szCs w:val="24"/>
          <w:cs/>
          <w:lang w:bidi="bn-BD"/>
        </w:rPr>
        <w:t>জ্ঞান লাভ</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যেহেতু তিনি প্রতিটি জাতির প্রতি তাদের অবস্থার সাথে সামঞ্জস্যশীল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 প্রবর্তন করে পাঠিয়েছেন।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বলেছেন</w:t>
      </w:r>
      <w:r w:rsidRPr="00E16E04">
        <w:rPr>
          <w:rFonts w:ascii="Kalpurush" w:eastAsia="Nikosh" w:hAnsi="Kalpurush" w:cs="Kalpurush" w:hint="cs"/>
          <w:sz w:val="24"/>
          <w:szCs w:val="24"/>
          <w:cs/>
          <w:lang w:bidi="bn-BD"/>
        </w:rPr>
        <w:t>,</w:t>
      </w:r>
    </w:p>
    <w:p w:rsidR="00E16E04" w:rsidRPr="00B1790A" w:rsidRDefault="00686ADE" w:rsidP="00686ADE">
      <w:pPr>
        <w:pStyle w:val="BodyTextIndent2"/>
        <w:bidi/>
        <w:spacing w:after="20" w:line="240" w:lineRule="auto"/>
        <w:ind w:firstLine="26"/>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جَعَلۡنَا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شِرۡعَةٗ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وَمِنۡهَاجٗاۚ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المائ‍دة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٤٨</w:t>
      </w:r>
      <w:r>
        <w:rPr>
          <w:rFonts w:ascii="KFGQPC Uthman Taha Naskh" w:cs="KFGQPC Uthman Taha Naskh"/>
          <w:color w:val="008000"/>
          <w:sz w:val="24"/>
          <w:szCs w:val="24"/>
          <w:rtl/>
        </w:rPr>
        <w:t>]</w:t>
      </w:r>
    </w:p>
    <w:p w:rsidR="00E16E04" w:rsidRPr="00E16E04" w:rsidRDefault="00E16E04" w:rsidP="00686ADE">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lastRenderedPageBreak/>
        <w:t>“</w:t>
      </w: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তোমাদের -প্রতিটি সম্প্রদায়ের- জন্য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 ও জীবন পদ্ধতি প্রবর্তন করেছি।</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মায়</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দা</w:t>
      </w:r>
      <w:r w:rsidRPr="00E16E04">
        <w:rPr>
          <w:rFonts w:ascii="Kalpurush" w:eastAsia="Nikosh" w:hAnsi="Kalpurush" w:cs="Kalpurush" w:hint="cs"/>
          <w:sz w:val="24"/>
          <w:szCs w:val="24"/>
          <w:cs/>
          <w:lang w:bidi="bn-BD"/>
        </w:rPr>
        <w:t>হ</w:t>
      </w:r>
      <w:r w:rsidRPr="00E16E04">
        <w:rPr>
          <w:rFonts w:ascii="Kalpurush" w:eastAsia="Nikosh" w:hAnsi="Kalpurush" w:cs="Kalpurush"/>
          <w:sz w:val="24"/>
          <w:szCs w:val="24"/>
          <w:cs/>
          <w:lang w:bidi="bn-BD"/>
        </w:rPr>
        <w:t>-৪৮</w:t>
      </w:r>
      <w:r w:rsidRPr="00E16E04">
        <w:rPr>
          <w:rFonts w:ascii="Kalpurush" w:eastAsia="Nikosh" w:hAnsi="Kalpurush" w:cs="Kalpurush" w:hint="cs"/>
          <w:sz w:val="24"/>
          <w:szCs w:val="24"/>
          <w:cs/>
          <w:lang w:bidi="bn-BD"/>
        </w:rPr>
        <w:t>]</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b/>
          <w:bCs/>
          <w:sz w:val="24"/>
          <w:szCs w:val="24"/>
          <w:cs/>
          <w:lang w:bidi="bn-BD"/>
        </w:rPr>
        <w:t>তৃতীয়</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উপরোক্ত নি</w:t>
      </w:r>
      <w:r w:rsidR="00686ADE">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মতসমূহের জন্য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শুকরিয়া জ্ঞাপন।</w:t>
      </w:r>
    </w:p>
    <w:p w:rsidR="00190F65" w:rsidRDefault="00190F65">
      <w:pPr>
        <w:bidi w:val="0"/>
        <w:rPr>
          <w:rFonts w:ascii="Kalpurush" w:eastAsia="Nikosh" w:hAnsi="Kalpurush" w:cs="Kalpurush"/>
          <w:b/>
          <w:bCs/>
          <w:noProof/>
          <w:sz w:val="24"/>
          <w:szCs w:val="24"/>
          <w:cs/>
          <w:lang w:bidi="bn-BD"/>
        </w:rPr>
      </w:pPr>
      <w:r>
        <w:rPr>
          <w:rFonts w:ascii="Kalpurush" w:eastAsia="Nikosh" w:hAnsi="Kalpurush" w:cs="Kalpurush"/>
          <w:b/>
          <w:bCs/>
          <w:sz w:val="24"/>
          <w:szCs w:val="24"/>
          <w:cs/>
          <w:lang w:bidi="bn-BD"/>
        </w:rPr>
        <w:br w:type="page"/>
      </w:r>
    </w:p>
    <w:p w:rsidR="00F52C53" w:rsidRPr="00190F65" w:rsidRDefault="00E16E04" w:rsidP="00190F65">
      <w:pPr>
        <w:pStyle w:val="BodyTextIndent2"/>
        <w:spacing w:after="20" w:line="240" w:lineRule="auto"/>
        <w:ind w:firstLine="0"/>
        <w:jc w:val="center"/>
        <w:rPr>
          <w:rFonts w:ascii="Times New Roman" w:hAnsi="Times New Roman" w:cs="Kalpurush"/>
          <w:sz w:val="24"/>
          <w:szCs w:val="30"/>
          <w:lang w:bidi="bn-BD"/>
        </w:rPr>
      </w:pPr>
      <w:r w:rsidRPr="00190F65">
        <w:rPr>
          <w:rFonts w:ascii="Kalpurush" w:eastAsia="Nikosh" w:hAnsi="Kalpurush" w:cs="Kalpurush" w:hint="cs"/>
          <w:b/>
          <w:bCs/>
          <w:sz w:val="24"/>
          <w:szCs w:val="24"/>
          <w:cs/>
          <w:lang w:bidi="bn-BD"/>
        </w:rPr>
        <w:lastRenderedPageBreak/>
        <w:t xml:space="preserve">ঈমানের </w:t>
      </w:r>
      <w:r w:rsidRPr="00190F65">
        <w:rPr>
          <w:rFonts w:ascii="Kalpurush" w:eastAsia="Nikosh" w:hAnsi="Kalpurush" w:cs="Kalpurush"/>
          <w:b/>
          <w:bCs/>
          <w:sz w:val="24"/>
          <w:szCs w:val="24"/>
          <w:cs/>
          <w:lang w:bidi="bn-BD"/>
        </w:rPr>
        <w:t>চতুর্থ ভিত্তি</w:t>
      </w:r>
      <w:r w:rsidRPr="00190F65">
        <w:rPr>
          <w:rFonts w:ascii="Kalpurush" w:eastAsia="Nikosh" w:hAnsi="Kalpurush" w:cs="Kalpurush" w:hint="cs"/>
          <w:b/>
          <w:bCs/>
          <w:sz w:val="24"/>
          <w:szCs w:val="24"/>
          <w:cs/>
          <w:lang w:bidi="bn-BD"/>
        </w:rPr>
        <w:t>:</w:t>
      </w:r>
      <w:r w:rsidRPr="00190F65">
        <w:rPr>
          <w:rFonts w:ascii="Kalpurush" w:eastAsia="Nikosh" w:hAnsi="Kalpurush" w:cs="Kalpurush"/>
          <w:b/>
          <w:bCs/>
          <w:sz w:val="24"/>
          <w:szCs w:val="24"/>
          <w:cs/>
          <w:lang w:bidi="bn-BD"/>
        </w:rPr>
        <w:t xml:space="preserve"> রাসূলগণের </w:t>
      </w:r>
      <w:r w:rsidR="003F29D4" w:rsidRPr="00190F65">
        <w:rPr>
          <w:rFonts w:ascii="Kalpurush" w:eastAsia="Nikosh" w:hAnsi="Kalpurush" w:cs="Kalpurush" w:hint="cs"/>
          <w:b/>
          <w:bCs/>
          <w:sz w:val="24"/>
          <w:szCs w:val="24"/>
          <w:cs/>
          <w:lang w:bidi="bn-BD"/>
        </w:rPr>
        <w:t>ওপর</w:t>
      </w:r>
      <w:r w:rsidRPr="00190F65">
        <w:rPr>
          <w:rFonts w:ascii="Kalpurush" w:eastAsia="Nikosh" w:hAnsi="Kalpurush" w:cs="Kalpurush"/>
          <w:b/>
          <w:bCs/>
          <w:sz w:val="24"/>
          <w:szCs w:val="24"/>
          <w:cs/>
          <w:lang w:bidi="bn-BD"/>
        </w:rPr>
        <w:t xml:space="preserve"> ঈমান</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686ADE">
        <w:rPr>
          <w:rFonts w:ascii="Kalpurush" w:eastAsia="Nikosh" w:hAnsi="Kalpurush" w:cs="Kalpurush"/>
          <w:sz w:val="24"/>
          <w:szCs w:val="24"/>
          <w:cs/>
          <w:lang w:bidi="bn-BD"/>
        </w:rPr>
        <w:t xml:space="preserve">‘রাসূল’ </w:t>
      </w:r>
      <w:r w:rsidRPr="00686ADE">
        <w:rPr>
          <w:rFonts w:ascii="Kalpurush" w:eastAsia="Nikosh" w:hAnsi="Kalpurush" w:cs="Kalpurush"/>
          <w:sz w:val="24"/>
          <w:szCs w:val="24"/>
          <w:cs/>
          <w:lang w:bidi="bn-IN"/>
        </w:rPr>
        <w:t>শব্দটি</w:t>
      </w:r>
      <w:r w:rsidRPr="00686ADE">
        <w:rPr>
          <w:rFonts w:ascii="Kalpurush" w:eastAsia="Nikosh" w:hAnsi="Kalpurush" w:cs="Kalpurush"/>
          <w:sz w:val="24"/>
          <w:szCs w:val="24"/>
          <w:cs/>
          <w:lang w:bidi="bn-BD"/>
        </w:rPr>
        <w:t xml:space="preserve"> একবচন, আরবীতে এর বহুবচন হচ্ছে ‘রুসুল’</w:t>
      </w:r>
      <w:r w:rsidR="00F52C53" w:rsidRPr="00B1790A">
        <w:rPr>
          <w:rFonts w:ascii="SolaimanLipi" w:eastAsia="Nikosh" w:hAnsi="SolaimanLipi" w:cs="SolaimanLipi"/>
          <w:sz w:val="24"/>
          <w:szCs w:val="24"/>
          <w:cs/>
          <w:lang w:bidi="hi-IN"/>
        </w:rPr>
        <w:t>।</w:t>
      </w:r>
      <w:r w:rsidRPr="00B1790A">
        <w:rPr>
          <w:rFonts w:ascii="SolaimanLipi" w:eastAsia="Nikosh" w:hAnsi="SolaimanLipi" w:cs="SolaimanLipi"/>
          <w:sz w:val="24"/>
          <w:szCs w:val="24"/>
          <w:cs/>
          <w:lang w:bidi="hi-IN"/>
        </w:rPr>
        <w:t xml:space="preserve"> </w:t>
      </w:r>
      <w:r w:rsidRPr="00686ADE">
        <w:rPr>
          <w:rFonts w:ascii="Kalpurush" w:eastAsia="Nikosh" w:hAnsi="Kalpurush" w:cs="Kalpurush"/>
          <w:sz w:val="24"/>
          <w:szCs w:val="24"/>
          <w:cs/>
          <w:lang w:bidi="bn-IN"/>
        </w:rPr>
        <w:t>যার অর্থ কোনো বিষয় পৌঁছানোর জন্য প্রেরিত দূত বা প্রতিনিধি।</w:t>
      </w:r>
      <w:r w:rsidRPr="00E16E04">
        <w:rPr>
          <w:rFonts w:ascii="Kalpurush" w:eastAsia="Nikosh" w:hAnsi="Kalpurush" w:cs="Kalpurush"/>
          <w:sz w:val="24"/>
          <w:szCs w:val="24"/>
          <w:cs/>
          <w:lang w:bidi="bn-IN"/>
        </w:rPr>
        <w:t xml:space="preserve"> ইসলামী পরিভাষায় রাসূল সেই মহা</w:t>
      </w:r>
      <w:r w:rsidRPr="00E16E04">
        <w:rPr>
          <w:rFonts w:ascii="Kalpurush" w:eastAsia="Nikosh" w:hAnsi="Kalpurush" w:cs="Kalpurush" w:hint="cs"/>
          <w:sz w:val="24"/>
          <w:szCs w:val="24"/>
          <w:cs/>
          <w:lang w:bidi="bn-BD"/>
        </w:rPr>
        <w:t>ন</w:t>
      </w:r>
      <w:r w:rsidRPr="00E16E04">
        <w:rPr>
          <w:rFonts w:ascii="Kalpurush" w:eastAsia="Nikosh" w:hAnsi="Kalpurush" w:cs="Kalpurush"/>
          <w:sz w:val="24"/>
          <w:szCs w:val="24"/>
          <w:cs/>
          <w:lang w:bidi="bn-IN"/>
        </w:rPr>
        <w:t xml:space="preserve"> ব্যক্তি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IN"/>
        </w:rPr>
        <w:t>যার প্রতি আল্লাহর পক্ষ থেকে শরী</w:t>
      </w:r>
      <w:r w:rsidRPr="00E16E04">
        <w:rPr>
          <w:rFonts w:ascii="Kalpurush" w:eastAsia="Nikosh" w:hAnsi="Kalpurush" w:cs="Kalpurush"/>
          <w:sz w:val="24"/>
          <w:szCs w:val="24"/>
          <w:lang w:bidi="bn-IN"/>
        </w:rPr>
        <w:t>‘</w:t>
      </w:r>
      <w:r w:rsidRPr="00E16E04">
        <w:rPr>
          <w:rFonts w:ascii="Kalpurush" w:eastAsia="Nikosh" w:hAnsi="Kalpurush" w:cs="Kalpurush"/>
          <w:sz w:val="24"/>
          <w:szCs w:val="24"/>
          <w:cs/>
          <w:lang w:bidi="bn-IN"/>
        </w:rPr>
        <w:t>আত অবতীর্ণ হয়েছে এবং তা প্রচার করার জন্য তাঁকে হুকুম দেওয়া হয়েছে।</w:t>
      </w:r>
    </w:p>
    <w:p w:rsidR="00E16E04" w:rsidRPr="00E16E04"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w:t>
      </w:r>
      <w:r w:rsidR="00686ADE">
        <w:rPr>
          <w:rFonts w:ascii="Kalpurush" w:eastAsia="Nikosh" w:hAnsi="Kalpurush" w:cs="Kalpurush"/>
          <w:sz w:val="24"/>
          <w:szCs w:val="24"/>
          <w:cs/>
          <w:lang w:bidi="bn-BD"/>
        </w:rPr>
        <w:t>র্বপ্রথম রাসূল হলেন নূহ আলাইহিস</w:t>
      </w:r>
      <w:r w:rsidRPr="00E16E04">
        <w:rPr>
          <w:rFonts w:ascii="Kalpurush" w:eastAsia="Nikosh" w:hAnsi="Kalpurush" w:cs="Kalpurush"/>
          <w:sz w:val="24"/>
          <w:szCs w:val="24"/>
          <w:cs/>
          <w:lang w:bidi="bn-BD"/>
        </w:rPr>
        <w:t xml:space="preserve"> সালাম আর সর্বশেষ রাসূল হলেন আমাদের প্রিয় নবী মুহাম্মদ সাল্লাল্লাহু আলাইহি ওয়াসাল্লাম।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4C6630" w:rsidP="004C6630">
      <w:pPr>
        <w:pStyle w:val="BodyTextIndent2"/>
        <w:bidi/>
        <w:spacing w:after="20" w:line="240" w:lineRule="auto"/>
        <w:ind w:firstLine="26"/>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أَوۡحَيۡنَآ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أَوۡحَيۡنَآ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نُوحٖ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وَٱلنَّبِيِّ‍ۧنَ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النساء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١٦٣</w:t>
      </w:r>
      <w:r>
        <w:rPr>
          <w:rFonts w:ascii="KFGQPC Uthman Taha Naskh" w:cs="KFGQPC Uthman Taha Naskh"/>
          <w:color w:val="008000"/>
          <w:sz w:val="24"/>
          <w:szCs w:val="24"/>
          <w:rtl/>
        </w:rPr>
        <w:t>]</w:t>
      </w:r>
    </w:p>
    <w:p w:rsidR="00E16E04" w:rsidRPr="00E16E04" w:rsidRDefault="00E16E04" w:rsidP="004C663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আপনার প্রতি ওহী পাঠিয়েছি। যেমন করে ওহী পাঠিয়েছিলাম নূহের </w:t>
      </w:r>
      <w:r w:rsidRPr="00E16E04">
        <w:rPr>
          <w:rFonts w:ascii="Kalpurush" w:eastAsia="Nikosh" w:hAnsi="Kalpurush" w:cs="Kalpurush" w:hint="cs"/>
          <w:sz w:val="24"/>
          <w:szCs w:val="24"/>
          <w:cs/>
          <w:lang w:bidi="bn-BD"/>
        </w:rPr>
        <w:t>ওপর</w:t>
      </w:r>
      <w:r w:rsidRPr="00E16E04">
        <w:rPr>
          <w:rFonts w:ascii="Kalpurush" w:eastAsia="Nikosh" w:hAnsi="Kalpurush" w:cs="Kalpurush"/>
          <w:sz w:val="24"/>
          <w:szCs w:val="24"/>
          <w:cs/>
          <w:lang w:bidi="bn-BD"/>
        </w:rPr>
        <w:t xml:space="preserve"> এবং সে সমস্ত নবী-রাসূলগণের </w:t>
      </w:r>
      <w:r w:rsidRPr="00E16E04">
        <w:rPr>
          <w:rFonts w:ascii="Kalpurush" w:eastAsia="Nikosh" w:hAnsi="Kalpurush" w:cs="Kalpurush" w:hint="cs"/>
          <w:sz w:val="24"/>
          <w:szCs w:val="24"/>
          <w:cs/>
          <w:lang w:bidi="bn-BD"/>
        </w:rPr>
        <w:t>ওপর</w:t>
      </w:r>
      <w:r w:rsidRPr="00E16E04">
        <w:rPr>
          <w:rFonts w:ascii="Kalpurush" w:eastAsia="Nikosh" w:hAnsi="Kalpurush" w:cs="Kalpurush"/>
          <w:sz w:val="24"/>
          <w:szCs w:val="24"/>
          <w:cs/>
          <w:lang w:bidi="bn-BD"/>
        </w:rPr>
        <w:t xml:space="preserve"> যাঁরা তাঁর পরে প্রেরিত হয়েছেন।</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আন-নিসা</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১৬৩</w:t>
      </w:r>
      <w:r w:rsidRPr="00E16E04">
        <w:rPr>
          <w:rFonts w:ascii="Kalpurush" w:eastAsia="Nikosh" w:hAnsi="Kalpurush" w:cs="Kalpurush" w:hint="cs"/>
          <w:sz w:val="24"/>
          <w:szCs w:val="24"/>
          <w:cs/>
          <w:lang w:bidi="bn-BD"/>
        </w:rPr>
        <w:t>]</w:t>
      </w:r>
    </w:p>
    <w:p w:rsidR="00E16E04" w:rsidRPr="00190F65" w:rsidRDefault="00E16E04" w:rsidP="00686ADE">
      <w:pPr>
        <w:pStyle w:val="BodyTextIndent2"/>
        <w:spacing w:after="20" w:line="240" w:lineRule="auto"/>
        <w:ind w:firstLine="0"/>
        <w:jc w:val="both"/>
        <w:rPr>
          <w:rFonts w:ascii="Kalpurush" w:hAnsi="Kalpurush" w:cs="Kalpurush"/>
          <w:color w:val="000000" w:themeColor="text1"/>
          <w:sz w:val="24"/>
          <w:szCs w:val="24"/>
          <w:lang w:bidi="bn-BD"/>
        </w:rPr>
      </w:pPr>
      <w:r w:rsidRPr="00E16E04">
        <w:rPr>
          <w:rFonts w:ascii="Kalpurush" w:eastAsia="Nikosh" w:hAnsi="Kalpurush" w:cs="Kalpurush"/>
          <w:sz w:val="24"/>
          <w:szCs w:val="24"/>
          <w:cs/>
          <w:lang w:bidi="bn-BD"/>
        </w:rPr>
        <w:t>সহীহ 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খারীতে আনাস ইবন মালেক</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রাদিয়াল্লাহু আনহু থেকে শাফা</w:t>
      </w:r>
      <w:r w:rsidRPr="00E16E04">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তের হাদীসে বর্ণিত আছে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রাসূলুল্লাহ্ সাল্লাল্লাহু আলাইহি ওয়াসাল্লাম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কিয়ামতের দিন হাশরবাসীগণ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কাছে সুপ</w:t>
      </w:r>
      <w:r w:rsidR="00686ADE">
        <w:rPr>
          <w:rFonts w:ascii="Kalpurush" w:eastAsia="Nikosh" w:hAnsi="Kalpurush" w:cs="Kalpurush"/>
          <w:sz w:val="24"/>
          <w:szCs w:val="24"/>
          <w:cs/>
          <w:lang w:bidi="bn-BD"/>
        </w:rPr>
        <w:t>ারিশের আশায় প্রথমে আদম আলাইহিস সালাম</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নিকট আসবে। তখন আদম </w:t>
      </w:r>
      <w:r w:rsidR="00686ADE">
        <w:rPr>
          <w:rFonts w:ascii="Kalpurush" w:eastAsia="Nikosh" w:hAnsi="Kalpurush" w:cs="Kalpurush"/>
          <w:sz w:val="24"/>
          <w:szCs w:val="24"/>
          <w:cs/>
          <w:lang w:bidi="bn-BD"/>
        </w:rPr>
        <w:t>আলাইহিস সালাম</w:t>
      </w:r>
      <w:r w:rsidRPr="00E16E04">
        <w:rPr>
          <w:rFonts w:ascii="Kalpurush" w:eastAsia="Nikosh" w:hAnsi="Kalpurush" w:cs="Kalpurush"/>
          <w:sz w:val="24"/>
          <w:szCs w:val="24"/>
          <w:cs/>
          <w:lang w:bidi="bn-BD"/>
        </w:rPr>
        <w:t xml:space="preserve"> নিজের অক্ষমতা প্রকাশ করে বলবেন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r w:rsidR="00686ADE" w:rsidRPr="00190F65">
        <w:rPr>
          <w:rFonts w:ascii="Kalpurush" w:eastAsia="Nikosh" w:hAnsi="Kalpurush" w:cs="Kalpurush"/>
          <w:color w:val="000000" w:themeColor="text1"/>
          <w:sz w:val="24"/>
          <w:szCs w:val="24"/>
          <w:cs/>
          <w:lang w:bidi="bn-BD"/>
        </w:rPr>
        <w:t>“</w:t>
      </w:r>
      <w:r w:rsidRPr="00190F65">
        <w:rPr>
          <w:rFonts w:ascii="Kalpurush" w:eastAsia="Nikosh" w:hAnsi="Kalpurush" w:cs="Kalpurush"/>
          <w:color w:val="000000" w:themeColor="text1"/>
          <w:sz w:val="24"/>
          <w:szCs w:val="24"/>
          <w:cs/>
          <w:lang w:bidi="bn-BD"/>
        </w:rPr>
        <w:t xml:space="preserve">তোমরা নূহ </w:t>
      </w:r>
      <w:r w:rsidR="00686ADE" w:rsidRPr="00190F65">
        <w:rPr>
          <w:rFonts w:ascii="Kalpurush" w:eastAsia="Nikosh" w:hAnsi="Kalpurush" w:cs="Kalpurush"/>
          <w:color w:val="000000" w:themeColor="text1"/>
          <w:sz w:val="24"/>
          <w:szCs w:val="24"/>
          <w:cs/>
          <w:lang w:bidi="bn-BD"/>
        </w:rPr>
        <w:t>আলাইহিস সালামে</w:t>
      </w:r>
      <w:r w:rsidRPr="00190F65">
        <w:rPr>
          <w:rFonts w:ascii="Kalpurush" w:eastAsia="Nikosh" w:hAnsi="Kalpurush" w:cs="Kalpurush"/>
          <w:color w:val="000000" w:themeColor="text1"/>
          <w:sz w:val="24"/>
          <w:szCs w:val="24"/>
          <w:cs/>
          <w:lang w:bidi="bn-BD"/>
        </w:rPr>
        <w:t>র নিকট যাও। তিনি প্রথম রাসূল</w:t>
      </w:r>
      <w:r w:rsidRPr="00190F65">
        <w:rPr>
          <w:rFonts w:ascii="Kalpurush" w:eastAsia="Nikosh" w:hAnsi="Kalpurush" w:cs="Kalpurush"/>
          <w:color w:val="000000" w:themeColor="text1"/>
          <w:sz w:val="24"/>
          <w:szCs w:val="24"/>
          <w:lang w:bidi="bn-BD"/>
        </w:rPr>
        <w:t xml:space="preserve">, </w:t>
      </w:r>
      <w:r w:rsidRPr="00190F65">
        <w:rPr>
          <w:rFonts w:ascii="Kalpurush" w:eastAsia="Nikosh" w:hAnsi="Kalpurush" w:cs="Kalpurush"/>
          <w:color w:val="000000" w:themeColor="text1"/>
          <w:sz w:val="24"/>
          <w:szCs w:val="24"/>
          <w:cs/>
          <w:lang w:bidi="bn-BD"/>
        </w:rPr>
        <w:t>যাকে আল্লাহ তা</w:t>
      </w:r>
      <w:r w:rsidRPr="00190F65">
        <w:rPr>
          <w:rFonts w:ascii="Kalpurush" w:eastAsia="Nikosh" w:hAnsi="Kalpurush" w:cs="Kalpurush"/>
          <w:color w:val="000000" w:themeColor="text1"/>
          <w:sz w:val="24"/>
          <w:szCs w:val="24"/>
          <w:lang w:bidi="bn-BD"/>
        </w:rPr>
        <w:t>‘</w:t>
      </w:r>
      <w:r w:rsidRPr="00190F65">
        <w:rPr>
          <w:rFonts w:ascii="Kalpurush" w:eastAsia="Nikosh" w:hAnsi="Kalpurush" w:cs="Kalpurush"/>
          <w:color w:val="000000" w:themeColor="text1"/>
          <w:sz w:val="24"/>
          <w:szCs w:val="24"/>
          <w:cs/>
          <w:lang w:bidi="bn-BD"/>
        </w:rPr>
        <w:t>আলা মানব জাতির প্রতি প্রেরণ করেছেন</w:t>
      </w:r>
      <w:r w:rsidR="00686ADE" w:rsidRPr="00190F65">
        <w:rPr>
          <w:rFonts w:ascii="Kalpurush" w:eastAsia="Nikosh" w:hAnsi="Kalpurush" w:cs="Mangal"/>
          <w:color w:val="000000" w:themeColor="text1"/>
          <w:sz w:val="24"/>
          <w:szCs w:val="24"/>
          <w:cs/>
          <w:lang w:bidi="hi-IN"/>
        </w:rPr>
        <w:t>।</w:t>
      </w:r>
      <w:r w:rsidR="00686ADE" w:rsidRPr="00190F65">
        <w:rPr>
          <w:rFonts w:ascii="Kalpurush" w:eastAsia="Nikosh" w:hAnsi="Kalpurush" w:cs="Kalpurush"/>
          <w:color w:val="000000" w:themeColor="text1"/>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Pr="00E16E04">
        <w:rPr>
          <w:rFonts w:ascii="Kalpurush" w:eastAsia="Nikosh" w:hAnsi="Kalpurush" w:cs="Kalpurush" w:hint="cs"/>
          <w:sz w:val="24"/>
          <w:szCs w:val="24"/>
          <w:cs/>
          <w:lang w:bidi="bn-BD"/>
        </w:rPr>
        <w:t xml:space="preserve">মুহাম্মাদুর </w:t>
      </w:r>
      <w:r w:rsidRPr="00E16E04">
        <w:rPr>
          <w:rFonts w:ascii="Kalpurush" w:eastAsia="Nikosh" w:hAnsi="Kalpurush" w:cs="Kalpurush"/>
          <w:sz w:val="24"/>
          <w:szCs w:val="24"/>
          <w:cs/>
          <w:lang w:bidi="bn-BD"/>
        </w:rPr>
        <w:t>রাসূলুল্লাহ সম্পর্কে বলেন</w:t>
      </w:r>
      <w:r w:rsidRPr="00E16E04">
        <w:rPr>
          <w:rFonts w:ascii="Kalpurush" w:eastAsia="Nikosh" w:hAnsi="Kalpurush" w:cs="Kalpurush"/>
          <w:sz w:val="24"/>
          <w:szCs w:val="24"/>
          <w:lang w:bidi="bn-BD"/>
        </w:rPr>
        <w:t>,</w:t>
      </w:r>
    </w:p>
    <w:p w:rsidR="00E16E04" w:rsidRPr="00B1790A" w:rsidRDefault="004C6630" w:rsidP="004C663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مُحَمَّدٌ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أَبَآ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رِّجَالِكُمۡ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رَّسُولَ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وَخَاتَمَ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الاحزاب</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٤٠</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lastRenderedPageBreak/>
        <w:t>‘‘</w:t>
      </w:r>
      <w:r w:rsidRPr="00E16E04">
        <w:rPr>
          <w:rFonts w:ascii="Kalpurush" w:eastAsia="Nikosh" w:hAnsi="Kalpurush" w:cs="Kalpurush"/>
          <w:sz w:val="24"/>
          <w:szCs w:val="24"/>
          <w:cs/>
          <w:lang w:bidi="bn-BD"/>
        </w:rPr>
        <w:t>মুহাম্মদ তোমাদের মধ্য</w:t>
      </w:r>
      <w:r w:rsidR="00686ADE">
        <w:rPr>
          <w:rFonts w:ascii="Kalpurush" w:eastAsia="Nikosh" w:hAnsi="Kalpurush" w:cs="Kalpurush"/>
          <w:sz w:val="24"/>
          <w:szCs w:val="24"/>
          <w:cs/>
          <w:lang w:bidi="bn-BD"/>
        </w:rPr>
        <w:t>কার কোনো পুরুষের পিতা নন</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বরং তিনি আল্লাহর রাসূল এবং সর্বশেষ নবী। </w:t>
      </w:r>
      <w:r w:rsidRPr="00E16E04">
        <w:rPr>
          <w:rFonts w:ascii="Kalpurush" w:eastAsia="Nikosh" w:hAnsi="Kalpurush" w:cs="Kalpurush" w:hint="cs"/>
          <w:sz w:val="24"/>
          <w:szCs w:val="24"/>
          <w:cs/>
          <w:lang w:bidi="bn-BD"/>
        </w:rPr>
        <w:t xml:space="preserve">আর </w:t>
      </w:r>
      <w:r w:rsidRPr="00E16E04">
        <w:rPr>
          <w:rFonts w:ascii="Kalpurush" w:eastAsia="Nikosh" w:hAnsi="Kalpurush" w:cs="Kalpurush"/>
          <w:sz w:val="24"/>
          <w:szCs w:val="24"/>
          <w:cs/>
          <w:lang w:bidi="bn-BD"/>
        </w:rPr>
        <w:t>আল্লাহ সব</w:t>
      </w:r>
      <w:r w:rsidRPr="00E16E04">
        <w:rPr>
          <w:rFonts w:ascii="Kalpurush" w:eastAsia="Nikosh" w:hAnsi="Kalpurush" w:cs="Kalpurush" w:hint="cs"/>
          <w:sz w:val="24"/>
          <w:szCs w:val="24"/>
          <w:cs/>
          <w:lang w:bidi="bn-BD"/>
        </w:rPr>
        <w:t>কিছুর ব্যাপারে</w:t>
      </w:r>
      <w:r w:rsidRPr="00E16E04">
        <w:rPr>
          <w:rFonts w:ascii="Kalpurush" w:eastAsia="Nikosh" w:hAnsi="Kalpurush" w:cs="Kalpurush"/>
          <w:sz w:val="24"/>
          <w:szCs w:val="24"/>
          <w:cs/>
          <w:lang w:bidi="bn-BD"/>
        </w:rPr>
        <w:t xml:space="preserve"> সম্পূর্ণ জ্ঞাত।</w:t>
      </w:r>
      <w:r w:rsidRPr="00E16E04">
        <w:rPr>
          <w:rFonts w:ascii="Kalpurush" w:eastAsia="Nikosh" w:hAnsi="Kalpurush" w:cs="Kalpurush"/>
          <w:sz w:val="24"/>
          <w:szCs w:val="24"/>
          <w:lang w:bidi="bn-BD"/>
        </w:rPr>
        <w:t>’’ [</w:t>
      </w:r>
      <w:r w:rsidR="00686ADE">
        <w:rPr>
          <w:rFonts w:ascii="Kalpurush" w:eastAsia="Nikosh" w:hAnsi="Kalpurush" w:cs="Kalpurush"/>
          <w:sz w:val="24"/>
          <w:szCs w:val="24"/>
          <w:cs/>
          <w:lang w:bidi="bn-BD"/>
        </w:rPr>
        <w:t>সূরা আল</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w:t>
      </w:r>
      <w:r w:rsidRPr="00E16E04">
        <w:rPr>
          <w:rFonts w:ascii="Kalpurush" w:eastAsia="Nikosh" w:hAnsi="Kalpurush" w:cs="Kalpurush" w:hint="cs"/>
          <w:sz w:val="24"/>
          <w:szCs w:val="24"/>
          <w:cs/>
          <w:lang w:bidi="bn-BD"/>
        </w:rPr>
        <w:t>হযা</w:t>
      </w:r>
      <w:r w:rsidRPr="00E16E04">
        <w:rPr>
          <w:rFonts w:ascii="Kalpurush" w:eastAsia="Nikosh" w:hAnsi="Kalpurush" w:cs="Kalpurush"/>
          <w:sz w:val="24"/>
          <w:szCs w:val="24"/>
          <w:cs/>
          <w:lang w:bidi="bn-BD"/>
        </w:rPr>
        <w:t>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 xml:space="preserve"> ৪০</w:t>
      </w:r>
      <w:r w:rsidRPr="00E16E04">
        <w:rPr>
          <w:rFonts w:ascii="Kalpurush" w:eastAsia="Nikosh" w:hAnsi="Kalpurush" w:cs="Kalpurush" w:hint="cs"/>
          <w:sz w:val="24"/>
          <w:szCs w:val="24"/>
          <w:cs/>
          <w:lang w:bidi="bn-BD"/>
        </w:rPr>
        <w:t>]</w:t>
      </w:r>
    </w:p>
    <w:p w:rsidR="00E16E04" w:rsidRPr="00E16E04" w:rsidRDefault="00A74BBC" w:rsidP="00686ADE">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আলা যুগে-যুগে প্রত্যেক জাতির প্রতি </w:t>
      </w:r>
      <w:r w:rsidR="00E16E04" w:rsidRPr="00E16E04">
        <w:rPr>
          <w:rFonts w:ascii="Kalpurush" w:eastAsia="Nikosh" w:hAnsi="Kalpurush" w:cs="Kalpurush" w:hint="cs"/>
          <w:sz w:val="24"/>
          <w:szCs w:val="24"/>
          <w:cs/>
          <w:lang w:bidi="bn-BD"/>
        </w:rPr>
        <w:t>স্ব</w:t>
      </w:r>
      <w:r w:rsidR="00E16E04" w:rsidRPr="00E16E04">
        <w:rPr>
          <w:rFonts w:ascii="Kalpurush" w:eastAsia="Nikosh" w:hAnsi="Kalpurush" w:cs="Kalpurush"/>
          <w:sz w:val="24"/>
          <w:szCs w:val="24"/>
          <w:cs/>
          <w:lang w:bidi="bn-BD"/>
        </w:rPr>
        <w:t>তন্ত্র শরী</w:t>
      </w:r>
      <w:r w:rsidR="00E16E04" w:rsidRPr="00E16E04">
        <w:rPr>
          <w:rFonts w:ascii="Kalpurush" w:eastAsia="Nikosh" w:hAnsi="Kalpurush" w:cs="Kalpurush"/>
          <w:sz w:val="24"/>
          <w:szCs w:val="24"/>
          <w:lang w:bidi="bn-BD"/>
        </w:rPr>
        <w:t>‘</w:t>
      </w:r>
      <w:r w:rsidR="00686ADE">
        <w:rPr>
          <w:rFonts w:ascii="Kalpurush" w:eastAsia="Nikosh" w:hAnsi="Kalpurush" w:cs="Kalpurush"/>
          <w:sz w:val="24"/>
          <w:szCs w:val="24"/>
          <w:cs/>
          <w:lang w:bidi="bn-BD"/>
        </w:rPr>
        <w:t>আত</w:t>
      </w:r>
      <w:r w:rsidR="00E16E04" w:rsidRPr="00E16E04">
        <w:rPr>
          <w:rFonts w:ascii="Kalpurush" w:eastAsia="Nikosh" w:hAnsi="Kalpurush" w:cs="Kalpurush"/>
          <w:sz w:val="24"/>
          <w:szCs w:val="24"/>
          <w:cs/>
          <w:lang w:bidi="bn-BD"/>
        </w:rPr>
        <w:t>সহ রাসূল অথবা পূর্ববর্তী শরী</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আত নবায়নের জন্য ওহীসহ নবী প্রেরণ করেছেন।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বলেন</w:t>
      </w:r>
      <w:r w:rsidR="00E16E04" w:rsidRPr="00E16E04">
        <w:rPr>
          <w:rFonts w:ascii="Kalpurush" w:eastAsia="Nikosh" w:hAnsi="Kalpurush" w:cs="Kalpurush"/>
          <w:sz w:val="24"/>
          <w:szCs w:val="24"/>
          <w:lang w:bidi="bn-BD"/>
        </w:rPr>
        <w:t>,</w:t>
      </w:r>
    </w:p>
    <w:p w:rsidR="00E16E04" w:rsidRPr="00B1790A" w:rsidRDefault="004C6630" w:rsidP="004C663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وَلَقَدۡ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بَعَثۡنَا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رَّسُولًا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ٱعۡبُدُواْ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وَٱجۡتَنِبُواْ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ٱلطَّٰغُوتَۖ</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النحل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٣٦</w:t>
      </w:r>
      <w:r>
        <w:rPr>
          <w:rFonts w:ascii="KFGQPC Uthman Taha Naskh" w:cs="KFGQPC Uthman Taha Naskh"/>
          <w:color w:val="008000"/>
          <w:sz w:val="24"/>
          <w:szCs w:val="24"/>
          <w:rtl/>
        </w:rPr>
        <w:t xml:space="preserve">] </w:t>
      </w:r>
    </w:p>
    <w:p w:rsidR="004C6630" w:rsidRDefault="00E16E04" w:rsidP="00686ADE">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প্রত্যেক উম্মতের মধ্যেই রাসূল প্রেরণ করেছি এই মর্মে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আল্লাহর ইবাদাত কর এবং তাগুতকে পরিহার কর।</w:t>
      </w:r>
      <w:r w:rsidR="00686ADE">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আন-</w:t>
      </w:r>
      <w:r w:rsidRPr="00E16E04">
        <w:rPr>
          <w:rFonts w:ascii="Kalpurush" w:eastAsia="Nikosh" w:hAnsi="Kalpurush" w:cs="Kalpurush"/>
          <w:sz w:val="24"/>
          <w:szCs w:val="24"/>
          <w:cs/>
          <w:lang w:bidi="bn-BD"/>
        </w:rPr>
        <w:t>নাহল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৩৬</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E16E04" w:rsidP="00686ADE">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4C6630" w:rsidP="004C663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نَذِيرٞ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فاطر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٢٤</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এমন কোনো সম্প্রদায় নেই যাদের কাছে আমার পক্ষ থেকে সতর্ককারী আসে</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সূরা ফাতির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২৪</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6E65D3" w:rsidP="006E65D3">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ٱلتَّوۡرَىٰةَ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هُدٗى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وَنُورٞۚ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ٱلنَّبِيُّونَ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أَسۡلَمُواْ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هَادُواْ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وَٱلرَّبَّٰنِيُّونَ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وَٱلۡأَحۡبَارُ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ٱسۡتُحۡفِظُواْ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وَكَانُواْ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شُهَدَآءَۚ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المائ‍دة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٤٤</w:t>
      </w:r>
      <w:r>
        <w:rPr>
          <w:rFonts w:ascii="KFGQPC Uthman Taha Naskh" w:cs="KFGQPC Uthman Taha Naskh"/>
          <w:color w:val="008000"/>
          <w:sz w:val="24"/>
          <w:szCs w:val="24"/>
          <w:rtl/>
        </w:rPr>
        <w:t>]</w:t>
      </w:r>
    </w:p>
    <w:p w:rsidR="00E16E04" w:rsidRPr="004C6630" w:rsidRDefault="00E16E04" w:rsidP="00E16E04">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তাওরাত অবতীর্ণ করেছি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এতে রয়েছে </w:t>
      </w:r>
      <w:r w:rsidR="003F29D4">
        <w:rPr>
          <w:rFonts w:ascii="Kalpurush" w:eastAsia="Nikosh" w:hAnsi="Kalpurush" w:cs="Kalpurush"/>
          <w:sz w:val="24"/>
          <w:szCs w:val="24"/>
          <w:cs/>
          <w:lang w:bidi="bn-BD"/>
        </w:rPr>
        <w:t>হিদায়াত</w:t>
      </w:r>
      <w:r w:rsidRPr="00E16E04">
        <w:rPr>
          <w:rFonts w:ascii="Kalpurush" w:eastAsia="Nikosh" w:hAnsi="Kalpurush" w:cs="Kalpurush"/>
          <w:sz w:val="24"/>
          <w:szCs w:val="24"/>
          <w:cs/>
          <w:lang w:bidi="bn-BD"/>
        </w:rPr>
        <w:t xml:space="preserve"> ও আলো। নবীগণ যাঁরা আল্লাহর অনুগত ছিলেন তারা ই</w:t>
      </w:r>
      <w:r w:rsidRPr="00E16E04">
        <w:rPr>
          <w:rFonts w:ascii="Kalpurush" w:eastAsia="Nikosh" w:hAnsi="Kalpurush" w:cs="Kalpurush" w:hint="cs"/>
          <w:sz w:val="24"/>
          <w:szCs w:val="24"/>
          <w:cs/>
          <w:lang w:bidi="bn-BD"/>
        </w:rPr>
        <w:t>য়াহূ</w:t>
      </w:r>
      <w:r w:rsidRPr="00E16E04">
        <w:rPr>
          <w:rFonts w:ascii="Kalpurush" w:eastAsia="Nikosh" w:hAnsi="Kalpurush" w:cs="Kalpurush"/>
          <w:sz w:val="24"/>
          <w:szCs w:val="24"/>
          <w:cs/>
          <w:lang w:bidi="bn-BD"/>
        </w:rPr>
        <w:t>দীদেরকে তদনুসারে বিধান দিতেন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আরো বিধান দিতেন </w:t>
      </w:r>
      <w:r w:rsidRPr="00E16E04">
        <w:rPr>
          <w:rFonts w:ascii="Kalpurush" w:eastAsia="Nikosh" w:hAnsi="Kalpurush" w:cs="Kalpurush" w:hint="cs"/>
          <w:sz w:val="24"/>
          <w:szCs w:val="24"/>
          <w:cs/>
          <w:lang w:bidi="bn-BD"/>
        </w:rPr>
        <w:t>রাব্বানী</w:t>
      </w:r>
      <w:r w:rsidRPr="00E16E04">
        <w:rPr>
          <w:rFonts w:ascii="Kalpurush" w:eastAsia="Nikosh" w:hAnsi="Kalpurush" w:cs="Kalpurush"/>
          <w:sz w:val="24"/>
          <w:szCs w:val="24"/>
          <w:cs/>
          <w:lang w:bidi="bn-BD"/>
        </w:rPr>
        <w:t xml:space="preserve">গণ এবং বিদ্বানগণ। কেননা তাদেরকে এ </w:t>
      </w:r>
      <w:r w:rsidRPr="004C6630">
        <w:rPr>
          <w:rFonts w:ascii="Kalpurush" w:eastAsia="Nikosh" w:hAnsi="Kalpurush" w:cs="Kalpurush"/>
          <w:sz w:val="24"/>
          <w:szCs w:val="24"/>
          <w:cs/>
          <w:lang w:bidi="bn-BD"/>
        </w:rPr>
        <w:t xml:space="preserve">কিতাবুল্লার দেখাশোনার নির্দেশ দেওয়া হয়েছিল এবং তাঁরা এর </w:t>
      </w:r>
      <w:r w:rsidR="003F29D4" w:rsidRPr="004C6630">
        <w:rPr>
          <w:rFonts w:ascii="Kalpurush" w:eastAsia="Nikosh" w:hAnsi="Kalpurush" w:cs="Kalpurush"/>
          <w:sz w:val="24"/>
          <w:szCs w:val="24"/>
          <w:cs/>
          <w:lang w:bidi="bn-BD"/>
        </w:rPr>
        <w:t>ওপর</w:t>
      </w:r>
      <w:r w:rsidRPr="004C6630">
        <w:rPr>
          <w:rFonts w:ascii="Kalpurush" w:eastAsia="Nikosh" w:hAnsi="Kalpurush" w:cs="Kalpurush"/>
          <w:sz w:val="24"/>
          <w:szCs w:val="24"/>
          <w:cs/>
          <w:lang w:bidi="bn-BD"/>
        </w:rPr>
        <w:t xml:space="preserve"> সাক্ষ্য ছিল</w:t>
      </w:r>
      <w:r w:rsidRPr="00B1790A">
        <w:rPr>
          <w:rFonts w:ascii="SolaimanLipi" w:eastAsia="Nikosh" w:hAnsi="SolaimanLipi" w:cs="SolaimanLipi"/>
          <w:sz w:val="24"/>
          <w:szCs w:val="24"/>
          <w:cs/>
          <w:lang w:bidi="hi-IN"/>
        </w:rPr>
        <w:t>।</w:t>
      </w:r>
      <w:r w:rsidR="004C6630">
        <w:rPr>
          <w:rFonts w:ascii="Kalpurush" w:eastAsia="Nikosh" w:hAnsi="Kalpurush" w:cs="Kalpurush" w:hint="cs"/>
          <w:sz w:val="24"/>
          <w:szCs w:val="24"/>
          <w:cs/>
          <w:lang w:bidi="bn-BD"/>
        </w:rPr>
        <w:t>”</w:t>
      </w:r>
      <w:r w:rsidRPr="004C6630">
        <w:rPr>
          <w:rFonts w:ascii="Kalpurush" w:eastAsia="Nikosh" w:hAnsi="Kalpurush" w:cs="Kalpurush"/>
          <w:sz w:val="24"/>
          <w:szCs w:val="24"/>
          <w:cs/>
          <w:lang w:bidi="hi-IN"/>
        </w:rPr>
        <w:t xml:space="preserve"> </w:t>
      </w:r>
      <w:r w:rsidRPr="004C6630">
        <w:rPr>
          <w:rFonts w:ascii="Kalpurush" w:eastAsia="Nikosh" w:hAnsi="Kalpurush" w:cs="Kalpurush"/>
          <w:sz w:val="24"/>
          <w:szCs w:val="24"/>
          <w:cs/>
          <w:lang w:bidi="bn-BD"/>
        </w:rPr>
        <w:t>[</w:t>
      </w:r>
      <w:r w:rsidRPr="004C6630">
        <w:rPr>
          <w:rFonts w:ascii="Kalpurush" w:eastAsia="Nikosh" w:hAnsi="Kalpurush" w:cs="Kalpurush"/>
          <w:sz w:val="24"/>
          <w:szCs w:val="24"/>
          <w:cs/>
          <w:lang w:bidi="bn-IN"/>
        </w:rPr>
        <w:t>সূরা আল</w:t>
      </w:r>
      <w:r w:rsidRPr="004C6630">
        <w:rPr>
          <w:rFonts w:ascii="Kalpurush" w:eastAsia="Nikosh" w:hAnsi="Kalpurush" w:cs="Kalpurush"/>
          <w:sz w:val="24"/>
          <w:szCs w:val="24"/>
          <w:cs/>
          <w:lang w:bidi="bn-BD"/>
        </w:rPr>
        <w:t>-মায়িদাহ</w:t>
      </w:r>
      <w:r w:rsidRPr="004C6630">
        <w:rPr>
          <w:rFonts w:ascii="Kalpurush" w:eastAsia="Nikosh" w:hAnsi="Kalpurush" w:cs="Kalpurush"/>
          <w:sz w:val="24"/>
          <w:szCs w:val="24"/>
          <w:lang w:bidi="bn-BD"/>
        </w:rPr>
        <w:t xml:space="preserve">, </w:t>
      </w:r>
      <w:r w:rsidRPr="004C6630">
        <w:rPr>
          <w:rFonts w:ascii="Kalpurush" w:eastAsia="Nikosh" w:hAnsi="Kalpurush" w:cs="Kalpurush"/>
          <w:sz w:val="24"/>
          <w:szCs w:val="24"/>
          <w:cs/>
          <w:lang w:bidi="bn-BD"/>
        </w:rPr>
        <w:t>আয়াত: ৪৪]</w:t>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AGA Arabesque" w:hAnsi="AGA Arabesque" w:cs="Traditional Arabic"/>
          <w:b/>
          <w:bCs/>
          <w:sz w:val="24"/>
          <w:szCs w:val="24"/>
        </w:rPr>
        <w:t></w:t>
      </w:r>
      <w:r w:rsidRPr="00F52C53">
        <w:rPr>
          <w:rFonts w:ascii="Kalpurush" w:eastAsia="Nikosh" w:hAnsi="Kalpurush" w:cs="Kalpurush"/>
          <w:b/>
          <w:bCs/>
          <w:sz w:val="24"/>
          <w:szCs w:val="24"/>
          <w:cs/>
          <w:lang w:bidi="bn-BD"/>
        </w:rPr>
        <w:t xml:space="preserve"> নবী-রাসূলগণ আল্লাহর প্রিয় সৃষ্টি</w:t>
      </w:r>
      <w:r w:rsidRPr="00F52C53">
        <w:rPr>
          <w:rFonts w:ascii="Kalpurush" w:eastAsia="Nikosh" w:hAnsi="Kalpurush" w:cs="Kalpurush"/>
          <w:b/>
          <w:bCs/>
          <w:sz w:val="24"/>
          <w:szCs w:val="24"/>
          <w:lang w:bidi="bn-BD"/>
        </w:rPr>
        <w:t xml:space="preserve">, </w:t>
      </w:r>
      <w:r w:rsidRPr="00F52C53">
        <w:rPr>
          <w:rFonts w:ascii="Kalpurush" w:eastAsia="Nikosh" w:hAnsi="Kalpurush" w:cs="Kalpurush"/>
          <w:b/>
          <w:bCs/>
          <w:sz w:val="24"/>
          <w:szCs w:val="24"/>
          <w:cs/>
          <w:lang w:bidi="bn-BD"/>
        </w:rPr>
        <w:t>তাঁরা মানুষ। তাঁদের মধ্যে রুবুবিয়্যাত বা উলুহিয়্যাতের কোনো বৈশিষ্ট্য নেই।</w:t>
      </w:r>
    </w:p>
    <w:p w:rsidR="00E16E04" w:rsidRPr="00E16E04" w:rsidRDefault="00A74BBC"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lastRenderedPageBreak/>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আলা </w:t>
      </w:r>
      <w:r w:rsidR="00E16E04" w:rsidRPr="00E16E04">
        <w:rPr>
          <w:rFonts w:ascii="Kalpurush" w:eastAsia="Nikosh" w:hAnsi="Kalpurush" w:cs="Kalpurush" w:hint="cs"/>
          <w:sz w:val="24"/>
          <w:szCs w:val="24"/>
          <w:cs/>
          <w:lang w:bidi="bn-BD"/>
        </w:rPr>
        <w:t>ন</w:t>
      </w:r>
      <w:r w:rsidR="00E16E04" w:rsidRPr="00E16E04">
        <w:rPr>
          <w:rFonts w:ascii="Kalpurush" w:eastAsia="Nikosh" w:hAnsi="Kalpurush" w:cs="Kalpurush"/>
          <w:sz w:val="24"/>
          <w:szCs w:val="24"/>
          <w:cs/>
          <w:lang w:bidi="bn-BD"/>
        </w:rPr>
        <w:t>বী</w:t>
      </w:r>
      <w:r w:rsidR="00E16E04" w:rsidRPr="00E16E04">
        <w:rPr>
          <w:rFonts w:ascii="Kalpurush" w:eastAsia="Nikosh" w:hAnsi="Kalpurush" w:cs="Kalpurush" w:hint="cs"/>
          <w:sz w:val="24"/>
          <w:szCs w:val="24"/>
          <w:cs/>
          <w:lang w:bidi="bn-BD"/>
        </w:rPr>
        <w:t>কুল শিরোমনি ও নবীদের মধ্যে আল্লাহর নিকট সবচেয়ে বড় মর্যাদার অধিকারী</w:t>
      </w:r>
      <w:r w:rsidR="00E16E04" w:rsidRPr="00E16E04">
        <w:rPr>
          <w:rFonts w:ascii="Kalpurush" w:eastAsia="Nikosh" w:hAnsi="Kalpurush" w:cs="Kalpurush"/>
          <w:sz w:val="24"/>
          <w:szCs w:val="24"/>
          <w:cs/>
          <w:lang w:bidi="bn-BD"/>
        </w:rPr>
        <w:t xml:space="preserve"> মুহাম্ম</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দ সাল্লাল্লাহু আলাইহি ওয়াসাল্লামকে বলেন</w:t>
      </w:r>
      <w:r w:rsidR="00E16E04" w:rsidRPr="00E16E04">
        <w:rPr>
          <w:rFonts w:ascii="Kalpurush" w:eastAsia="Nikosh" w:hAnsi="Kalpurush" w:cs="Kalpurush"/>
          <w:sz w:val="24"/>
          <w:szCs w:val="24"/>
          <w:lang w:bidi="bn-BD"/>
        </w:rPr>
        <w:t>,</w:t>
      </w:r>
    </w:p>
    <w:p w:rsidR="00E16E04" w:rsidRPr="00B1790A" w:rsidRDefault="006E65D3" w:rsidP="006E65D3">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لِنَفۡسِي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نَفۡعٗا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ضَرًّا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ٱلۡغَيۡبَ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لَٱسۡتَكۡثَرۡتُ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مَسَّنِيَ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ٱلسُّوٓءُۚ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نَذِيرٞ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وَبَشِيرٞ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يُؤۡمِنُونَ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١٨٨</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الاعراف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١٨٨</w:t>
      </w:r>
      <w:r>
        <w:rPr>
          <w:rFonts w:ascii="KFGQPC Uthman Taha Naskh" w:cs="KFGQPC Uthman Taha Naskh"/>
          <w:color w:val="008000"/>
          <w:sz w:val="24"/>
          <w:szCs w:val="24"/>
          <w:rtl/>
        </w:rPr>
        <w:t>]</w:t>
      </w:r>
    </w:p>
    <w:p w:rsidR="00E16E04" w:rsidRPr="00E16E04" w:rsidRDefault="00E16E04" w:rsidP="004C663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“আপনি বলে 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আমার নিজের কল্যাণ স</w:t>
      </w:r>
      <w:r w:rsidR="004C6630">
        <w:rPr>
          <w:rFonts w:ascii="Kalpurush" w:eastAsia="Nikosh" w:hAnsi="Kalpurush" w:cs="Kalpurush"/>
          <w:sz w:val="24"/>
          <w:szCs w:val="24"/>
          <w:cs/>
          <w:lang w:bidi="bn-BD"/>
        </w:rPr>
        <w:t>াধন এবং অকল্যাণ সাধনের মালিক নই</w:t>
      </w:r>
      <w:r w:rsidRPr="00E16E04">
        <w:rPr>
          <w:rFonts w:ascii="Kalpurush" w:eastAsia="Nikosh" w:hAnsi="Kalpurush" w:cs="Kalpurush"/>
          <w:sz w:val="24"/>
          <w:szCs w:val="24"/>
          <w:cs/>
          <w:lang w:bidi="bn-BD"/>
        </w:rPr>
        <w:t xml:space="preserve"> কিন্তু যা আল্লাহ চান। আর আমি যদি </w:t>
      </w:r>
      <w:r w:rsidR="004C6630">
        <w:rPr>
          <w:rFonts w:ascii="Kalpurush" w:eastAsia="Nikosh" w:hAnsi="Kalpurush" w:cs="Kalpurush" w:hint="cs"/>
          <w:sz w:val="24"/>
          <w:szCs w:val="24"/>
          <w:cs/>
          <w:lang w:bidi="bn-BD"/>
        </w:rPr>
        <w:t>অদৃশ্যে</w:t>
      </w:r>
      <w:r w:rsidRPr="00E16E04">
        <w:rPr>
          <w:rFonts w:ascii="Kalpurush" w:eastAsia="Nikosh" w:hAnsi="Kalpurush" w:cs="Kalpurush"/>
          <w:sz w:val="24"/>
          <w:szCs w:val="24"/>
          <w:cs/>
          <w:lang w:bidi="bn-BD"/>
        </w:rPr>
        <w:t>র কথা জানতাম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তাহলে বহু কল্যাণ অর্জন করে নিতে পারতাম। ফলে আমাকে কোনো অমঙ্গল স্পর্শ করতে পারত না। আমি তো একজন ভীতি প্রদর্শক ও সুসংবাদদাতা ঈমানদারদের জন্য</w:t>
      </w:r>
      <w:r w:rsidR="004C6630" w:rsidRPr="00B1790A">
        <w:rPr>
          <w:rFonts w:ascii="SolaimanLipi" w:eastAsia="Nikosh" w:hAnsi="SolaimanLipi" w:cs="SolaimanLipi"/>
          <w:sz w:val="24"/>
          <w:szCs w:val="24"/>
          <w:cs/>
          <w:lang w:bidi="hi-IN"/>
        </w:rPr>
        <w:t>।</w:t>
      </w:r>
      <w:r w:rsidR="004C6630">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4C6630">
        <w:rPr>
          <w:rFonts w:ascii="Kalpurush" w:eastAsia="Nikosh" w:hAnsi="Kalpurush" w:cs="Kalpurush"/>
          <w:sz w:val="24"/>
          <w:szCs w:val="24"/>
          <w:cs/>
          <w:lang w:bidi="bn-BD"/>
        </w:rPr>
        <w:t>[</w:t>
      </w:r>
      <w:r w:rsidR="004C6630">
        <w:rPr>
          <w:rFonts w:ascii="Kalpurush" w:eastAsia="Nikosh" w:hAnsi="Kalpurush" w:cs="Kalpurush"/>
          <w:sz w:val="24"/>
          <w:szCs w:val="24"/>
          <w:cs/>
          <w:lang w:bidi="bn-IN"/>
        </w:rPr>
        <w:t>সূরা আল</w:t>
      </w:r>
      <w:r w:rsidRPr="004C6630">
        <w:rPr>
          <w:rFonts w:ascii="Kalpurush" w:eastAsia="Nikosh" w:hAnsi="Kalpurush" w:cs="Kalpurush"/>
          <w:sz w:val="24"/>
          <w:szCs w:val="24"/>
          <w:cs/>
          <w:lang w:bidi="bn-BD"/>
        </w:rPr>
        <w:t>-আরাফ</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১৮৮</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আরো বলেন</w:t>
      </w:r>
      <w:r w:rsidRPr="00E16E04">
        <w:rPr>
          <w:rFonts w:ascii="Kalpurush" w:eastAsia="Nikosh" w:hAnsi="Kalpurush" w:cs="Kalpurush"/>
          <w:sz w:val="24"/>
          <w:szCs w:val="24"/>
          <w:lang w:bidi="bn-BD"/>
        </w:rPr>
        <w:t>,</w:t>
      </w:r>
    </w:p>
    <w:p w:rsidR="00E16E04" w:rsidRPr="00E16E04" w:rsidRDefault="006E65D3" w:rsidP="006E65D3">
      <w:pPr>
        <w:pStyle w:val="BodyTextIndent2"/>
        <w:bidi/>
        <w:spacing w:after="20" w:line="240" w:lineRule="auto"/>
        <w:ind w:firstLine="0"/>
        <w:jc w:val="both"/>
        <w:rPr>
          <w:rFonts w:ascii="Times New Roman" w:hAnsi="Times New Roman" w:cs="Times New Roman"/>
          <w:sz w:val="24"/>
          <w:szCs w:val="24"/>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ضَرّٗا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رَشَدٗا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يُجِيرَنِي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أَجِدَ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دُونِهِۦ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مُلۡتَحَدًا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الجن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٢٢</w:t>
      </w:r>
      <w:r>
        <w:rPr>
          <w:rFonts w:ascii="KFGQPC Uthman Taha Naskh" w:cs="KFGQPC Uthman Taha Naskh"/>
          <w:color w:val="008000"/>
          <w:sz w:val="24"/>
          <w:szCs w:val="24"/>
          <w:rtl/>
        </w:rPr>
        <w:t>]</w:t>
      </w:r>
      <w:r w:rsidR="00E16E04" w:rsidRPr="00E16E04">
        <w:rPr>
          <w:rFonts w:ascii="Kalpurush" w:eastAsia="Nikosh" w:hAnsi="Kalpurush" w:cs="KFGQPC Uthman Taha Naskh" w:hint="cs"/>
          <w:sz w:val="24"/>
          <w:szCs w:val="24"/>
          <w:rtl/>
        </w:rPr>
        <w:t xml:space="preserve"> </w:t>
      </w:r>
    </w:p>
    <w:p w:rsidR="00E16E04" w:rsidRPr="00E16E04" w:rsidRDefault="00E16E04" w:rsidP="006E65D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তোমাদের ক্ষতি সাধন করার ও সুপথে আনয়ন করার মালিক নই।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কবল থেকে আমাকে কেউ রক্ষা করতে পারবে না এবং তিনি ব্যতীত আমি কখনও কোনো আশ্রয়স্থল পাব না</w:t>
      </w:r>
      <w:r w:rsidR="004C6630" w:rsidRPr="00B1790A">
        <w:rPr>
          <w:rFonts w:ascii="SolaimanLipi" w:eastAsia="Nikosh" w:hAnsi="SolaimanLipi" w:cs="SolaimanLipi"/>
          <w:sz w:val="24"/>
          <w:szCs w:val="24"/>
          <w:cs/>
          <w:lang w:bidi="hi-IN"/>
        </w:rPr>
        <w:t>।</w:t>
      </w:r>
      <w:r w:rsidR="006E65D3">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4C6630">
        <w:rPr>
          <w:rFonts w:ascii="Kalpurush" w:eastAsia="Nikosh" w:hAnsi="Kalpurush" w:cs="Kalpurush"/>
          <w:sz w:val="24"/>
          <w:szCs w:val="24"/>
          <w:cs/>
          <w:lang w:bidi="bn-BD"/>
        </w:rPr>
        <w:t>[</w:t>
      </w:r>
      <w:r w:rsidRPr="004C6630">
        <w:rPr>
          <w:rFonts w:ascii="Kalpurush" w:eastAsia="Nikosh" w:hAnsi="Kalpurush" w:cs="Kalpurush"/>
          <w:sz w:val="24"/>
          <w:szCs w:val="24"/>
          <w:cs/>
          <w:lang w:bidi="bn-IN"/>
        </w:rPr>
        <w:t xml:space="preserve">সূরা </w:t>
      </w:r>
      <w:r w:rsidRPr="004C6630">
        <w:rPr>
          <w:rFonts w:ascii="Kalpurush" w:eastAsia="Nikosh" w:hAnsi="Kalpurush" w:cs="Kalpurush"/>
          <w:sz w:val="24"/>
          <w:szCs w:val="24"/>
          <w:cs/>
          <w:lang w:bidi="bn-BD"/>
        </w:rPr>
        <w:t>আল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জ</w:t>
      </w:r>
      <w:r w:rsidR="004C6630">
        <w:rPr>
          <w:rFonts w:ascii="Kalpurush" w:eastAsia="Nikosh" w:hAnsi="Kalpurush" w:cs="Kalpurush" w:hint="cs"/>
          <w:sz w:val="24"/>
          <w:szCs w:val="24"/>
          <w:cs/>
          <w:lang w:bidi="bn-BD"/>
        </w:rPr>
        <w:t>িন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২১-২২</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নবী-রাসূলগণও সাধারণ মানুষের ন্যায় মানবিক বৈশিষ্ট</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বিশেষিত। তাঁরাও পানাহার করতেন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অসুস্থ হতেন এবং তাঁরা </w:t>
      </w:r>
      <w:r w:rsidRPr="00E16E04">
        <w:rPr>
          <w:rFonts w:ascii="Kalpurush" w:eastAsia="Nikosh" w:hAnsi="Kalpurush" w:cs="Kalpurush" w:hint="cs"/>
          <w:sz w:val="24"/>
          <w:szCs w:val="24"/>
          <w:cs/>
          <w:lang w:bidi="bn-BD"/>
        </w:rPr>
        <w:t xml:space="preserve">মারা </w:t>
      </w:r>
      <w:r w:rsidRPr="004C6630">
        <w:rPr>
          <w:rFonts w:ascii="Kalpurush" w:eastAsia="Nikosh" w:hAnsi="Kalpurush" w:cs="Kalpurush"/>
          <w:sz w:val="24"/>
          <w:szCs w:val="24"/>
          <w:cs/>
          <w:lang w:bidi="bn-BD"/>
        </w:rPr>
        <w:t>যেতেন</w:t>
      </w:r>
      <w:r w:rsidRPr="00B1790A">
        <w:rPr>
          <w:rFonts w:ascii="SolaimanLipi" w:eastAsia="Nikosh" w:hAnsi="SolaimanLipi" w:cs="SolaimanLipi"/>
          <w:sz w:val="24"/>
          <w:szCs w:val="24"/>
          <w:cs/>
          <w:lang w:bidi="hi-IN"/>
        </w:rPr>
        <w:t xml:space="preserve">। </w:t>
      </w:r>
      <w:r w:rsidR="00994A71" w:rsidRPr="004C6630">
        <w:rPr>
          <w:rFonts w:ascii="Kalpurush" w:eastAsia="Nikosh" w:hAnsi="Kalpurush" w:cs="Kalpurush"/>
          <w:sz w:val="24"/>
          <w:szCs w:val="24"/>
          <w:cs/>
          <w:lang w:bidi="bn-IN"/>
        </w:rPr>
        <w:t>ইবরাহীম</w:t>
      </w:r>
      <w:r w:rsidRPr="00B1790A">
        <w:rPr>
          <w:rFonts w:ascii="Kalpurush" w:eastAsia="Nikosh" w:hAnsi="Kalpurush" w:cs="Kalpurush"/>
          <w:sz w:val="24"/>
          <w:szCs w:val="24"/>
          <w:cs/>
          <w:lang w:bidi="bn-IN"/>
        </w:rPr>
        <w:t xml:space="preserve"> </w:t>
      </w:r>
      <w:r w:rsidRPr="00E16E04">
        <w:rPr>
          <w:rFonts w:ascii="Kalpurush" w:eastAsia="Nikosh" w:hAnsi="Kalpurush" w:cs="Kalpurush" w:hint="cs"/>
          <w:sz w:val="24"/>
          <w:szCs w:val="24"/>
          <w:cs/>
          <w:lang w:bidi="bn-BD"/>
        </w:rPr>
        <w:t>আলাইহিস সালাম</w:t>
      </w:r>
      <w:r w:rsidRPr="00E16E04">
        <w:rPr>
          <w:rFonts w:ascii="Kalpurush" w:eastAsia="Nikosh" w:hAnsi="Kalpurush" w:cs="Kalpurush"/>
          <w:sz w:val="24"/>
          <w:szCs w:val="24"/>
          <w:cs/>
          <w:lang w:bidi="bn-BD"/>
        </w:rPr>
        <w:t xml:space="preserve"> তাঁর জাতির সামনে স্বীয় </w:t>
      </w:r>
      <w:r w:rsidRPr="00E16E04">
        <w:rPr>
          <w:rFonts w:ascii="Kalpurush" w:eastAsia="Nikosh" w:hAnsi="Kalpurush" w:cs="Kalpurush" w:hint="cs"/>
          <w:sz w:val="24"/>
          <w:szCs w:val="24"/>
          <w:cs/>
          <w:lang w:bidi="bn-BD"/>
        </w:rPr>
        <w:t>রবে</w:t>
      </w:r>
      <w:r w:rsidRPr="00E16E04">
        <w:rPr>
          <w:rFonts w:ascii="Kalpurush" w:eastAsia="Nikosh" w:hAnsi="Kalpurush" w:cs="Kalpurush"/>
          <w:sz w:val="24"/>
          <w:szCs w:val="24"/>
          <w:cs/>
          <w:lang w:bidi="bn-BD"/>
        </w:rPr>
        <w:t>র পরিচয় দিয়ে বলেন</w:t>
      </w:r>
      <w:r w:rsidRPr="00E16E04">
        <w:rPr>
          <w:rFonts w:ascii="Kalpurush" w:eastAsia="Nikosh" w:hAnsi="Kalpurush" w:cs="Kalpurush"/>
          <w:sz w:val="24"/>
          <w:szCs w:val="24"/>
          <w:lang w:bidi="bn-BD"/>
        </w:rPr>
        <w:t>,</w:t>
      </w:r>
    </w:p>
    <w:p w:rsidR="00E16E04" w:rsidRPr="00B1790A" w:rsidRDefault="006E65D3" w:rsidP="006E65D3">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يُطۡعِمُنِي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وَيَسۡقِينِ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وَإِذَا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مَرِضۡتُ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يَشۡفِينِ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٨٠</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يُمِيتُنِي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يُحۡيِينِ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الشعراء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٨١</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“আর যিনি আমাকে আহার এবং পানীয় দান করেন। যখন আমি রোগাক্রান্ত হই তখন তিনিই আমাকে আরোগ্য দান করেন। যিনি আমার মৃত্যু ঘটাবেন</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lastRenderedPageBreak/>
        <w:t>অতঃপর তিনিই আমার পুন</w:t>
      </w:r>
      <w:r w:rsidR="004C663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র্জীবন দান করবেন।</w:t>
      </w:r>
      <w:r w:rsidRPr="00E16E04">
        <w:rPr>
          <w:rFonts w:ascii="Kalpurush" w:eastAsia="Nikosh" w:hAnsi="Kalpurush" w:cs="Kalpurush"/>
          <w:sz w:val="24"/>
          <w:szCs w:val="24"/>
          <w:lang w:bidi="bn-BD"/>
        </w:rPr>
        <w:t>’’ [</w:t>
      </w:r>
      <w:r w:rsidR="004C6630">
        <w:rPr>
          <w:rFonts w:ascii="Kalpurush" w:eastAsia="Nikosh" w:hAnsi="Kalpurush" w:cs="Kalpurush"/>
          <w:sz w:val="24"/>
          <w:szCs w:val="24"/>
          <w:cs/>
          <w:lang w:bidi="bn-BD"/>
        </w:rPr>
        <w:t>সূরা আশ</w:t>
      </w:r>
      <w:r w:rsidRPr="00E16E04">
        <w:rPr>
          <w:rFonts w:ascii="Kalpurush" w:eastAsia="Nikosh" w:hAnsi="Kalpurush" w:cs="Kalpurush"/>
          <w:sz w:val="24"/>
          <w:szCs w:val="24"/>
          <w:cs/>
          <w:lang w:bidi="bn-BD"/>
        </w:rPr>
        <w:t>-শ</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৭৯-৮১</w:t>
      </w:r>
      <w:r w:rsidRPr="00E16E04">
        <w:rPr>
          <w:rFonts w:ascii="Kalpurush" w:eastAsia="Nikosh" w:hAnsi="Kalpurush" w:cs="Kalpurush" w:hint="cs"/>
          <w:sz w:val="24"/>
          <w:szCs w:val="24"/>
          <w:cs/>
          <w:lang w:bidi="bn-BD"/>
        </w:rPr>
        <w:t>]</w:t>
      </w:r>
    </w:p>
    <w:p w:rsidR="00E16E04" w:rsidRPr="00E16E04" w:rsidRDefault="00E16E04" w:rsidP="004C663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রাসূলুল্লাহ সাল্লাল্লাহু আলাইহি ওয়াসাল্লাম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তোমাদের মত</w:t>
      </w:r>
      <w:r w:rsidR="004C663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ই একজন মানুষ। আমি ভুলে যাই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যেমন তোমরা ভুলে যাও। আর যদি আমি ভুলে যাই তা হলে তোমরা আমাকে স্বরণ কর</w:t>
      </w:r>
      <w:r w:rsidRPr="00E16E04">
        <w:rPr>
          <w:rFonts w:ascii="Kalpurush" w:eastAsia="Nikosh" w:hAnsi="Kalpurush" w:cs="Kalpurush" w:hint="cs"/>
          <w:sz w:val="24"/>
          <w:szCs w:val="24"/>
          <w:cs/>
          <w:lang w:bidi="bn-BD"/>
        </w:rPr>
        <w:t>িয়ে</w:t>
      </w:r>
      <w:r w:rsidRPr="00E16E04">
        <w:rPr>
          <w:rFonts w:ascii="Kalpurush" w:eastAsia="Nikosh" w:hAnsi="Kalpurush" w:cs="Kalpurush"/>
          <w:sz w:val="24"/>
          <w:szCs w:val="24"/>
          <w:cs/>
          <w:lang w:bidi="bn-BD"/>
        </w:rPr>
        <w:t xml:space="preserve"> দিও। </w:t>
      </w:r>
      <w:r w:rsidR="004C663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বুখারী ও মুসলিম</w:t>
      </w:r>
      <w:r w:rsidR="004C6630">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তাছাড়া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নবী-রাসূলগণকে দাসত্বগুণে বিশেষিত করেছেন তাঁদের সর্বোচ্চ মর্যাদার স্থলে এবং তাঁদের প্রশংসা করার বেলায়ও তাঁদে</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কে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 বলে আখ্যায়িত করেছেন। যেমন আল্লাহ তা</w:t>
      </w:r>
      <w:r w:rsidRPr="00E16E04">
        <w:rPr>
          <w:rFonts w:ascii="Kalpurush" w:eastAsia="Nikosh" w:hAnsi="Kalpurush" w:cs="Kalpurush"/>
          <w:sz w:val="24"/>
          <w:szCs w:val="24"/>
          <w:lang w:bidi="bn-BD"/>
        </w:rPr>
        <w:t>‘</w:t>
      </w:r>
      <w:r w:rsidR="004C6630">
        <w:rPr>
          <w:rFonts w:ascii="Kalpurush" w:eastAsia="Nikosh" w:hAnsi="Kalpurush" w:cs="Kalpurush"/>
          <w:sz w:val="24"/>
          <w:szCs w:val="24"/>
          <w:cs/>
          <w:lang w:bidi="bn-BD"/>
        </w:rPr>
        <w:t>আলা নূহ আলাইহিস সালাম</w:t>
      </w:r>
      <w:r w:rsidRPr="00E16E04">
        <w:rPr>
          <w:rFonts w:ascii="Kalpurush" w:eastAsia="Nikosh" w:hAnsi="Kalpurush" w:cs="Kalpurush"/>
          <w:sz w:val="24"/>
          <w:szCs w:val="24"/>
          <w:cs/>
          <w:lang w:bidi="bn-BD"/>
        </w:rPr>
        <w:t xml:space="preserve"> সম্পর্কে বলেন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w:t>
      </w:r>
    </w:p>
    <w:p w:rsidR="00E16E04" w:rsidRPr="00B1790A" w:rsidRDefault="006E65D3" w:rsidP="006E65D3">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عَبۡدٗا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شَكُورٗا</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الاسراء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w:t>
      </w:r>
      <w:r>
        <w:rPr>
          <w:rFonts w:ascii="KFGQPC Uthman Taha Naskh" w:cs="KFGQPC Uthman Taha Naskh"/>
          <w:color w:val="008000"/>
          <w:sz w:val="24"/>
          <w:szCs w:val="24"/>
          <w:rtl/>
        </w:rPr>
        <w:t>]</w:t>
      </w:r>
    </w:p>
    <w:p w:rsidR="00E16E04" w:rsidRPr="00E16E04" w:rsidRDefault="00E16E04" w:rsidP="004C663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pacing w:val="-6"/>
          <w:sz w:val="24"/>
          <w:szCs w:val="24"/>
          <w:cs/>
          <w:lang w:bidi="bn-BD"/>
        </w:rPr>
        <w:t xml:space="preserve">“নিশ্চয়ই সে ছিল আমার কৃতজ্ঞ </w:t>
      </w:r>
      <w:r w:rsidR="00EC1590">
        <w:rPr>
          <w:rFonts w:ascii="Kalpurush" w:eastAsia="Nikosh" w:hAnsi="Kalpurush" w:cs="Kalpurush"/>
          <w:spacing w:val="-6"/>
          <w:sz w:val="24"/>
          <w:szCs w:val="24"/>
          <w:cs/>
          <w:lang w:bidi="bn-BD"/>
        </w:rPr>
        <w:t>বান্দা</w:t>
      </w:r>
      <w:r w:rsidR="004C6630" w:rsidRPr="00B1790A">
        <w:rPr>
          <w:rFonts w:ascii="Kalpurush" w:eastAsia="Nikosh" w:hAnsi="Kalpurush" w:cs="SolaimanLipi" w:hint="cs"/>
          <w:spacing w:val="-6"/>
          <w:sz w:val="24"/>
          <w:szCs w:val="24"/>
          <w:cs/>
          <w:lang w:bidi="hi-IN"/>
        </w:rPr>
        <w:t>।</w:t>
      </w:r>
      <w:r w:rsidR="004C6630">
        <w:rPr>
          <w:rFonts w:ascii="Kalpurush" w:eastAsia="Nikosh" w:hAnsi="Kalpurush" w:cs="Kalpurush" w:hint="cs"/>
          <w:spacing w:val="-6"/>
          <w:sz w:val="24"/>
          <w:szCs w:val="24"/>
          <w:cs/>
          <w:lang w:bidi="bn-BD"/>
        </w:rPr>
        <w:t>”</w:t>
      </w:r>
      <w:r w:rsidRPr="00E16E04">
        <w:rPr>
          <w:rFonts w:ascii="Kalpurush" w:eastAsia="Nikosh" w:hAnsi="Kalpurush" w:cs="Kalpurush"/>
          <w:spacing w:val="-6"/>
          <w:sz w:val="24"/>
          <w:szCs w:val="24"/>
          <w:cs/>
          <w:lang w:bidi="bn-BD"/>
        </w:rPr>
        <w:t xml:space="preserve"> [</w:t>
      </w:r>
      <w:r w:rsidR="006E65D3">
        <w:rPr>
          <w:rFonts w:ascii="Kalpurush" w:eastAsia="Nikosh" w:hAnsi="Kalpurush" w:cs="Kalpurush"/>
          <w:spacing w:val="-6"/>
          <w:sz w:val="24"/>
          <w:szCs w:val="24"/>
          <w:cs/>
          <w:lang w:bidi="bn-BD"/>
        </w:rPr>
        <w:t xml:space="preserve">সূরা </w:t>
      </w:r>
      <w:r w:rsidR="006E65D3">
        <w:rPr>
          <w:rFonts w:ascii="Kalpurush" w:eastAsia="Nikosh" w:hAnsi="Kalpurush" w:cs="Kalpurush" w:hint="cs"/>
          <w:spacing w:val="-6"/>
          <w:sz w:val="24"/>
          <w:szCs w:val="24"/>
          <w:cs/>
          <w:lang w:bidi="bn-BD"/>
        </w:rPr>
        <w:t>আল-</w:t>
      </w:r>
      <w:r w:rsidR="006E65D3">
        <w:rPr>
          <w:rFonts w:ascii="Kalpurush" w:eastAsia="Nikosh" w:hAnsi="Kalpurush" w:cs="Kalpurush"/>
          <w:spacing w:val="-6"/>
          <w:sz w:val="24"/>
          <w:szCs w:val="24"/>
          <w:cs/>
          <w:lang w:bidi="bn-BD"/>
        </w:rPr>
        <w:t>ইসর</w:t>
      </w:r>
      <w:r w:rsidR="006E65D3">
        <w:rPr>
          <w:rFonts w:ascii="Kalpurush" w:eastAsia="Nikosh" w:hAnsi="Kalpurush" w:cs="Kalpurush" w:hint="cs"/>
          <w:spacing w:val="-6"/>
          <w:sz w:val="24"/>
          <w:szCs w:val="24"/>
          <w:cs/>
          <w:lang w:bidi="bn-BD"/>
        </w:rPr>
        <w:t>া</w:t>
      </w:r>
      <w:r w:rsidRPr="00E16E04">
        <w:rPr>
          <w:rFonts w:ascii="Kalpurush" w:eastAsia="Nikosh" w:hAnsi="Kalpurush" w:cs="Kalpurush"/>
          <w:spacing w:val="-6"/>
          <w:sz w:val="24"/>
          <w:szCs w:val="24"/>
          <w:lang w:bidi="bn-BD"/>
        </w:rPr>
        <w:t xml:space="preserve">, </w:t>
      </w:r>
      <w:r w:rsidR="006E65D3">
        <w:rPr>
          <w:rFonts w:ascii="Kalpurush" w:eastAsia="Nikosh" w:hAnsi="Kalpurush" w:cs="Kalpurush"/>
          <w:spacing w:val="-6"/>
          <w:sz w:val="24"/>
          <w:szCs w:val="24"/>
          <w:cs/>
          <w:lang w:bidi="bn-BD"/>
        </w:rPr>
        <w:t>আয়াত</w:t>
      </w:r>
      <w:r w:rsidR="006E65D3">
        <w:rPr>
          <w:rFonts w:ascii="Kalpurush" w:eastAsia="Nikosh" w:hAnsi="Kalpurush" w:cs="Kalpurush" w:hint="cs"/>
          <w:spacing w:val="-6"/>
          <w:sz w:val="24"/>
          <w:szCs w:val="24"/>
          <w:cs/>
          <w:lang w:bidi="bn-BD"/>
        </w:rPr>
        <w:t>:</w:t>
      </w:r>
      <w:r w:rsidRPr="00E16E04">
        <w:rPr>
          <w:rFonts w:ascii="Kalpurush" w:eastAsia="Nikosh" w:hAnsi="Kalpurush" w:cs="Kalpurush"/>
          <w:spacing w:val="-6"/>
          <w:sz w:val="24"/>
          <w:szCs w:val="24"/>
          <w:cs/>
          <w:lang w:bidi="bn-BD"/>
        </w:rPr>
        <w:t xml:space="preserve"> ৩</w:t>
      </w:r>
      <w:r w:rsidRPr="00E16E04">
        <w:rPr>
          <w:rFonts w:ascii="Kalpurush" w:eastAsia="Nikosh" w:hAnsi="Kalpurush" w:cs="Kalpurush" w:hint="cs"/>
          <w:spacing w:val="-6"/>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নবী মুহাম্মদ সাল্লাল্লাহু আলাইহি ওয়াসাল্লাম সম্পর্কে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6E65D3" w:rsidP="006E65D3">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تَبَارَكَ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ٱلۡفُرۡقَانَ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عَبۡدِهِۦ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لِلۡعَٰلَمِينَ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نَذِيرًا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الفرقان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w:t>
      </w:r>
      <w:r>
        <w:rPr>
          <w:rFonts w:ascii="KFGQPC Uthman Taha Naskh" w:cs="KFGQPC Uthman Taha Naskh"/>
          <w:color w:val="008000"/>
          <w:sz w:val="24"/>
          <w:szCs w:val="24"/>
          <w:rtl/>
        </w:rPr>
        <w:t>]</w:t>
      </w:r>
    </w:p>
    <w:p w:rsidR="00E16E04" w:rsidRPr="00E16E04"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“পরম কল্যাণময় 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যিনি তাঁর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র প্রতি ফয়সালার গ্রন্থ অবতীর্ণ করেছেন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যাতে সে </w:t>
      </w:r>
      <w:r w:rsidRPr="00E16E04">
        <w:rPr>
          <w:rFonts w:ascii="Kalpurush" w:eastAsia="Nikosh" w:hAnsi="Kalpurush" w:cs="Kalpurush" w:hint="cs"/>
          <w:sz w:val="24"/>
          <w:szCs w:val="24"/>
          <w:cs/>
          <w:lang w:bidi="bn-BD"/>
        </w:rPr>
        <w:t>সৃষ্টিকুলের</w:t>
      </w:r>
      <w:r w:rsidRPr="00E16E04">
        <w:rPr>
          <w:rFonts w:ascii="Kalpurush" w:eastAsia="Nikosh" w:hAnsi="Kalpurush" w:cs="Kalpurush"/>
          <w:sz w:val="24"/>
          <w:szCs w:val="24"/>
          <w:cs/>
          <w:lang w:bidi="bn-BD"/>
        </w:rPr>
        <w:t xml:space="preserve"> জন্য সতর্ককারী হয়।</w:t>
      </w:r>
      <w:r w:rsidR="004C6630">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ফুরকান</w:t>
      </w:r>
      <w:r w:rsidR="00F52C53">
        <w:rPr>
          <w:rFonts w:ascii="Kalpurush" w:eastAsia="Nikosh" w:hAnsi="Kalpurush" w:cs="Kalpurush" w:hint="cs"/>
          <w:sz w:val="24"/>
          <w:szCs w:val="24"/>
          <w:cs/>
          <w:lang w:bidi="bn-BD"/>
        </w:rPr>
        <w:t>, আয়াত</w:t>
      </w:r>
      <w:r w:rsidR="004C6630">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১</w:t>
      </w:r>
      <w:r w:rsidRPr="00E16E04">
        <w:rPr>
          <w:rFonts w:ascii="Kalpurush" w:eastAsia="Nikosh" w:hAnsi="Kalpurush" w:cs="Kalpurush" w:hint="cs"/>
          <w:sz w:val="24"/>
          <w:szCs w:val="24"/>
          <w:cs/>
          <w:lang w:bidi="bn-BD"/>
        </w:rPr>
        <w:t>]</w:t>
      </w:r>
    </w:p>
    <w:p w:rsidR="00E16E04" w:rsidRPr="00E16E04" w:rsidRDefault="00E16E04" w:rsidP="004C663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00994A71">
        <w:rPr>
          <w:rFonts w:ascii="Kalpurush" w:eastAsia="Nikosh" w:hAnsi="Kalpurush" w:cs="Kalpurush"/>
          <w:sz w:val="24"/>
          <w:szCs w:val="24"/>
          <w:cs/>
          <w:lang w:bidi="bn-BD"/>
        </w:rPr>
        <w:t>ইবরাহীম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ইসহাক ও ইয়াকুব </w:t>
      </w:r>
      <w:r w:rsidR="004C6630">
        <w:rPr>
          <w:rFonts w:ascii="Kalpurush" w:eastAsia="Nikosh" w:hAnsi="Kalpurush" w:cs="Kalpurush"/>
          <w:sz w:val="24"/>
          <w:szCs w:val="24"/>
          <w:cs/>
          <w:lang w:bidi="bn-BD"/>
        </w:rPr>
        <w:t>আলাইহিমুস</w:t>
      </w:r>
      <w:r w:rsidRPr="00E16E04">
        <w:rPr>
          <w:rFonts w:ascii="Kalpurush" w:eastAsia="Nikosh" w:hAnsi="Kalpurush" w:cs="Kalpurush"/>
          <w:sz w:val="24"/>
          <w:szCs w:val="24"/>
          <w:cs/>
          <w:lang w:bidi="bn-BD"/>
        </w:rPr>
        <w:t xml:space="preserve"> সালাম সম্পর্কে বলেন</w:t>
      </w:r>
      <w:r w:rsidRPr="00E16E04">
        <w:rPr>
          <w:rFonts w:ascii="Kalpurush" w:eastAsia="Nikosh" w:hAnsi="Kalpurush" w:cs="Kalpurush"/>
          <w:sz w:val="24"/>
          <w:szCs w:val="24"/>
          <w:lang w:bidi="bn-BD"/>
        </w:rPr>
        <w:t>,</w:t>
      </w:r>
    </w:p>
    <w:p w:rsidR="00E16E04" w:rsidRPr="00B1790A" w:rsidRDefault="006E65D3" w:rsidP="006E65D3">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وَٱذۡكُرۡ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عِبَٰدَنَآ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إِبۡرَٰهِيمَ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وَإِسۡحَٰقَ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وَيَعۡقُوبَ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ٱلۡأَيۡدِي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وَٱلۡأَبۡصَٰرِ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أَخۡلَصۡنَٰهُم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بِخَالِصَةٖ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ذِكۡرَى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ٱلۡمُصۡطَفَيۡنَ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ٱلۡأَخۡيَارِ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ص</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٤٥،</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٤٧</w:t>
      </w:r>
      <w:r>
        <w:rPr>
          <w:rFonts w:ascii="KFGQPC Uthman Taha Naskh" w:cs="KFGQPC Uthman Taha Naskh"/>
          <w:color w:val="008000"/>
          <w:sz w:val="24"/>
          <w:szCs w:val="24"/>
          <w:rtl/>
        </w:rPr>
        <w:t>]</w:t>
      </w:r>
    </w:p>
    <w:p w:rsidR="00E16E04" w:rsidRPr="00E16E04" w:rsidRDefault="00E16E04" w:rsidP="004C6630">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“স্মরণ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আমার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 ইবরাহীম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ইসহাক ও ইয়াকুবের কথা</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ছিল শক্তিশালী ও সুক্ষ্মদর্শী। আমি তাঁদের এক বিশেষ গুণ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পরকালের স্মরণ দ্বারা স্বাতন্ত্র্য দান করেছিলাম। আর তাঁরা আমার কাছে মনোনীত ও সৎলোকদের অন্তর্ভুক্ত</w:t>
      </w:r>
      <w:r w:rsidR="004C6630" w:rsidRPr="00B1790A">
        <w:rPr>
          <w:rFonts w:ascii="SolaimanLipi" w:eastAsia="Nikosh" w:hAnsi="SolaimanLipi" w:cs="SolaimanLipi"/>
          <w:sz w:val="24"/>
          <w:szCs w:val="24"/>
          <w:cs/>
          <w:lang w:bidi="hi-IN"/>
        </w:rPr>
        <w:t>।</w:t>
      </w:r>
      <w:r w:rsidR="004C6630">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004C6630">
        <w:rPr>
          <w:rFonts w:ascii="Kalpurush" w:eastAsia="Nikosh" w:hAnsi="Kalpurush" w:cs="Kalpurush"/>
          <w:sz w:val="24"/>
          <w:szCs w:val="24"/>
          <w:cs/>
          <w:lang w:bidi="bn-BD"/>
        </w:rPr>
        <w:t xml:space="preserve">[সূরা </w:t>
      </w:r>
      <w:r w:rsidR="004C6630">
        <w:rPr>
          <w:rFonts w:ascii="Kalpurush" w:eastAsia="Nikosh" w:hAnsi="Kalpurush" w:cs="Kalpurush" w:hint="cs"/>
          <w:sz w:val="24"/>
          <w:szCs w:val="24"/>
          <w:cs/>
          <w:lang w:bidi="bn-BD"/>
        </w:rPr>
        <w:t>সা</w:t>
      </w:r>
      <w:r w:rsidRPr="00E16E04">
        <w:rPr>
          <w:rFonts w:ascii="Kalpurush" w:eastAsia="Nikosh" w:hAnsi="Kalpurush" w:cs="Kalpurush"/>
          <w:sz w:val="24"/>
          <w:szCs w:val="24"/>
          <w:cs/>
          <w:lang w:bidi="bn-BD"/>
        </w:rPr>
        <w:t>দ</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৪৫-৪৭</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lastRenderedPageBreak/>
        <w:t xml:space="preserve">অনুরূপভাবে </w:t>
      </w:r>
      <w:r w:rsidRPr="00E16E04">
        <w:rPr>
          <w:rFonts w:ascii="Kalpurush" w:eastAsia="Nikosh" w:hAnsi="Kalpurush" w:cs="Kalpurush"/>
          <w:sz w:val="24"/>
          <w:szCs w:val="24"/>
          <w:cs/>
          <w:lang w:bidi="bn-BD"/>
        </w:rPr>
        <w:t xml:space="preserve">ঈসা </w:t>
      </w:r>
      <w:r w:rsidRPr="00E16E04">
        <w:rPr>
          <w:rFonts w:ascii="Kalpurush" w:eastAsia="Nikosh" w:hAnsi="Kalpurush" w:cs="Kalpurush" w:hint="cs"/>
          <w:sz w:val="24"/>
          <w:szCs w:val="24"/>
          <w:cs/>
          <w:lang w:bidi="bn-BD"/>
        </w:rPr>
        <w:t>আলাইহিস সালাম</w:t>
      </w:r>
      <w:r w:rsidRPr="00E16E04">
        <w:rPr>
          <w:rFonts w:ascii="Kalpurush" w:eastAsia="Nikosh" w:hAnsi="Kalpurush" w:cs="Kalpurush"/>
          <w:sz w:val="24"/>
          <w:szCs w:val="24"/>
          <w:cs/>
          <w:lang w:bidi="bn-BD"/>
        </w:rPr>
        <w:t xml:space="preserve"> সম্পর্কে আল্লাহ</w:t>
      </w:r>
      <w:r w:rsidRPr="00E16E04">
        <w:rPr>
          <w:rFonts w:ascii="Kalpurush" w:eastAsia="Nikosh" w:hAnsi="Kalpurush" w:cs="Kalpurush" w:hint="cs"/>
          <w:sz w:val="24"/>
          <w:szCs w:val="24"/>
          <w:cs/>
          <w:lang w:bidi="bn-BD"/>
        </w:rPr>
        <w:t xml:space="preserve"> তা‘আলা </w:t>
      </w:r>
      <w:r w:rsidRPr="00E16E04">
        <w:rPr>
          <w:rFonts w:ascii="Kalpurush" w:eastAsia="Nikosh" w:hAnsi="Kalpurush" w:cs="Kalpurush"/>
          <w:sz w:val="24"/>
          <w:szCs w:val="24"/>
          <w:cs/>
          <w:lang w:bidi="bn-BD"/>
        </w:rPr>
        <w:t>বলেন</w:t>
      </w:r>
      <w:r w:rsidRPr="00E16E04">
        <w:rPr>
          <w:rFonts w:ascii="Kalpurush" w:eastAsia="Nikosh" w:hAnsi="Kalpurush" w:cs="Kalpurush"/>
          <w:sz w:val="24"/>
          <w:szCs w:val="24"/>
          <w:lang w:bidi="bn-BD"/>
        </w:rPr>
        <w:t>,</w:t>
      </w:r>
    </w:p>
    <w:p w:rsidR="00E16E04" w:rsidRPr="00B1790A" w:rsidRDefault="006E65D3" w:rsidP="006E65D3">
      <w:pPr>
        <w:pStyle w:val="BodyTextIndent2"/>
        <w:bidi/>
        <w:spacing w:after="20" w:line="240" w:lineRule="auto"/>
        <w:ind w:firstLine="26"/>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عَبۡدٌ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أَنۡعَمۡنَا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وَجَعَلۡنَٰهُ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لِّبَنِيٓ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إِسۡرَٰٓءِيلَ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الزخرف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٥٩</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“সে তো আমার এক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ই বটে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তার প্রতি অনুগ্রহ করেছি এবং তাকে করেছি বনী ইসরাঈলের জন্য এক আদর্শ।</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আয-</w:t>
      </w:r>
      <w:r w:rsidRPr="00E16E04">
        <w:rPr>
          <w:rFonts w:ascii="Kalpurush" w:eastAsia="Nikosh" w:hAnsi="Kalpurush" w:cs="Kalpurush"/>
          <w:sz w:val="24"/>
          <w:szCs w:val="24"/>
          <w:cs/>
          <w:lang w:bidi="bn-BD"/>
        </w:rPr>
        <w:t>যুখরুফ</w:t>
      </w:r>
      <w:r w:rsidR="00F52C53">
        <w:rPr>
          <w:rFonts w:ascii="Kalpurush" w:eastAsia="Nikosh" w:hAnsi="Kalpurush" w:cs="Kalpurush" w:hint="cs"/>
          <w:sz w:val="24"/>
          <w:szCs w:val="24"/>
          <w:cs/>
          <w:lang w:bidi="bn-BD"/>
        </w:rPr>
        <w:t>, আযাত</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৫৯</w:t>
      </w:r>
      <w:r w:rsidRPr="00E16E04">
        <w:rPr>
          <w:rFonts w:ascii="Kalpurush" w:eastAsia="Nikosh" w:hAnsi="Kalpurush" w:cs="Kalpurush" w:hint="cs"/>
          <w:sz w:val="24"/>
          <w:szCs w:val="24"/>
          <w:cs/>
          <w:lang w:bidi="bn-BD"/>
        </w:rPr>
        <w:t>]</w:t>
      </w:r>
      <w:r w:rsidRPr="00E16E04">
        <w:rPr>
          <w:rStyle w:val="FootnoteReference"/>
          <w:rFonts w:ascii="Kalpurush" w:eastAsia="Nikosh" w:hAnsi="Kalpurush" w:cs="Kalpurush"/>
          <w:sz w:val="24"/>
          <w:szCs w:val="24"/>
          <w:cs/>
          <w:lang w:bidi="bn-BD"/>
        </w:rPr>
        <w:footnoteReference w:id="3"/>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AGA Arabesque" w:hAnsi="AGA Arabesque" w:cs="Traditional Arabic"/>
          <w:b/>
          <w:bCs/>
          <w:sz w:val="24"/>
          <w:szCs w:val="24"/>
        </w:rPr>
        <w:t></w:t>
      </w:r>
      <w:r w:rsidRPr="00F52C53">
        <w:rPr>
          <w:rFonts w:ascii="Kalpurush" w:eastAsia="Nikosh" w:hAnsi="Kalpurush" w:cs="Kalpurush"/>
          <w:b/>
          <w:bCs/>
          <w:sz w:val="24"/>
          <w:szCs w:val="24"/>
          <w:cs/>
          <w:lang w:bidi="bn-BD"/>
        </w:rPr>
        <w:t xml:space="preserve"> রাসূলগণের প্রতি ঈমান আনার মধ্যে চারটি বিষয়</w:t>
      </w:r>
      <w:r w:rsidRPr="00F52C53">
        <w:rPr>
          <w:rFonts w:ascii="Kalpurush" w:eastAsia="Nikosh" w:hAnsi="Kalpurush" w:cs="Kalpurush" w:hint="cs"/>
          <w:b/>
          <w:bCs/>
          <w:sz w:val="24"/>
          <w:szCs w:val="24"/>
          <w:cs/>
          <w:lang w:bidi="bn-BD"/>
        </w:rPr>
        <w:t xml:space="preserve"> </w:t>
      </w:r>
      <w:r w:rsidRPr="00F52C53">
        <w:rPr>
          <w:rFonts w:ascii="Kalpurush" w:eastAsia="Nikosh" w:hAnsi="Kalpurush" w:cs="Kalpurush"/>
          <w:b/>
          <w:bCs/>
          <w:sz w:val="24"/>
          <w:szCs w:val="24"/>
          <w:cs/>
          <w:lang w:bidi="bn-BD"/>
        </w:rPr>
        <w:t>অন্তর্ভুক্ত রয়েছে</w:t>
      </w:r>
      <w:r w:rsidRPr="00F52C53">
        <w:rPr>
          <w:rFonts w:ascii="Kalpurush" w:eastAsia="Nikosh" w:hAnsi="Kalpurush" w:cs="Kalpurush" w:hint="cs"/>
          <w:b/>
          <w:bCs/>
          <w:sz w:val="24"/>
          <w:szCs w:val="24"/>
          <w:cs/>
          <w:lang w:bidi="bn-BD"/>
        </w:rPr>
        <w:t>:</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b/>
          <w:bCs/>
          <w:sz w:val="24"/>
          <w:szCs w:val="24"/>
          <w:cs/>
          <w:lang w:bidi="bn-BD"/>
        </w:rPr>
        <w:t>প্রথম</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ঈমান আনয়ন ক</w:t>
      </w:r>
      <w:r w:rsidRPr="00E16E04">
        <w:rPr>
          <w:rFonts w:ascii="Kalpurush" w:eastAsia="Nikosh" w:hAnsi="Kalpurush" w:cs="Kalpurush"/>
          <w:sz w:val="24"/>
          <w:szCs w:val="24"/>
          <w:cs/>
          <w:lang w:bidi="bn-BD"/>
        </w:rPr>
        <w:t>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সমস্ত নবী-রাসূ</w:t>
      </w:r>
      <w:r w:rsidRPr="00E16E04">
        <w:rPr>
          <w:rFonts w:ascii="Kalpurush" w:eastAsia="Nikosh" w:hAnsi="Kalpurush" w:cs="Kalpurush" w:hint="cs"/>
          <w:sz w:val="24"/>
          <w:szCs w:val="24"/>
          <w:cs/>
          <w:lang w:bidi="bn-BD"/>
        </w:rPr>
        <w:t>লের রিসালাত মহান</w:t>
      </w:r>
      <w:r w:rsidRPr="00E16E04">
        <w:rPr>
          <w:rFonts w:ascii="Kalpurush" w:eastAsia="Nikosh" w:hAnsi="Kalpurush" w:cs="Kalpurush"/>
          <w:sz w:val="24"/>
          <w:szCs w:val="24"/>
          <w:cs/>
          <w:lang w:bidi="bn-BD"/>
        </w:rPr>
        <w:t xml:space="preserve"> আল্লাহর পক্ষ থেকে</w:t>
      </w:r>
      <w:r w:rsidRPr="00E16E04">
        <w:rPr>
          <w:rFonts w:ascii="Kalpurush" w:eastAsia="Nikosh" w:hAnsi="Kalpurush" w:cs="Kalpurush" w:hint="cs"/>
          <w:sz w:val="24"/>
          <w:szCs w:val="24"/>
          <w:cs/>
          <w:lang w:bidi="bn-BD"/>
        </w:rPr>
        <w:t xml:space="preserve">ই যথাযথভাবে এসেছে। </w:t>
      </w:r>
      <w:r w:rsidRPr="00E16E04">
        <w:rPr>
          <w:rFonts w:ascii="Kalpurush" w:eastAsia="Nikosh" w:hAnsi="Kalpurush" w:cs="Kalpurush"/>
          <w:sz w:val="24"/>
          <w:szCs w:val="24"/>
          <w:cs/>
          <w:lang w:bidi="bn-BD"/>
        </w:rPr>
        <w:t>তাঁদের কোনো একজনের প্রতি কুফ</w:t>
      </w:r>
      <w:r w:rsidR="006E65D3">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বা কোনো একজনকে </w:t>
      </w:r>
      <w:r w:rsidRPr="00E16E04">
        <w:rPr>
          <w:rFonts w:ascii="Kalpurush" w:eastAsia="Nikosh" w:hAnsi="Kalpurush" w:cs="Kalpurush" w:hint="cs"/>
          <w:sz w:val="24"/>
          <w:szCs w:val="24"/>
          <w:cs/>
          <w:lang w:bidi="bn-BD"/>
        </w:rPr>
        <w:t>অস্বীকার</w:t>
      </w:r>
      <w:r w:rsidRPr="00E16E04">
        <w:rPr>
          <w:rFonts w:ascii="Kalpurush" w:eastAsia="Nikosh" w:hAnsi="Kalpurush" w:cs="Kalpurush"/>
          <w:sz w:val="24"/>
          <w:szCs w:val="24"/>
          <w:cs/>
          <w:lang w:bidi="bn-BD"/>
        </w:rPr>
        <w:t xml:space="preserve"> করা সবার প্রতি কুফ</w:t>
      </w:r>
      <w:r w:rsidR="006E65D3">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করার নামান্তর।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নূহ আলাইহিস সালাম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সম্প্রদায় সম্পর্কে বলেন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w:t>
      </w:r>
    </w:p>
    <w:p w:rsidR="00E16E04" w:rsidRPr="00B1790A" w:rsidRDefault="006E65D3" w:rsidP="006E65D3">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كَذَّبَتۡ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نُوحٍ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ٱلۡمُرۡسَلِينَ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١٠٥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الشعراء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١٠٥</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নূহের সম্প্রদায় রাসূলগণকে মিথ্যারোপ করেছে</w:t>
      </w:r>
      <w:r w:rsidR="006E65D3" w:rsidRPr="00B1790A">
        <w:rPr>
          <w:rFonts w:ascii="SolaimanLipi" w:eastAsia="Nikosh" w:hAnsi="SolaimanLipi" w:cs="SolaimanLipi"/>
          <w:sz w:val="24"/>
          <w:szCs w:val="24"/>
          <w:cs/>
          <w:lang w:bidi="hi-IN"/>
        </w:rPr>
        <w:t>।</w:t>
      </w:r>
      <w:r w:rsidR="006E65D3">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আশ-</w:t>
      </w:r>
      <w:r w:rsidRPr="00E16E04">
        <w:rPr>
          <w:rFonts w:ascii="Kalpurush" w:eastAsia="Nikosh" w:hAnsi="Kalpurush" w:cs="Kalpurush"/>
          <w:sz w:val="24"/>
          <w:szCs w:val="24"/>
          <w:cs/>
          <w:lang w:bidi="bn-BD"/>
        </w:rPr>
        <w:t>শু</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আরা</w:t>
      </w:r>
      <w:r w:rsidRPr="00E16E04">
        <w:rPr>
          <w:rFonts w:ascii="Kalpurush" w:eastAsia="Nikosh" w:hAnsi="Kalpurush" w:cs="Kalpurush"/>
          <w:sz w:val="24"/>
          <w:szCs w:val="24"/>
          <w:lang w:bidi="bn-BD"/>
        </w:rPr>
        <w:t xml:space="preserve">, </w:t>
      </w:r>
      <w:r w:rsidR="006E65D3">
        <w:rPr>
          <w:rFonts w:ascii="Kalpurush" w:eastAsia="Nikosh" w:hAnsi="Kalpurush" w:cs="Kalpurush"/>
          <w:sz w:val="24"/>
          <w:szCs w:val="24"/>
          <w:cs/>
          <w:lang w:bidi="bn-BD"/>
        </w:rPr>
        <w:t>আয়াত</w:t>
      </w:r>
      <w:r w:rsidR="006E65D3">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১০৫</w:t>
      </w:r>
      <w:r w:rsidRPr="00E16E04">
        <w:rPr>
          <w:rFonts w:ascii="Kalpurush" w:eastAsia="Nikosh" w:hAnsi="Kalpurush" w:cs="Kalpurush" w:hint="cs"/>
          <w:sz w:val="24"/>
          <w:szCs w:val="24"/>
          <w:cs/>
          <w:lang w:bidi="bn-BD"/>
        </w:rPr>
        <w:t>]</w:t>
      </w:r>
    </w:p>
    <w:p w:rsidR="00E16E04" w:rsidRPr="00E16E04" w:rsidRDefault="00E16E04" w:rsidP="0015283B">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তাদেরকে স</w:t>
      </w:r>
      <w:r w:rsidRPr="00E16E04">
        <w:rPr>
          <w:rFonts w:ascii="Kalpurush" w:eastAsia="Nikosh" w:hAnsi="Kalpurush" w:cs="Kalpurush" w:hint="cs"/>
          <w:sz w:val="24"/>
          <w:szCs w:val="24"/>
          <w:cs/>
          <w:lang w:bidi="bn-BD"/>
        </w:rPr>
        <w:t>কল</w:t>
      </w:r>
      <w:r w:rsidRPr="00E16E04">
        <w:rPr>
          <w:rFonts w:ascii="Kalpurush" w:eastAsia="Nikosh" w:hAnsi="Kalpurush" w:cs="Kalpurush"/>
          <w:sz w:val="24"/>
          <w:szCs w:val="24"/>
          <w:cs/>
          <w:lang w:bidi="bn-BD"/>
        </w:rPr>
        <w:t xml:space="preserve"> নবী-রাসূলগণের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cs/>
          <w:lang w:bidi="bn-BD"/>
        </w:rPr>
        <w:t xml:space="preserve"> মিথ্যারোপকারী হিসেবে আখ্যায়িত করেছেন</w:t>
      </w:r>
      <w:r w:rsidRPr="00E16E04">
        <w:rPr>
          <w:rFonts w:ascii="Kalpurush" w:eastAsia="Nikosh" w:hAnsi="Kalpurush" w:cs="Kalpurush"/>
          <w:sz w:val="24"/>
          <w:szCs w:val="24"/>
          <w:lang w:bidi="bn-BD"/>
        </w:rPr>
        <w:t xml:space="preserve"> </w:t>
      </w:r>
      <w:r w:rsidR="0015283B">
        <w:rPr>
          <w:rFonts w:ascii="Kalpurush" w:eastAsia="Nikosh" w:hAnsi="Kalpurush" w:cs="Kalpurush"/>
          <w:sz w:val="24"/>
          <w:szCs w:val="24"/>
          <w:cs/>
          <w:lang w:bidi="bn-BD"/>
        </w:rPr>
        <w:t>অথচ সে সময় নূহ আলাইহিস</w:t>
      </w:r>
      <w:r w:rsidRPr="00E16E04">
        <w:rPr>
          <w:rFonts w:ascii="Kalpurush" w:eastAsia="Nikosh" w:hAnsi="Kalpurush" w:cs="Kalpurush"/>
          <w:sz w:val="24"/>
          <w:szCs w:val="24"/>
          <w:cs/>
          <w:lang w:bidi="bn-BD"/>
        </w:rPr>
        <w:t xml:space="preserve"> সালাম ব্যতীত অন্য কোনো রাসূল ছিলেন না। </w:t>
      </w:r>
      <w:r w:rsidR="0015283B">
        <w:rPr>
          <w:rFonts w:ascii="Kalpurush" w:eastAsia="Nikosh" w:hAnsi="Kalpurush" w:cs="Kalpurush"/>
          <w:sz w:val="24"/>
          <w:szCs w:val="24"/>
          <w:cs/>
          <w:lang w:bidi="bn-BD"/>
        </w:rPr>
        <w:t>তাই খ্র</w:t>
      </w:r>
      <w:r w:rsidR="0015283B">
        <w:rPr>
          <w:rFonts w:ascii="Kalpurush" w:eastAsia="Nikosh" w:hAnsi="Kalpurush" w:cs="Kalpurush" w:hint="cs"/>
          <w:sz w:val="24"/>
          <w:szCs w:val="24"/>
          <w:cs/>
          <w:lang w:bidi="bn-BD"/>
        </w:rPr>
        <w:t>িস্টা</w:t>
      </w:r>
      <w:r w:rsidRPr="00E16E04">
        <w:rPr>
          <w:rFonts w:ascii="Kalpurush" w:eastAsia="Nikosh" w:hAnsi="Kalpurush" w:cs="Kalpurush"/>
          <w:sz w:val="24"/>
          <w:szCs w:val="24"/>
          <w:cs/>
          <w:lang w:bidi="bn-BD"/>
        </w:rPr>
        <w:t>ন</w:t>
      </w:r>
      <w:r w:rsidR="0015283B">
        <w:rPr>
          <w:rFonts w:ascii="Kalpurush" w:eastAsia="Nikosh" w:hAnsi="Kalpurush" w:cs="Kalpurush" w:hint="cs"/>
          <w:sz w:val="24"/>
          <w:szCs w:val="24"/>
          <w:cs/>
          <w:lang w:bidi="bn-BD"/>
        </w:rPr>
        <w:t>দের</w:t>
      </w:r>
      <w:r w:rsidRPr="00E16E04">
        <w:rPr>
          <w:rFonts w:ascii="Kalpurush" w:eastAsia="Nikosh" w:hAnsi="Kalpurush" w:cs="Kalpurush"/>
          <w:sz w:val="24"/>
          <w:szCs w:val="24"/>
          <w:cs/>
          <w:lang w:bidi="bn-BD"/>
        </w:rPr>
        <w:t xml:space="preserve"> মধ্যে যারা নবী মুহাম্মদ সাল্লাল্লাহু আলাইহি ওয়াসাল্লাম</w:t>
      </w:r>
      <w:r w:rsidRPr="00E16E04">
        <w:rPr>
          <w:rFonts w:ascii="Kalpurush" w:eastAsia="Nikosh" w:hAnsi="Kalpurush" w:cs="Kalpurush" w:hint="cs"/>
          <w:sz w:val="24"/>
          <w:szCs w:val="24"/>
          <w:cs/>
          <w:lang w:bidi="bn-BD"/>
        </w:rPr>
        <w:t xml:space="preserve">ের ওপর </w:t>
      </w:r>
      <w:r w:rsidRPr="00E16E04">
        <w:rPr>
          <w:rFonts w:ascii="Kalpurush" w:eastAsia="Nikosh" w:hAnsi="Kalpurush" w:cs="Kalpurush"/>
          <w:sz w:val="24"/>
          <w:szCs w:val="24"/>
          <w:cs/>
          <w:lang w:bidi="bn-BD"/>
        </w:rPr>
        <w:t>মিথ্যারোপ করে এবং তাঁর আনুগত্য ও অনুসরণ করে না</w:t>
      </w:r>
      <w:r w:rsidRPr="00E16E04">
        <w:rPr>
          <w:rFonts w:ascii="Kalpurush" w:eastAsia="Nikosh" w:hAnsi="Kalpurush" w:cs="Kalpurush"/>
          <w:sz w:val="24"/>
          <w:szCs w:val="24"/>
          <w:lang w:bidi="bn-BD"/>
        </w:rPr>
        <w:t xml:space="preserve">, </w:t>
      </w:r>
      <w:r w:rsidR="0015283B">
        <w:rPr>
          <w:rFonts w:ascii="Kalpurush" w:eastAsia="Nikosh" w:hAnsi="Kalpurush" w:cs="Kalpurush"/>
          <w:sz w:val="24"/>
          <w:szCs w:val="24"/>
          <w:cs/>
          <w:lang w:bidi="bn-BD"/>
        </w:rPr>
        <w:t>তারা বস্তুত ঈসা</w:t>
      </w:r>
      <w:r w:rsidRPr="00E16E04">
        <w:rPr>
          <w:rFonts w:ascii="Kalpurush" w:eastAsia="Nikosh" w:hAnsi="Kalpurush" w:cs="Kalpurush"/>
          <w:sz w:val="24"/>
          <w:szCs w:val="24"/>
          <w:cs/>
          <w:lang w:bidi="bn-BD"/>
        </w:rPr>
        <w:t>-</w:t>
      </w:r>
      <w:r w:rsidR="0015283B">
        <w:rPr>
          <w:rFonts w:ascii="Kalpurush" w:eastAsia="Nikosh" w:hAnsi="Kalpurush" w:cs="Kalpurush"/>
          <w:sz w:val="24"/>
          <w:szCs w:val="24"/>
          <w:cs/>
          <w:lang w:bidi="bn-BD"/>
        </w:rPr>
        <w:t>মসীহ</w:t>
      </w:r>
      <w:r w:rsidR="0015283B">
        <w:rPr>
          <w:rFonts w:ascii="Kalpurush" w:eastAsia="Nikosh" w:hAnsi="Kalpurush" w:cs="Kalpurush" w:hint="cs"/>
          <w:sz w:val="24"/>
          <w:szCs w:val="24"/>
          <w:cs/>
          <w:lang w:bidi="bn-BD"/>
        </w:rPr>
        <w:t xml:space="preserve"> </w:t>
      </w:r>
      <w:r w:rsidR="0015283B">
        <w:rPr>
          <w:rFonts w:ascii="Kalpurush" w:eastAsia="Nikosh" w:hAnsi="Kalpurush" w:cs="Kalpurush"/>
          <w:sz w:val="24"/>
          <w:szCs w:val="24"/>
          <w:cs/>
          <w:lang w:bidi="bn-BD"/>
        </w:rPr>
        <w:t>আলাইহিস</w:t>
      </w:r>
      <w:r w:rsidRPr="00E16E04">
        <w:rPr>
          <w:rFonts w:ascii="Kalpurush" w:eastAsia="Nikosh" w:hAnsi="Kalpurush" w:cs="Kalpurush"/>
          <w:sz w:val="24"/>
          <w:szCs w:val="24"/>
          <w:cs/>
          <w:lang w:bidi="bn-BD"/>
        </w:rPr>
        <w:t xml:space="preserve"> সালামকে অস্বীকার করলো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তাঁর অনুকরণ ও আনুগত্য থেকে মুখ ফেরালো। কেননা</w:t>
      </w:r>
      <w:r w:rsidRPr="00E16E04">
        <w:rPr>
          <w:rFonts w:ascii="Kalpurush" w:eastAsia="Nikosh" w:hAnsi="Kalpurush" w:cs="Kalpurush"/>
          <w:sz w:val="24"/>
          <w:szCs w:val="24"/>
          <w:lang w:bidi="bn-BD"/>
        </w:rPr>
        <w:t xml:space="preserve">, </w:t>
      </w:r>
      <w:r w:rsidR="0015283B">
        <w:rPr>
          <w:rFonts w:ascii="Kalpurush" w:eastAsia="Nikosh" w:hAnsi="Kalpurush" w:cs="Kalpurush"/>
          <w:sz w:val="24"/>
          <w:szCs w:val="24"/>
          <w:cs/>
          <w:lang w:bidi="bn-BD"/>
        </w:rPr>
        <w:t>মরিয়ম</w:t>
      </w:r>
      <w:r w:rsidR="0015283B">
        <w:rPr>
          <w:rFonts w:ascii="Kalpurush" w:eastAsia="Nikosh" w:hAnsi="Kalpurush" w:cs="Kalpurush" w:hint="cs"/>
          <w:sz w:val="24"/>
          <w:szCs w:val="24"/>
          <w:cs/>
          <w:lang w:bidi="bn-BD"/>
        </w:rPr>
        <w:t xml:space="preserve"> </w:t>
      </w:r>
      <w:r w:rsidR="0015283B">
        <w:rPr>
          <w:rFonts w:ascii="Kalpurush" w:eastAsia="Nikosh" w:hAnsi="Kalpurush" w:cs="Kalpurush"/>
          <w:sz w:val="24"/>
          <w:szCs w:val="24"/>
          <w:cs/>
          <w:lang w:bidi="bn-BD"/>
        </w:rPr>
        <w:t>তনয় ঈসা আলাইহিস</w:t>
      </w:r>
      <w:r w:rsidRPr="00E16E04">
        <w:rPr>
          <w:rFonts w:ascii="Kalpurush" w:eastAsia="Nikosh" w:hAnsi="Kalpurush" w:cs="Kalpurush"/>
          <w:sz w:val="24"/>
          <w:szCs w:val="24"/>
          <w:cs/>
          <w:lang w:bidi="bn-BD"/>
        </w:rPr>
        <w:t xml:space="preserve"> সালাম ব</w:t>
      </w:r>
      <w:r w:rsidRPr="00E16E04">
        <w:rPr>
          <w:rFonts w:ascii="Kalpurush" w:eastAsia="Nikosh" w:hAnsi="Kalpurush" w:cs="Kalpurush" w:hint="cs"/>
          <w:sz w:val="24"/>
          <w:szCs w:val="24"/>
          <w:cs/>
          <w:lang w:bidi="bn-BD"/>
        </w:rPr>
        <w:t>নী</w:t>
      </w:r>
      <w:r w:rsidR="0015283B">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ইসরাঈলকে নবী মুহাম্মদ সাল্লাল্লাহু আলাইহি ওয়াসাল্লাম সম্পর্কে সুসংবাদ দিয়েছিলেন</w:t>
      </w:r>
      <w:r w:rsidRPr="00E16E04">
        <w:rPr>
          <w:rFonts w:ascii="Kalpurush" w:eastAsia="Nikosh" w:hAnsi="Kalpurush" w:cs="Kalpurush" w:hint="cs"/>
          <w:sz w:val="24"/>
          <w:szCs w:val="24"/>
          <w:cs/>
          <w:lang w:bidi="bn-BD"/>
        </w:rPr>
        <w:t xml:space="preserve"> আর সে সুসংবাদ প্রদানের অর্থই হচ্ছে এটা প্রমাণিত হওয়া যে</w:t>
      </w:r>
      <w:r w:rsidR="0015283B">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তিনি তাদের কাছে প্রেরিত রাসূল। যিনি </w:t>
      </w:r>
      <w:r w:rsidRPr="00E16E04">
        <w:rPr>
          <w:rFonts w:ascii="Kalpurush" w:eastAsia="Nikosh" w:hAnsi="Kalpurush" w:cs="Kalpurush"/>
          <w:sz w:val="24"/>
          <w:szCs w:val="24"/>
          <w:cs/>
          <w:lang w:bidi="bn-BD"/>
        </w:rPr>
        <w:t>তাদেরকে গোমরাহী ও পথভ্রষ্টতা থেকে রক্ষা করে সরল সঠিক পথ প্রদর্শন করবেন।</w:t>
      </w:r>
      <w:r w:rsidRPr="00E16E04">
        <w:rPr>
          <w:rStyle w:val="FootnoteReference"/>
          <w:rFonts w:ascii="Kalpurush" w:eastAsia="Nikosh" w:hAnsi="Kalpurush" w:cs="Kalpurush"/>
          <w:sz w:val="24"/>
          <w:szCs w:val="24"/>
          <w:cs/>
          <w:lang w:bidi="bn-BD"/>
        </w:rPr>
        <w:t>(১)</w:t>
      </w:r>
    </w:p>
    <w:p w:rsidR="00E16E04" w:rsidRPr="00E16E04" w:rsidRDefault="00E16E04" w:rsidP="0015283B">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দ্বিতীয়</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নবী-রাসূলগণের মধ্যে যাঁদের নাম জানা আছে তাঁদের প্র</w:t>
      </w:r>
      <w:r w:rsidR="0015283B">
        <w:rPr>
          <w:rFonts w:ascii="Kalpurush" w:eastAsia="Nikosh" w:hAnsi="Kalpurush" w:cs="Kalpurush"/>
          <w:sz w:val="24"/>
          <w:szCs w:val="24"/>
          <w:cs/>
          <w:lang w:bidi="bn-BD"/>
        </w:rPr>
        <w:t>তি নির্দিষ্ট করে ঈমান আনা। যেমন</w:t>
      </w:r>
      <w:r w:rsidR="0015283B">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মুহাম্মদ</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ইব</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হীম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মুসা</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ঈসা</w:t>
      </w:r>
      <w:r w:rsidRPr="00E16E04">
        <w:rPr>
          <w:rFonts w:ascii="Kalpurush" w:eastAsia="Nikosh" w:hAnsi="Kalpurush" w:cs="Kalpurush"/>
          <w:sz w:val="24"/>
          <w:szCs w:val="24"/>
          <w:lang w:bidi="bn-BD"/>
        </w:rPr>
        <w:t xml:space="preserve">, </w:t>
      </w:r>
      <w:r w:rsidR="0015283B">
        <w:rPr>
          <w:rFonts w:ascii="Kalpurush" w:eastAsia="Nikosh" w:hAnsi="Kalpurush" w:cs="Kalpurush"/>
          <w:sz w:val="24"/>
          <w:szCs w:val="24"/>
          <w:cs/>
          <w:lang w:bidi="bn-BD"/>
        </w:rPr>
        <w:t>নূহ</w:t>
      </w:r>
      <w:r w:rsidRPr="00E16E04">
        <w:rPr>
          <w:rFonts w:ascii="Kalpurush" w:eastAsia="Nikosh" w:hAnsi="Kalpurush" w:cs="Kalpurush"/>
          <w:sz w:val="24"/>
          <w:szCs w:val="24"/>
          <w:cs/>
          <w:lang w:bidi="bn-BD"/>
        </w:rPr>
        <w:t xml:space="preserve"> (আলাইহিমুস সালাম)</w:t>
      </w:r>
      <w:r w:rsidRPr="00B1790A">
        <w:rPr>
          <w:rFonts w:ascii="SolaimanLipi" w:eastAsia="Nikosh" w:hAnsi="SolaimanLipi" w:cs="SolaimanLipi"/>
          <w:sz w:val="24"/>
          <w:szCs w:val="24"/>
          <w:cs/>
          <w:lang w:bidi="hi-IN"/>
        </w:rPr>
        <w:t>।</w:t>
      </w:r>
      <w:r w:rsidRPr="00E16E04">
        <w:rPr>
          <w:rFonts w:ascii="Kalpurush" w:eastAsia="Nikosh" w:hAnsi="Kalpurush" w:cs="Kalpurush"/>
          <w:sz w:val="24"/>
          <w:szCs w:val="24"/>
          <w:cs/>
          <w:lang w:bidi="bn-BD"/>
        </w:rPr>
        <w:t xml:space="preserve"> উল্লিখিত পাঁচজন হলেন নবী-রাসূলগণের মধ্যে বিশিষ্ট ও উচ্চ মর্যাদাসম্পন্ন।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তাঁদেরকে কুরআন</w:t>
      </w:r>
      <w:r w:rsidR="0015283B">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দু</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স্থানে বিশেষভাবে উল্লেখ করেছেন। তিনি সূরা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আহ</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বে বলেছেন</w:t>
      </w:r>
      <w:r w:rsidRPr="00E16E04">
        <w:rPr>
          <w:rFonts w:ascii="Kalpurush" w:eastAsia="Nikosh" w:hAnsi="Kalpurush" w:cs="Kalpurush" w:hint="cs"/>
          <w:sz w:val="24"/>
          <w:szCs w:val="24"/>
          <w:cs/>
          <w:lang w:bidi="bn-BD"/>
        </w:rPr>
        <w:t>,</w:t>
      </w:r>
    </w:p>
    <w:p w:rsidR="00E16E04" w:rsidRPr="00E16E04" w:rsidRDefault="000002BD" w:rsidP="006F51A6">
      <w:pPr>
        <w:pStyle w:val="BodyTextIndent2"/>
        <w:bidi/>
        <w:spacing w:after="20" w:line="240" w:lineRule="auto"/>
        <w:ind w:firstLine="0"/>
        <w:jc w:val="both"/>
        <w:rPr>
          <w:rFonts w:ascii="Times New Roman" w:hAnsi="Times New Roman" w:cs="Times New Roman"/>
          <w:sz w:val="24"/>
          <w:szCs w:val="24"/>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أَخَذۡنَا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مِيثَٰقَهُمۡ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نُّوحٖ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وَإِبۡرَٰهِيمَ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وَمُوسَىٰ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وَعِيسَى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ٱبۡنِ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مَرۡيَمَۖ</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الاحزاب</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w:t>
      </w:r>
      <w:r w:rsidR="006F51A6">
        <w:rPr>
          <w:rFonts w:ascii="KFGQPC Uthman Taha Naskh" w:cs="KFGQPC Uthman Taha Naskh"/>
          <w:color w:val="008000"/>
          <w:sz w:val="24"/>
          <w:szCs w:val="24"/>
          <w:rtl/>
        </w:rPr>
        <w:t>]</w:t>
      </w:r>
      <w:r w:rsidR="00E16E04" w:rsidRPr="00E16E04">
        <w:rPr>
          <w:rFonts w:ascii="Kalpurush" w:eastAsia="Nikosh" w:hAnsi="Kalpurush" w:cs="KFGQPC Uthman Taha Naskh" w:hint="cs"/>
          <w:sz w:val="24"/>
          <w:szCs w:val="24"/>
          <w:rtl/>
        </w:rPr>
        <w:t xml:space="preserve"> </w:t>
      </w:r>
    </w:p>
    <w:p w:rsidR="0015283B" w:rsidRPr="00190F65" w:rsidRDefault="00E16E04" w:rsidP="00190F65">
      <w:pPr>
        <w:pStyle w:val="BodyTextIndent2"/>
        <w:spacing w:after="20" w:line="240" w:lineRule="auto"/>
        <w:ind w:firstLine="0"/>
        <w:jc w:val="both"/>
        <w:rPr>
          <w:rFonts w:ascii="Kalpurush" w:eastAsia="Nikosh" w:hAnsi="Kalpurush" w:cs="Kalpurush"/>
          <w:color w:val="000000" w:themeColor="text1"/>
          <w:sz w:val="24"/>
          <w:szCs w:val="24"/>
          <w:lang w:bidi="bn-BD"/>
        </w:rPr>
      </w:pPr>
      <w:r w:rsidRPr="00190F65">
        <w:rPr>
          <w:rFonts w:ascii="Kalpurush" w:eastAsia="Nikosh" w:hAnsi="Kalpurush" w:cs="Kalpurush"/>
          <w:color w:val="000000" w:themeColor="text1"/>
          <w:sz w:val="24"/>
          <w:szCs w:val="24"/>
          <w:cs/>
          <w:lang w:bidi="bn-BD"/>
        </w:rPr>
        <w:t>“</w:t>
      </w:r>
      <w:r w:rsidRPr="00190F65">
        <w:rPr>
          <w:rFonts w:ascii="Kalpurush" w:eastAsia="Nikosh" w:hAnsi="Kalpurush" w:cs="Kalpurush" w:hint="cs"/>
          <w:color w:val="000000" w:themeColor="text1"/>
          <w:sz w:val="24"/>
          <w:szCs w:val="24"/>
          <w:cs/>
          <w:lang w:bidi="bn-BD"/>
        </w:rPr>
        <w:t>আর স্মরণ করুন</w:t>
      </w:r>
      <w:r w:rsidR="0015283B" w:rsidRPr="00190F65">
        <w:rPr>
          <w:rFonts w:ascii="Kalpurush" w:eastAsia="Nikosh" w:hAnsi="Kalpurush" w:cs="Kalpurush" w:hint="cs"/>
          <w:color w:val="000000" w:themeColor="text1"/>
          <w:sz w:val="24"/>
          <w:szCs w:val="24"/>
          <w:cs/>
          <w:lang w:bidi="bn-BD"/>
        </w:rPr>
        <w:t xml:space="preserve"> সে সময়ের কথা,</w:t>
      </w:r>
      <w:r w:rsidRPr="00190F65">
        <w:rPr>
          <w:rFonts w:ascii="Kalpurush" w:eastAsia="Nikosh" w:hAnsi="Kalpurush" w:cs="Kalpurush" w:hint="cs"/>
          <w:color w:val="000000" w:themeColor="text1"/>
          <w:sz w:val="24"/>
          <w:szCs w:val="24"/>
          <w:cs/>
          <w:lang w:bidi="bn-BD"/>
        </w:rPr>
        <w:t xml:space="preserve"> </w:t>
      </w:r>
      <w:r w:rsidRPr="00190F65">
        <w:rPr>
          <w:rFonts w:ascii="Kalpurush" w:eastAsia="Nikosh" w:hAnsi="Kalpurush" w:cs="Kalpurush"/>
          <w:color w:val="000000" w:themeColor="text1"/>
          <w:sz w:val="24"/>
          <w:szCs w:val="24"/>
          <w:cs/>
          <w:lang w:bidi="bn-BD"/>
        </w:rPr>
        <w:t>যখন আম</w:t>
      </w:r>
      <w:r w:rsidRPr="00190F65">
        <w:rPr>
          <w:rFonts w:ascii="Kalpurush" w:eastAsia="Nikosh" w:hAnsi="Kalpurush" w:cs="Kalpurush" w:hint="cs"/>
          <w:color w:val="000000" w:themeColor="text1"/>
          <w:sz w:val="24"/>
          <w:szCs w:val="24"/>
          <w:cs/>
          <w:lang w:bidi="bn-BD"/>
        </w:rPr>
        <w:t>রা</w:t>
      </w:r>
      <w:r w:rsidRPr="00190F65">
        <w:rPr>
          <w:rFonts w:ascii="Kalpurush" w:eastAsia="Nikosh" w:hAnsi="Kalpurush" w:cs="Kalpurush"/>
          <w:color w:val="000000" w:themeColor="text1"/>
          <w:sz w:val="24"/>
          <w:szCs w:val="24"/>
          <w:cs/>
          <w:lang w:bidi="bn-BD"/>
        </w:rPr>
        <w:t xml:space="preserve"> নবীগণের কাছ থেকে ও তোমার কাছ থেকে এবং নূহ</w:t>
      </w:r>
      <w:r w:rsidRPr="00190F65">
        <w:rPr>
          <w:rFonts w:ascii="Kalpurush" w:eastAsia="Nikosh" w:hAnsi="Kalpurush" w:cs="Kalpurush"/>
          <w:color w:val="000000" w:themeColor="text1"/>
          <w:sz w:val="24"/>
          <w:szCs w:val="24"/>
          <w:lang w:bidi="bn-BD"/>
        </w:rPr>
        <w:t xml:space="preserve">, </w:t>
      </w:r>
      <w:r w:rsidRPr="00190F65">
        <w:rPr>
          <w:rFonts w:ascii="Kalpurush" w:eastAsia="Nikosh" w:hAnsi="Kalpurush" w:cs="Kalpurush"/>
          <w:color w:val="000000" w:themeColor="text1"/>
          <w:sz w:val="24"/>
          <w:szCs w:val="24"/>
          <w:cs/>
          <w:lang w:bidi="bn-BD"/>
        </w:rPr>
        <w:t>ইবরাহীম</w:t>
      </w:r>
      <w:r w:rsidRPr="00190F65">
        <w:rPr>
          <w:rFonts w:ascii="Kalpurush" w:eastAsia="Nikosh" w:hAnsi="Kalpurush" w:cs="Kalpurush"/>
          <w:color w:val="000000" w:themeColor="text1"/>
          <w:sz w:val="24"/>
          <w:szCs w:val="24"/>
          <w:lang w:bidi="bn-BD"/>
        </w:rPr>
        <w:t xml:space="preserve">, </w:t>
      </w:r>
      <w:r w:rsidRPr="00190F65">
        <w:rPr>
          <w:rFonts w:ascii="Kalpurush" w:eastAsia="Nikosh" w:hAnsi="Kalpurush" w:cs="Kalpurush"/>
          <w:color w:val="000000" w:themeColor="text1"/>
          <w:sz w:val="24"/>
          <w:szCs w:val="24"/>
          <w:cs/>
          <w:lang w:bidi="bn-BD"/>
        </w:rPr>
        <w:t>ম</w:t>
      </w:r>
      <w:r w:rsidRPr="00190F65">
        <w:rPr>
          <w:rFonts w:ascii="Kalpurush" w:eastAsia="Nikosh" w:hAnsi="Kalpurush" w:cs="Kalpurush" w:hint="cs"/>
          <w:color w:val="000000" w:themeColor="text1"/>
          <w:sz w:val="24"/>
          <w:szCs w:val="24"/>
          <w:cs/>
          <w:lang w:bidi="bn-BD"/>
        </w:rPr>
        <w:t>ূ</w:t>
      </w:r>
      <w:r w:rsidRPr="00190F65">
        <w:rPr>
          <w:rFonts w:ascii="Kalpurush" w:eastAsia="Nikosh" w:hAnsi="Kalpurush" w:cs="Kalpurush"/>
          <w:color w:val="000000" w:themeColor="text1"/>
          <w:sz w:val="24"/>
          <w:szCs w:val="24"/>
          <w:cs/>
          <w:lang w:bidi="bn-BD"/>
        </w:rPr>
        <w:t>সা ও মরিয়ম তনয় ঈসার কাছ থেকে অঙ্গীকার নি</w:t>
      </w:r>
      <w:r w:rsidRPr="00190F65">
        <w:rPr>
          <w:rFonts w:ascii="Kalpurush" w:eastAsia="Nikosh" w:hAnsi="Kalpurush" w:cs="Kalpurush" w:hint="cs"/>
          <w:color w:val="000000" w:themeColor="text1"/>
          <w:sz w:val="24"/>
          <w:szCs w:val="24"/>
          <w:cs/>
          <w:lang w:bidi="bn-BD"/>
        </w:rPr>
        <w:t>য়েছি</w:t>
      </w:r>
      <w:r w:rsidRPr="00190F65">
        <w:rPr>
          <w:rFonts w:ascii="Kalpurush" w:eastAsia="Nikosh" w:hAnsi="Kalpurush" w:cs="Kalpurush"/>
          <w:color w:val="000000" w:themeColor="text1"/>
          <w:sz w:val="24"/>
          <w:szCs w:val="24"/>
          <w:cs/>
          <w:lang w:bidi="bn-BD"/>
        </w:rPr>
        <w:t>লাম</w:t>
      </w:r>
      <w:r w:rsidR="0015283B" w:rsidRPr="00190F65">
        <w:rPr>
          <w:rFonts w:ascii="Kalpurush" w:eastAsia="Nikosh" w:hAnsi="Kalpurush" w:cs="SolaimanLipi" w:hint="cs"/>
          <w:color w:val="000000" w:themeColor="text1"/>
          <w:sz w:val="24"/>
          <w:szCs w:val="24"/>
          <w:cs/>
          <w:lang w:bidi="hi-IN"/>
        </w:rPr>
        <w:t>।</w:t>
      </w:r>
      <w:r w:rsidR="00190F65" w:rsidRPr="00190F65">
        <w:rPr>
          <w:rFonts w:ascii="Kalpurush" w:eastAsia="Nikosh" w:hAnsi="Kalpurush" w:cs="Kalpurush" w:hint="cs"/>
          <w:color w:val="000000" w:themeColor="text1"/>
          <w:sz w:val="24"/>
          <w:szCs w:val="24"/>
          <w:cs/>
          <w:lang w:bidi="bn-BD"/>
        </w:rPr>
        <w:t>”</w:t>
      </w:r>
      <w:r w:rsidRPr="00190F65">
        <w:rPr>
          <w:rFonts w:ascii="Kalpurush" w:eastAsia="Nikosh" w:hAnsi="Kalpurush" w:cs="Kalpurush"/>
          <w:color w:val="000000" w:themeColor="text1"/>
          <w:sz w:val="24"/>
          <w:szCs w:val="24"/>
          <w:cs/>
          <w:lang w:bidi="bn-BD"/>
        </w:rPr>
        <w:t xml:space="preserve"> [সূরা</w:t>
      </w:r>
      <w:r w:rsidRPr="00190F65">
        <w:rPr>
          <w:rFonts w:ascii="Kalpurush" w:eastAsia="Nikosh" w:hAnsi="Kalpurush" w:cs="Kalpurush" w:hint="cs"/>
          <w:color w:val="000000" w:themeColor="text1"/>
          <w:sz w:val="24"/>
          <w:szCs w:val="24"/>
          <w:cs/>
          <w:lang w:bidi="bn-BD"/>
        </w:rPr>
        <w:t xml:space="preserve"> আল-</w:t>
      </w:r>
      <w:r w:rsidRPr="00190F65">
        <w:rPr>
          <w:rFonts w:ascii="Kalpurush" w:eastAsia="Nikosh" w:hAnsi="Kalpurush" w:cs="Kalpurush"/>
          <w:color w:val="000000" w:themeColor="text1"/>
          <w:sz w:val="24"/>
          <w:szCs w:val="24"/>
          <w:cs/>
          <w:lang w:bidi="bn-BD"/>
        </w:rPr>
        <w:t>আহযাব</w:t>
      </w:r>
      <w:r w:rsidR="00190F65">
        <w:rPr>
          <w:rFonts w:ascii="Kalpurush" w:eastAsia="Nikosh" w:hAnsi="Kalpurush" w:cs="Kalpurush" w:hint="cs"/>
          <w:color w:val="000000" w:themeColor="text1"/>
          <w:sz w:val="24"/>
          <w:szCs w:val="24"/>
          <w:cs/>
          <w:lang w:bidi="bn-BD"/>
        </w:rPr>
        <w:t>, আয়াত</w:t>
      </w:r>
      <w:r w:rsidRPr="00190F65">
        <w:rPr>
          <w:rFonts w:ascii="Kalpurush" w:eastAsia="Nikosh" w:hAnsi="Kalpurush" w:cs="Kalpurush" w:hint="cs"/>
          <w:color w:val="000000" w:themeColor="text1"/>
          <w:sz w:val="24"/>
          <w:szCs w:val="24"/>
          <w:cs/>
          <w:lang w:bidi="bn-BD"/>
        </w:rPr>
        <w:t xml:space="preserve">: </w:t>
      </w:r>
      <w:r w:rsidRPr="00190F65">
        <w:rPr>
          <w:rFonts w:ascii="Kalpurush" w:eastAsia="Nikosh" w:hAnsi="Kalpurush" w:cs="Kalpurush"/>
          <w:color w:val="000000" w:themeColor="text1"/>
          <w:sz w:val="24"/>
          <w:szCs w:val="24"/>
          <w:cs/>
          <w:lang w:bidi="bn-BD"/>
        </w:rPr>
        <w:t>৭</w:t>
      </w:r>
      <w:r w:rsidRPr="00190F65">
        <w:rPr>
          <w:rFonts w:ascii="Kalpurush" w:eastAsia="Nikosh" w:hAnsi="Kalpurush" w:cs="Kalpurush" w:hint="cs"/>
          <w:color w:val="000000" w:themeColor="text1"/>
          <w:sz w:val="24"/>
          <w:szCs w:val="24"/>
          <w:cs/>
          <w:lang w:bidi="bn-BD"/>
        </w:rPr>
        <w:t xml:space="preserve">] </w:t>
      </w:r>
    </w:p>
    <w:p w:rsidR="00E16E04" w:rsidRPr="00E16E04" w:rsidRDefault="00E16E04" w:rsidP="0015283B">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আর সূরা</w:t>
      </w:r>
      <w:r w:rsidR="0015283B">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আশ-</w:t>
      </w:r>
      <w:r w:rsidRPr="00E16E04">
        <w:rPr>
          <w:rFonts w:ascii="Kalpurush" w:eastAsia="Nikosh" w:hAnsi="Kalpurush" w:cs="Kalpurush" w:hint="cs"/>
          <w:sz w:val="24"/>
          <w:szCs w:val="24"/>
          <w:cs/>
          <w:lang w:bidi="bn-BD"/>
        </w:rPr>
        <w:t>শূ</w:t>
      </w:r>
      <w:r w:rsidRPr="00E16E04">
        <w:rPr>
          <w:rFonts w:ascii="Kalpurush" w:eastAsia="Nikosh" w:hAnsi="Kalpurush" w:cs="Kalpurush"/>
          <w:sz w:val="24"/>
          <w:szCs w:val="24"/>
          <w:cs/>
          <w:lang w:bidi="bn-BD"/>
        </w:rPr>
        <w:t>রায় বলা হয়েছে</w:t>
      </w:r>
      <w:r w:rsidRPr="00E16E04">
        <w:rPr>
          <w:rFonts w:ascii="Kalpurush" w:eastAsia="Nikosh" w:hAnsi="Kalpurush" w:cs="Kalpurush"/>
          <w:sz w:val="24"/>
          <w:szCs w:val="24"/>
          <w:lang w:bidi="bn-BD"/>
        </w:rPr>
        <w:t>,</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شَرَعَ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وَصَّىٰ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نُوحٗا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أَوۡحَيۡنَآ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وَصَّيۡنَا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إِبۡرَٰهِيمَ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وَمُوسَىٰ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وَعِيسَىٰٓۖ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أَقِيمُواْ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تَتَفَرَّقُواْ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الشورا</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١٣</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“তিনি তোমাদের জন্য বিধিবদ্ধ করেছেন 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আদেশ দিয়েছিলেন নূহকে এবং যা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প্রত্যাদেশ করেছি আপনার প্রতি এবং যার আদেশ দিয়েছিলাম ইবরাহীম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 ও ঈসাকে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 মর্মে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দীনকে প্রতিষ্ঠিত করো এবং তাতে অনৈক্য সৃষ্টি করো না</w:t>
      </w:r>
      <w:r w:rsidR="0015283B" w:rsidRPr="00B1790A">
        <w:rPr>
          <w:rFonts w:ascii="SolaimanLipi" w:eastAsia="Nikosh" w:hAnsi="SolaimanLipi" w:cs="SolaimanLipi"/>
          <w:sz w:val="24"/>
          <w:szCs w:val="24"/>
          <w:cs/>
          <w:lang w:bidi="hi-IN"/>
        </w:rPr>
        <w:t>।</w:t>
      </w:r>
      <w:r w:rsidR="0015283B">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15283B">
        <w:rPr>
          <w:rFonts w:ascii="Kalpurush" w:eastAsia="Nikosh" w:hAnsi="Kalpurush" w:cs="Kalpurush"/>
          <w:sz w:val="24"/>
          <w:szCs w:val="24"/>
          <w:cs/>
          <w:lang w:bidi="bn-BD"/>
        </w:rPr>
        <w:t>[</w:t>
      </w:r>
      <w:r w:rsidRPr="0015283B">
        <w:rPr>
          <w:rFonts w:ascii="Kalpurush" w:eastAsia="Nikosh" w:hAnsi="Kalpurush" w:cs="Kalpurush"/>
          <w:sz w:val="24"/>
          <w:szCs w:val="24"/>
          <w:cs/>
          <w:lang w:bidi="bn-IN"/>
        </w:rPr>
        <w:t>সূরা আশ</w:t>
      </w:r>
      <w:r w:rsidRPr="0015283B">
        <w:rPr>
          <w:rFonts w:ascii="Kalpurush" w:eastAsia="Nikosh" w:hAnsi="Kalpurush" w:cs="Kalpurush"/>
          <w:sz w:val="24"/>
          <w:szCs w:val="24"/>
          <w:cs/>
          <w:lang w:bidi="bn-BD"/>
        </w:rPr>
        <w:t>-শূরা</w:t>
      </w:r>
      <w:r w:rsidRPr="0015283B">
        <w:rPr>
          <w:rFonts w:ascii="Kalpurush" w:eastAsia="Nikosh" w:hAnsi="Kalpurush" w:cs="Kalpurush"/>
          <w:sz w:val="24"/>
          <w:szCs w:val="24"/>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১৩</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আর নবী-রাসূলগণের মধ্যে যাদের নাম আমাদের জানা নেই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তাঁদের প্রতি সাধারণ ও সার্বিকভাবে </w:t>
      </w:r>
      <w:r w:rsidRPr="00E16E04">
        <w:rPr>
          <w:rFonts w:ascii="Kalpurush" w:eastAsia="Nikosh" w:hAnsi="Kalpurush" w:cs="Kalpurush" w:hint="cs"/>
          <w:sz w:val="24"/>
          <w:szCs w:val="24"/>
          <w:cs/>
          <w:lang w:bidi="bn-BD"/>
        </w:rPr>
        <w:t xml:space="preserve">ঈমান </w:t>
      </w:r>
      <w:r w:rsidRPr="00E16E04">
        <w:rPr>
          <w:rFonts w:ascii="Kalpurush" w:eastAsia="Nikosh" w:hAnsi="Kalpurush" w:cs="Kalpurush"/>
          <w:sz w:val="24"/>
          <w:szCs w:val="24"/>
          <w:cs/>
          <w:lang w:bidi="bn-BD"/>
        </w:rPr>
        <w:t xml:space="preserve">স্থাপন করতে হবে। মহান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বলেন</w:t>
      </w:r>
      <w:r w:rsidRPr="00E16E04">
        <w:rPr>
          <w:rFonts w:ascii="Kalpurush" w:eastAsia="Nikosh" w:hAnsi="Kalpurush" w:cs="Kalpurush"/>
          <w:sz w:val="24"/>
          <w:szCs w:val="24"/>
          <w:lang w:bidi="bn-BD"/>
        </w:rPr>
        <w:t>,</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وَلَقَدۡ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أَرۡسَلۡنَا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رُسُلٗا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قَصَصۡنَا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نَقۡصُصۡ</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غافر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٧٨</w:t>
      </w:r>
      <w:r>
        <w:rPr>
          <w:rFonts w:ascii="KFGQPC Uthman Taha Naskh" w:cs="KFGQPC Uthman Taha Naskh"/>
          <w:color w:val="008000"/>
          <w:sz w:val="24"/>
          <w:szCs w:val="24"/>
          <w:rtl/>
        </w:rPr>
        <w:t>]</w:t>
      </w:r>
    </w:p>
    <w:p w:rsidR="00E16E04" w:rsidRPr="00E16E04" w:rsidRDefault="00E16E04" w:rsidP="000002BD">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আপনার পূর্বে অনেক রাসূল প্রেরণ করেছি। তাঁদের কারো কারো ঘটনা আপনার কাছে বিবৃত করেছি এবং কারো কারো ঘটনা আপনার কাছে বিবৃত করি</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0015283B">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000002BD">
        <w:rPr>
          <w:rFonts w:ascii="Kalpurush" w:eastAsia="Nikosh" w:hAnsi="Kalpurush" w:cs="Kalpurush" w:hint="cs"/>
          <w:sz w:val="24"/>
          <w:szCs w:val="24"/>
          <w:cs/>
          <w:lang w:bidi="bn-BD"/>
        </w:rPr>
        <w:t>গাফির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আয়াত: </w:t>
      </w:r>
      <w:r w:rsidRPr="00E16E04">
        <w:rPr>
          <w:rFonts w:ascii="Kalpurush" w:eastAsia="Nikosh" w:hAnsi="Kalpurush" w:cs="Kalpurush" w:hint="cs"/>
          <w:sz w:val="24"/>
          <w:szCs w:val="24"/>
          <w:cs/>
          <w:lang w:bidi="bn-BD"/>
        </w:rPr>
        <w:t>৭৮]</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তৃতীয়</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কুরআন ও সহীহ হাদীস দ্বারা প্রমাণিত তাঁদের ঘটনাসমূহের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বিশ্বাস স্থাপন করা।</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চতুর্থ</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ন</w:t>
      </w:r>
      <w:r w:rsidR="0015283B">
        <w:rPr>
          <w:rFonts w:ascii="Kalpurush" w:eastAsia="Nikosh" w:hAnsi="Kalpurush" w:cs="Kalpurush"/>
          <w:sz w:val="24"/>
          <w:szCs w:val="24"/>
          <w:cs/>
          <w:lang w:bidi="bn-BD"/>
        </w:rPr>
        <w:t>বী-রাসূলগণের মধ্যে যাঁকে 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আমাদের প্রতি রাসূল করে প্রেরণ করেছেন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আনিত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আমল করা। আর তিনি হলেন সর্বশেষ ও সর্বশ্রেষ্ঠ নবী মুহাম্মদ সাল্লাল্লাহু আলাইহি ওয়াসাল্লাম</w:t>
      </w:r>
      <w:r w:rsidR="0015283B">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যাকে আল্লাহ তা‘আলা সমগ্র সৃষ্টি জগতের জন্য প্রেরণ করেছেন</w:t>
      </w:r>
      <w:r w:rsidRPr="00B1790A">
        <w:rPr>
          <w:rFonts w:ascii="SolaimanLipi" w:eastAsia="Nikosh" w:hAnsi="SolaimanLipi" w:cs="SolaimanLipi"/>
          <w:sz w:val="24"/>
          <w:szCs w:val="24"/>
          <w:cs/>
          <w:lang w:bidi="hi-IN"/>
        </w:rPr>
        <w:t xml:space="preserve">। </w:t>
      </w:r>
      <w:r w:rsidRPr="0015283B">
        <w:rPr>
          <w:rFonts w:ascii="Kalpurush" w:eastAsia="Nikosh" w:hAnsi="Kalpurush" w:cs="Kalpurush"/>
          <w:sz w:val="24"/>
          <w:szCs w:val="24"/>
          <w:cs/>
          <w:lang w:bidi="bn-IN"/>
        </w:rPr>
        <w:t>আল্লাহ তা</w:t>
      </w:r>
      <w:r w:rsidRPr="0015283B">
        <w:rPr>
          <w:rFonts w:ascii="Kalpurush" w:eastAsia="Nikosh" w:hAnsi="Kalpurush" w:cs="Kalpurush"/>
          <w:sz w:val="24"/>
          <w:szCs w:val="24"/>
          <w:lang w:bidi="bn-BD"/>
        </w:rPr>
        <w:t>‘</w:t>
      </w:r>
      <w:r w:rsidRPr="0015283B">
        <w:rPr>
          <w:rFonts w:ascii="Kalpurush" w:eastAsia="Nikosh" w:hAnsi="Kalpurush" w:cs="Kalpurush"/>
          <w:sz w:val="24"/>
          <w:szCs w:val="24"/>
          <w:cs/>
          <w:lang w:bidi="bn-BD"/>
        </w:rPr>
        <w:t>আলা বলেন</w:t>
      </w:r>
      <w:r w:rsidRPr="0015283B">
        <w:rPr>
          <w:rFonts w:ascii="Kalpurush" w:eastAsia="Nikosh" w:hAnsi="Kalpurush" w:cs="Kalpurush"/>
          <w:sz w:val="24"/>
          <w:szCs w:val="24"/>
          <w:lang w:bidi="bn-BD"/>
        </w:rPr>
        <w:t>,</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يُؤۡمِنُونَ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يُحَكِّمُوكَ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شَجَرَ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يَجِدُواْ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حَرَجٗا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قَضَيۡتَ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وَيُسَلِّمُواْ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تَسۡلِيمٗا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النساء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٦٥</w:t>
      </w:r>
      <w:r>
        <w:rPr>
          <w:rFonts w:ascii="KFGQPC Uthman Taha Naskh" w:cs="KFGQPC Uthman Taha Naskh"/>
          <w:color w:val="008000"/>
          <w:sz w:val="24"/>
          <w:szCs w:val="24"/>
          <w:rtl/>
        </w:rPr>
        <w:t>]</w:t>
      </w:r>
    </w:p>
    <w:p w:rsidR="00E16E04" w:rsidRPr="00190F65" w:rsidRDefault="00E16E04" w:rsidP="00E16E04">
      <w:pPr>
        <w:pStyle w:val="BodyTextIndent2"/>
        <w:spacing w:after="20" w:line="240" w:lineRule="auto"/>
        <w:ind w:firstLine="0"/>
        <w:jc w:val="both"/>
        <w:rPr>
          <w:rFonts w:ascii="Kalpurush" w:hAnsi="Kalpurush" w:cs="Kalpurush"/>
          <w:color w:val="000000" w:themeColor="text1"/>
          <w:sz w:val="24"/>
          <w:szCs w:val="24"/>
        </w:rPr>
      </w:pPr>
      <w:r w:rsidRPr="00E16E04">
        <w:rPr>
          <w:rFonts w:ascii="Kalpurush" w:eastAsia="Nikosh" w:hAnsi="Kalpurush" w:cs="Kalpurush"/>
          <w:sz w:val="24"/>
          <w:szCs w:val="24"/>
          <w:cs/>
          <w:lang w:bidi="bn-BD"/>
        </w:rPr>
        <w:t>“অতএব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না </w:t>
      </w:r>
      <w:r w:rsidRPr="00E16E04">
        <w:rPr>
          <w:rFonts w:ascii="Kalpurush" w:eastAsia="Nikosh" w:hAnsi="Kalpurush" w:cs="Kalpurush" w:hint="cs"/>
          <w:sz w:val="24"/>
          <w:szCs w:val="24"/>
          <w:cs/>
          <w:lang w:bidi="bn-BD"/>
        </w:rPr>
        <w:t>আপনার রবের শপথ</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ঐ পর্যন্ত তারা ঈমানদার হবে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যতক্ষণ না তারা তাদের মধ্যে সৃষ্</w:t>
      </w:r>
      <w:r w:rsidR="0015283B">
        <w:rPr>
          <w:rFonts w:ascii="Kalpurush" w:eastAsia="Nikosh" w:hAnsi="Kalpurush" w:cs="Kalpurush"/>
          <w:sz w:val="24"/>
          <w:szCs w:val="24"/>
          <w:cs/>
          <w:lang w:bidi="bn-BD"/>
        </w:rPr>
        <w:t>ট বিবাদ-বিসম্বাদের বিচার</w:t>
      </w:r>
      <w:r w:rsidRPr="00E16E04">
        <w:rPr>
          <w:rFonts w:ascii="Kalpurush" w:eastAsia="Nikosh" w:hAnsi="Kalpurush" w:cs="Kalpurush"/>
          <w:sz w:val="24"/>
          <w:szCs w:val="24"/>
          <w:cs/>
          <w:lang w:bidi="bn-BD"/>
        </w:rPr>
        <w:t xml:space="preserve">ভার </w:t>
      </w:r>
      <w:r w:rsidRPr="00E16E04">
        <w:rPr>
          <w:rFonts w:ascii="Kalpurush" w:eastAsia="Nikosh" w:hAnsi="Kalpurush" w:cs="Kalpurush" w:hint="cs"/>
          <w:sz w:val="24"/>
          <w:szCs w:val="24"/>
          <w:cs/>
          <w:lang w:bidi="bn-BD"/>
        </w:rPr>
        <w:t>আপনা</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অর্পণ না করে। অতঃপর </w:t>
      </w:r>
      <w:r w:rsidRPr="00E16E04">
        <w:rPr>
          <w:rFonts w:ascii="Kalpurush" w:eastAsia="Nikosh" w:hAnsi="Kalpurush" w:cs="Kalpurush" w:hint="cs"/>
          <w:sz w:val="24"/>
          <w:szCs w:val="24"/>
          <w:cs/>
          <w:lang w:bidi="bn-BD"/>
        </w:rPr>
        <w:t>আপনা</w:t>
      </w:r>
      <w:r w:rsidRPr="00E16E04">
        <w:rPr>
          <w:rFonts w:ascii="Kalpurush" w:eastAsia="Nikosh" w:hAnsi="Kalpurush" w:cs="Kalpurush"/>
          <w:sz w:val="24"/>
          <w:szCs w:val="24"/>
          <w:cs/>
          <w:lang w:bidi="bn-BD"/>
        </w:rPr>
        <w:t xml:space="preserve">র মীমাংসার ব্যাপারে তাদের মনে </w:t>
      </w:r>
      <w:r w:rsidRPr="00190F65">
        <w:rPr>
          <w:rFonts w:ascii="Kalpurush" w:eastAsia="Nikosh" w:hAnsi="Kalpurush" w:cs="Kalpurush"/>
          <w:color w:val="000000" w:themeColor="text1"/>
          <w:sz w:val="24"/>
          <w:szCs w:val="24"/>
          <w:cs/>
          <w:lang w:bidi="bn-BD"/>
        </w:rPr>
        <w:lastRenderedPageBreak/>
        <w:t>কোনো রকম সংকীর্ণতা না থাকে</w:t>
      </w:r>
      <w:r w:rsidR="0015283B" w:rsidRPr="00190F65">
        <w:rPr>
          <w:rFonts w:ascii="Kalpurush" w:eastAsia="Nikosh" w:hAnsi="Kalpurush" w:cs="Kalpurush"/>
          <w:color w:val="000000" w:themeColor="text1"/>
          <w:sz w:val="24"/>
          <w:szCs w:val="24"/>
          <w:cs/>
          <w:lang w:bidi="bn-BD"/>
        </w:rPr>
        <w:t xml:space="preserve"> এবং সন্তুষ্টচিত্তে তা কবুল করে</w:t>
      </w:r>
      <w:r w:rsidR="0015283B" w:rsidRPr="00190F65">
        <w:rPr>
          <w:rFonts w:ascii="SolaimanLipi" w:eastAsia="Nikosh" w:hAnsi="SolaimanLipi" w:cs="SolaimanLipi"/>
          <w:color w:val="000000" w:themeColor="text1"/>
          <w:sz w:val="24"/>
          <w:szCs w:val="24"/>
          <w:cs/>
          <w:lang w:bidi="hi-IN"/>
        </w:rPr>
        <w:t>।</w:t>
      </w:r>
      <w:r w:rsidR="0015283B" w:rsidRPr="00190F65">
        <w:rPr>
          <w:rFonts w:ascii="Kalpurush" w:eastAsia="Nikosh" w:hAnsi="Kalpurush" w:cs="Kalpurush" w:hint="cs"/>
          <w:color w:val="000000" w:themeColor="text1"/>
          <w:sz w:val="24"/>
          <w:szCs w:val="24"/>
          <w:cs/>
          <w:lang w:bidi="bn-BD"/>
        </w:rPr>
        <w:t>”</w:t>
      </w:r>
      <w:r w:rsidRPr="00190F65">
        <w:rPr>
          <w:rFonts w:ascii="SolaimanLipi" w:eastAsia="Nikosh" w:hAnsi="SolaimanLipi" w:cs="SolaimanLipi"/>
          <w:color w:val="000000" w:themeColor="text1"/>
          <w:sz w:val="24"/>
          <w:szCs w:val="24"/>
          <w:cs/>
          <w:lang w:bidi="hi-IN"/>
        </w:rPr>
        <w:t xml:space="preserve"> </w:t>
      </w:r>
      <w:r w:rsidRPr="00190F65">
        <w:rPr>
          <w:rFonts w:ascii="Kalpurush" w:eastAsia="Nikosh" w:hAnsi="Kalpurush" w:cs="Kalpurush"/>
          <w:color w:val="000000" w:themeColor="text1"/>
          <w:sz w:val="24"/>
          <w:szCs w:val="24"/>
          <w:cs/>
          <w:lang w:bidi="bn-BD"/>
        </w:rPr>
        <w:t>[</w:t>
      </w:r>
      <w:r w:rsidR="0015283B" w:rsidRPr="00190F65">
        <w:rPr>
          <w:rFonts w:ascii="Kalpurush" w:eastAsia="Nikosh" w:hAnsi="Kalpurush" w:cs="Kalpurush"/>
          <w:color w:val="000000" w:themeColor="text1"/>
          <w:sz w:val="24"/>
          <w:szCs w:val="24"/>
          <w:cs/>
          <w:lang w:bidi="bn-IN"/>
        </w:rPr>
        <w:t>সূরা আন</w:t>
      </w:r>
      <w:r w:rsidR="0015283B" w:rsidRPr="00190F65">
        <w:rPr>
          <w:rFonts w:ascii="Kalpurush" w:eastAsia="Nikosh" w:hAnsi="Kalpurush" w:cs="Kalpurush" w:hint="cs"/>
          <w:color w:val="000000" w:themeColor="text1"/>
          <w:sz w:val="24"/>
          <w:szCs w:val="24"/>
          <w:cs/>
          <w:lang w:bidi="bn-BD"/>
        </w:rPr>
        <w:t>-</w:t>
      </w:r>
      <w:r w:rsidRPr="00190F65">
        <w:rPr>
          <w:rFonts w:ascii="Kalpurush" w:eastAsia="Nikosh" w:hAnsi="Kalpurush" w:cs="Kalpurush"/>
          <w:color w:val="000000" w:themeColor="text1"/>
          <w:sz w:val="24"/>
          <w:szCs w:val="24"/>
          <w:cs/>
          <w:lang w:bidi="bn-IN"/>
        </w:rPr>
        <w:t>নিসা</w:t>
      </w:r>
      <w:r w:rsidRPr="00190F65">
        <w:rPr>
          <w:rFonts w:ascii="Kalpurush" w:eastAsia="Nikosh" w:hAnsi="Kalpurush" w:cs="Kalpurush"/>
          <w:color w:val="000000" w:themeColor="text1"/>
          <w:sz w:val="24"/>
          <w:szCs w:val="24"/>
          <w:lang w:bidi="bn-BD"/>
        </w:rPr>
        <w:t xml:space="preserve">, </w:t>
      </w:r>
      <w:r w:rsidR="0015283B" w:rsidRPr="00190F65">
        <w:rPr>
          <w:rFonts w:ascii="Kalpurush" w:eastAsia="Nikosh" w:hAnsi="Kalpurush" w:cs="Kalpurush"/>
          <w:color w:val="000000" w:themeColor="text1"/>
          <w:sz w:val="24"/>
          <w:szCs w:val="24"/>
          <w:cs/>
          <w:lang w:bidi="bn-BD"/>
        </w:rPr>
        <w:t>আয়াত: ৬৫</w:t>
      </w:r>
      <w:r w:rsidR="0015283B" w:rsidRPr="00190F65">
        <w:rPr>
          <w:rFonts w:ascii="Kalpurush" w:eastAsia="Nikosh" w:hAnsi="Kalpurush" w:cs="Kalpurush" w:hint="cs"/>
          <w:color w:val="000000" w:themeColor="text1"/>
          <w:sz w:val="24"/>
          <w:szCs w:val="24"/>
          <w:cs/>
          <w:lang w:bidi="bn-BD"/>
        </w:rPr>
        <w:t>]</w:t>
      </w:r>
    </w:p>
    <w:p w:rsidR="00190F65" w:rsidRDefault="0015283B" w:rsidP="00190F65">
      <w:pPr>
        <w:pStyle w:val="BodyTextIndent2"/>
        <w:spacing w:after="20" w:line="240" w:lineRule="auto"/>
        <w:ind w:firstLine="0"/>
        <w:jc w:val="both"/>
        <w:rPr>
          <w:rFonts w:ascii="Times New Roman" w:hAnsi="Times New Roman" w:cs="Vrinda"/>
          <w:b/>
          <w:bCs/>
          <w:sz w:val="24"/>
          <w:szCs w:val="30"/>
          <w:lang w:bidi="bn-BD"/>
        </w:rPr>
      </w:pPr>
      <w:r>
        <w:rPr>
          <w:rFonts w:ascii="Kalpurush" w:eastAsia="Nikosh" w:hAnsi="Kalpurush" w:cs="Kalpurush"/>
          <w:b/>
          <w:bCs/>
          <w:sz w:val="24"/>
          <w:szCs w:val="24"/>
          <w:cs/>
          <w:lang w:bidi="bn-BD"/>
        </w:rPr>
        <w:t>নবী</w:t>
      </w:r>
      <w:r>
        <w:rPr>
          <w:rFonts w:ascii="Kalpurush" w:eastAsia="Nikosh" w:hAnsi="Kalpurush" w:cs="Kalpurush" w:hint="cs"/>
          <w:b/>
          <w:bCs/>
          <w:sz w:val="24"/>
          <w:szCs w:val="24"/>
          <w:cs/>
          <w:lang w:bidi="bn-BD"/>
        </w:rPr>
        <w:t>-</w:t>
      </w:r>
      <w:r w:rsidR="00E16E04" w:rsidRPr="0015283B">
        <w:rPr>
          <w:rFonts w:ascii="Kalpurush" w:eastAsia="Nikosh" w:hAnsi="Kalpurush" w:cs="Kalpurush"/>
          <w:b/>
          <w:bCs/>
          <w:sz w:val="24"/>
          <w:szCs w:val="24"/>
          <w:cs/>
          <w:lang w:bidi="bn-BD"/>
        </w:rPr>
        <w:t>রাসূলগণের প্রতি ঈমানের ফলে যে সব গুরুত্বপূর্ণ</w:t>
      </w:r>
      <w:r>
        <w:rPr>
          <w:rFonts w:ascii="Kalpurush" w:eastAsia="Nikosh" w:hAnsi="Kalpurush" w:cs="Kalpurush" w:hint="cs"/>
          <w:b/>
          <w:bCs/>
          <w:sz w:val="24"/>
          <w:szCs w:val="24"/>
          <w:cs/>
          <w:lang w:bidi="bn-BD"/>
        </w:rPr>
        <w:t xml:space="preserve"> </w:t>
      </w:r>
      <w:r w:rsidR="00E16E04" w:rsidRPr="0015283B">
        <w:rPr>
          <w:rFonts w:ascii="Kalpurush" w:eastAsia="Nikosh" w:hAnsi="Kalpurush" w:cs="Kalpurush"/>
          <w:b/>
          <w:bCs/>
          <w:sz w:val="24"/>
          <w:szCs w:val="24"/>
          <w:cs/>
          <w:lang w:bidi="bn-BD"/>
        </w:rPr>
        <w:t>উপকার সাধিত হয় তন্মধ্যে রয়েছে</w:t>
      </w:r>
      <w:r w:rsidR="00E16E04" w:rsidRPr="0015283B">
        <w:rPr>
          <w:rFonts w:ascii="Kalpurush" w:eastAsia="Nikosh" w:hAnsi="Kalpurush" w:cs="Kalpurush" w:hint="cs"/>
          <w:b/>
          <w:bCs/>
          <w:sz w:val="24"/>
          <w:szCs w:val="24"/>
          <w:cs/>
          <w:lang w:bidi="bn-BD"/>
        </w:rPr>
        <w:t>:</w:t>
      </w:r>
    </w:p>
    <w:p w:rsidR="00E16E04" w:rsidRPr="00190F65" w:rsidRDefault="00E16E04" w:rsidP="00190F65">
      <w:pPr>
        <w:pStyle w:val="BodyTextIndent2"/>
        <w:spacing w:after="20" w:line="240" w:lineRule="auto"/>
        <w:ind w:firstLine="0"/>
        <w:jc w:val="both"/>
        <w:rPr>
          <w:rFonts w:ascii="Times New Roman" w:hAnsi="Times New Roman" w:cs="Times New Roman"/>
          <w:b/>
          <w:bCs/>
          <w:sz w:val="24"/>
          <w:szCs w:val="24"/>
        </w:rPr>
      </w:pPr>
      <w:r w:rsidRPr="00E16E04">
        <w:rPr>
          <w:rFonts w:ascii="Kalpurush" w:eastAsia="Nikosh" w:hAnsi="Kalpurush" w:cs="Kalpurush"/>
          <w:sz w:val="24"/>
          <w:szCs w:val="24"/>
          <w:cs/>
          <w:lang w:bidi="bn-BD"/>
        </w:rPr>
        <w:t>১।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w:t>
      </w:r>
      <w:r w:rsidRPr="00E16E04">
        <w:rPr>
          <w:rFonts w:ascii="Kalpurush" w:eastAsia="Nikosh" w:hAnsi="Kalpurush" w:cs="Kalpurush" w:hint="cs"/>
          <w:sz w:val="24"/>
          <w:szCs w:val="24"/>
          <w:cs/>
          <w:lang w:bidi="bn-BD"/>
        </w:rPr>
        <w:t>র রহমত ও</w:t>
      </w:r>
      <w:r w:rsidRPr="00E16E04">
        <w:rPr>
          <w:rFonts w:ascii="Kalpurush" w:eastAsia="Nikosh" w:hAnsi="Kalpurush" w:cs="Kalpurush"/>
          <w:sz w:val="24"/>
          <w:szCs w:val="24"/>
          <w:cs/>
          <w:lang w:bidi="bn-BD"/>
        </w:rPr>
        <w:t xml:space="preserve">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দের</w:t>
      </w:r>
      <w:r w:rsidRPr="00E16E04">
        <w:rPr>
          <w:rFonts w:ascii="Kalpurush" w:eastAsia="Nikosh" w:hAnsi="Kalpurush" w:cs="Kalpurush" w:hint="cs"/>
          <w:sz w:val="24"/>
          <w:szCs w:val="24"/>
          <w:cs/>
          <w:lang w:bidi="bn-BD"/>
        </w:rPr>
        <w:t xml:space="preserve"> প্রতি তাঁর পূর্ণ তত্ত্বাবধান</w:t>
      </w:r>
      <w:r w:rsidRPr="00E16E04">
        <w:rPr>
          <w:rFonts w:ascii="Kalpurush" w:eastAsia="Nikosh" w:hAnsi="Kalpurush" w:cs="Kalpurush"/>
          <w:sz w:val="24"/>
          <w:szCs w:val="24"/>
          <w:cs/>
          <w:lang w:bidi="bn-BD"/>
        </w:rPr>
        <w:t xml:space="preserve"> সম্পর্কে জ</w:t>
      </w:r>
      <w:r w:rsidRPr="00E16E04">
        <w:rPr>
          <w:rFonts w:ascii="Kalpurush" w:eastAsia="Nikosh" w:hAnsi="Kalpurush" w:cs="Kalpurush" w:hint="cs"/>
          <w:sz w:val="24"/>
          <w:szCs w:val="24"/>
          <w:cs/>
          <w:lang w:bidi="bn-BD"/>
        </w:rPr>
        <w:t>ানা</w:t>
      </w:r>
      <w:r w:rsidRPr="00B1790A">
        <w:rPr>
          <w:rFonts w:ascii="SolaimanLipi" w:eastAsia="Nikosh" w:hAnsi="SolaimanLipi" w:cs="SolaimanLipi"/>
          <w:sz w:val="24"/>
          <w:szCs w:val="24"/>
          <w:cs/>
          <w:lang w:bidi="hi-IN"/>
        </w:rPr>
        <w:t xml:space="preserve">। </w:t>
      </w:r>
      <w:r w:rsidRPr="0015283B">
        <w:rPr>
          <w:rFonts w:ascii="Kalpurush" w:eastAsia="Nikosh" w:hAnsi="Kalpurush" w:cs="Kalpurush"/>
          <w:sz w:val="24"/>
          <w:szCs w:val="24"/>
          <w:cs/>
          <w:lang w:bidi="bn-IN"/>
        </w:rPr>
        <w:t xml:space="preserve">যেহেতু তিনি </w:t>
      </w:r>
      <w:r w:rsidR="0015283B">
        <w:rPr>
          <w:rFonts w:ascii="Kalpurush" w:eastAsia="Nikosh" w:hAnsi="Kalpurush" w:cs="Kalpurush"/>
          <w:sz w:val="24"/>
          <w:szCs w:val="24"/>
          <w:cs/>
          <w:lang w:bidi="bn-IN"/>
        </w:rPr>
        <w:t>তাদের প্রতি আপন রাসূলগণকে প্রের</w:t>
      </w:r>
      <w:r w:rsidR="0015283B">
        <w:rPr>
          <w:rFonts w:ascii="Kalpurush" w:eastAsia="Nikosh" w:hAnsi="Kalpurush" w:cs="Kalpurush" w:hint="cs"/>
          <w:sz w:val="24"/>
          <w:szCs w:val="24"/>
          <w:cs/>
          <w:lang w:bidi="bn-BD"/>
        </w:rPr>
        <w:t>ণ</w:t>
      </w:r>
      <w:r w:rsidRPr="0015283B">
        <w:rPr>
          <w:rFonts w:ascii="Kalpurush" w:eastAsia="Nikosh" w:hAnsi="Kalpurush" w:cs="Kalpurush"/>
          <w:sz w:val="24"/>
          <w:szCs w:val="24"/>
          <w:cs/>
          <w:lang w:bidi="bn-IN"/>
        </w:rPr>
        <w:t xml:space="preserve"> করেছেন</w:t>
      </w:r>
      <w:r w:rsidRPr="0015283B">
        <w:rPr>
          <w:rFonts w:ascii="Kalpurush" w:eastAsia="Nikosh" w:hAnsi="Kalpurush" w:cs="Kalpurush"/>
          <w:sz w:val="24"/>
          <w:szCs w:val="24"/>
          <w:lang w:bidi="bn-BD"/>
        </w:rPr>
        <w:t>,</w:t>
      </w:r>
      <w:r w:rsidRPr="00E16E04">
        <w:rPr>
          <w:rFonts w:ascii="Kalpurush" w:eastAsia="Nikosh" w:hAnsi="Kalpurush" w:cs="Kalpurush"/>
          <w:sz w:val="24"/>
          <w:szCs w:val="24"/>
          <w:lang w:bidi="bn-BD"/>
        </w:rPr>
        <w:t xml:space="preserve"> </w:t>
      </w:r>
      <w:r w:rsidR="0015283B">
        <w:rPr>
          <w:rFonts w:ascii="Kalpurush" w:eastAsia="Nikosh" w:hAnsi="Kalpurush" w:cs="Kalpurush"/>
          <w:sz w:val="24"/>
          <w:szCs w:val="24"/>
          <w:cs/>
          <w:lang w:bidi="bn-BD"/>
        </w:rPr>
        <w:t>যাতে তাঁরা মান</w:t>
      </w:r>
      <w:r w:rsidR="0015283B">
        <w:rPr>
          <w:rFonts w:ascii="Kalpurush" w:eastAsia="Nikosh" w:hAnsi="Kalpurush" w:cs="Kalpurush" w:hint="cs"/>
          <w:sz w:val="24"/>
          <w:szCs w:val="24"/>
          <w:cs/>
          <w:lang w:bidi="bn-BD"/>
        </w:rPr>
        <w:t>বজাতি</w:t>
      </w:r>
      <w:r w:rsidR="0015283B">
        <w:rPr>
          <w:rFonts w:ascii="Kalpurush" w:eastAsia="Nikosh" w:hAnsi="Kalpurush" w:cs="Kalpurush"/>
          <w:sz w:val="24"/>
          <w:szCs w:val="24"/>
          <w:cs/>
          <w:lang w:bidi="bn-BD"/>
        </w:rPr>
        <w:t>কে সঠিক পথে পরিচালিত করেন এবং ক</w:t>
      </w:r>
      <w:r w:rsidR="0015283B">
        <w:rPr>
          <w:rFonts w:ascii="Kalpurush" w:eastAsia="Nikosh" w:hAnsi="Kalpurush" w:cs="Kalpurush" w:hint="cs"/>
          <w:sz w:val="24"/>
          <w:szCs w:val="24"/>
          <w:cs/>
          <w:lang w:bidi="bn-BD"/>
        </w:rPr>
        <w:t>োন</w:t>
      </w:r>
      <w:r w:rsidRPr="00E16E04">
        <w:rPr>
          <w:rFonts w:ascii="Kalpurush" w:eastAsia="Nikosh" w:hAnsi="Kalpurush" w:cs="Kalpurush"/>
          <w:sz w:val="24"/>
          <w:szCs w:val="24"/>
          <w:cs/>
          <w:lang w:bidi="bn-BD"/>
        </w:rPr>
        <w:t xml:space="preserve"> পদ্ধতিতে আল্লাহর ইবাদাত করতে হয় তা লোকদের স্পষ্ট করে বলে দেন।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মানুষ</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নিজস্ব জ্ঞান-বুদ্ধির মাধ্যমে তা জানা অসম্ভব।</w:t>
      </w:r>
    </w:p>
    <w:p w:rsidR="00E16E04" w:rsidRPr="00E16E04" w:rsidRDefault="00E16E04" w:rsidP="0015283B">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২। এই মহা নি</w:t>
      </w:r>
      <w:r w:rsidR="0015283B">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 xml:space="preserve">মতের </w:t>
      </w:r>
      <w:r w:rsidR="003F29D4">
        <w:rPr>
          <w:rFonts w:ascii="Kalpurush" w:eastAsia="Nikosh" w:hAnsi="Kalpurush" w:cs="Kalpurush"/>
          <w:sz w:val="24"/>
          <w:szCs w:val="24"/>
          <w:cs/>
          <w:lang w:bidi="bn-BD"/>
        </w:rPr>
        <w:t>ওপর</w:t>
      </w:r>
      <w:r w:rsidR="0015283B">
        <w:rPr>
          <w:rFonts w:ascii="Kalpurush" w:eastAsia="Nikosh" w:hAnsi="Kalpurush" w:cs="Kalpurush"/>
          <w:sz w:val="24"/>
          <w:szCs w:val="24"/>
          <w:cs/>
          <w:lang w:bidi="bn-BD"/>
        </w:rPr>
        <w:t xml:space="preserve"> আল্লাহর শুকরিয়া</w:t>
      </w:r>
      <w:r w:rsidRPr="00E16E04">
        <w:rPr>
          <w:rFonts w:ascii="Kalpurush" w:eastAsia="Nikosh" w:hAnsi="Kalpurush" w:cs="Kalpurush"/>
          <w:sz w:val="24"/>
          <w:szCs w:val="24"/>
          <w:cs/>
          <w:lang w:bidi="bn-BD"/>
        </w:rPr>
        <w:t xml:space="preserve"> জ্ঞাপন করা।</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৩। নবী রাসূলগণের প্রতি মহব</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বত ও সম্মান প্রদর্শন করা ও তাঁদের শান ও মর্যাদা উপযোগী প্রশংসা করা।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আল্লাহর রাসূল এবং তাঁরা প্রকৃত অর্থেই আল্ল</w:t>
      </w:r>
      <w:r w:rsidR="0005260F">
        <w:rPr>
          <w:rFonts w:ascii="Kalpurush" w:eastAsia="Nikosh" w:hAnsi="Kalpurush" w:cs="Kalpurush"/>
          <w:sz w:val="24"/>
          <w:szCs w:val="24"/>
          <w:cs/>
          <w:lang w:bidi="bn-BD"/>
        </w:rPr>
        <w:t>াহর ইবাদাত আদায় করেছেন। তাঁরা র</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সাল</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তের</w:t>
      </w:r>
      <w:r w:rsidRPr="00E16E04">
        <w:rPr>
          <w:rFonts w:ascii="Kalpurush" w:eastAsia="Nikosh" w:hAnsi="Kalpurush" w:cs="Kalpurush" w:hint="cs"/>
          <w:sz w:val="24"/>
          <w:szCs w:val="24"/>
          <w:cs/>
          <w:lang w:bidi="bn-BD"/>
        </w:rPr>
        <w:t xml:space="preserve"> পবিত্র</w:t>
      </w:r>
      <w:r w:rsidRPr="00E16E04">
        <w:rPr>
          <w:rFonts w:ascii="Kalpurush" w:eastAsia="Nikosh" w:hAnsi="Kalpurush" w:cs="Kalpurush"/>
          <w:sz w:val="24"/>
          <w:szCs w:val="24"/>
          <w:cs/>
          <w:lang w:bidi="bn-BD"/>
        </w:rPr>
        <w:t xml:space="preserve"> দায়িত্ব যথাযথ ভ</w:t>
      </w:r>
      <w:r w:rsidR="0005260F">
        <w:rPr>
          <w:rFonts w:ascii="Kalpurush" w:eastAsia="Nikosh" w:hAnsi="Kalpurush" w:cs="Kalpurush"/>
          <w:sz w:val="24"/>
          <w:szCs w:val="24"/>
          <w:cs/>
          <w:lang w:bidi="bn-BD"/>
        </w:rPr>
        <w:t>াবে আদায় করেছেন এবং তাঁর বান্দা</w:t>
      </w:r>
      <w:r w:rsidRPr="00E16E04">
        <w:rPr>
          <w:rFonts w:ascii="Kalpurush" w:eastAsia="Nikosh" w:hAnsi="Kalpurush" w:cs="Kalpurush"/>
          <w:sz w:val="24"/>
          <w:szCs w:val="24"/>
          <w:cs/>
          <w:lang w:bidi="bn-BD"/>
        </w:rPr>
        <w:t>দের নসিহত করেছেন।</w:t>
      </w:r>
    </w:p>
    <w:p w:rsidR="00E16E04" w:rsidRPr="00E16E04"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শুধূমাত্র একগুঁয়ে কাফেররা তাদের প্রতি প্রেরিত রাসূলগণকে অবিশ্বাস করেছে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এই বলে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আল্লাহর রাসূলগণ মানুষ থেকে হতে পারেন 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কুরআনে কারীমে তাদের এ ভ্রান্ত ধারণার উল্লেখ করে </w:t>
      </w:r>
      <w:r w:rsidRPr="00E16E04">
        <w:rPr>
          <w:rFonts w:ascii="Kalpurush" w:eastAsia="Nikosh" w:hAnsi="Kalpurush" w:cs="Kalpurush" w:hint="cs"/>
          <w:sz w:val="24"/>
          <w:szCs w:val="24"/>
          <w:cs/>
          <w:lang w:bidi="bn-BD"/>
        </w:rPr>
        <w:t xml:space="preserve">তা বাতিল করে </w:t>
      </w:r>
      <w:r w:rsidRPr="00E16E04">
        <w:rPr>
          <w:rFonts w:ascii="Kalpurush" w:eastAsia="Nikosh" w:hAnsi="Kalpurush" w:cs="Kalpurush"/>
          <w:sz w:val="24"/>
          <w:szCs w:val="24"/>
          <w:cs/>
          <w:lang w:bidi="bn-BD"/>
        </w:rPr>
        <w:t>বলেন</w:t>
      </w:r>
      <w:r w:rsidRPr="00E16E04">
        <w:rPr>
          <w:rFonts w:ascii="Kalpurush" w:eastAsia="Nikosh" w:hAnsi="Kalpurush" w:cs="Kalpurush"/>
          <w:sz w:val="24"/>
          <w:szCs w:val="24"/>
          <w:lang w:bidi="bn-BD"/>
        </w:rPr>
        <w:t>,</w:t>
      </w:r>
    </w:p>
    <w:p w:rsidR="00E16E04" w:rsidRPr="00B1790A" w:rsidRDefault="00E16E04" w:rsidP="00E16E04">
      <w:pPr>
        <w:pStyle w:val="BodyTextIndent2"/>
        <w:bidi/>
        <w:spacing w:after="20" w:line="240" w:lineRule="auto"/>
        <w:ind w:firstLine="0"/>
        <w:jc w:val="both"/>
        <w:rPr>
          <w:rFonts w:ascii="Times New Roman" w:hAnsi="Times New Roman" w:cs="Kalpurush"/>
          <w:sz w:val="24"/>
          <w:szCs w:val="24"/>
          <w:rtl/>
          <w:cs/>
          <w:lang w:bidi="bn-BD"/>
        </w:rPr>
      </w:pPr>
      <w:r w:rsidRPr="00E16E04">
        <w:rPr>
          <w:rFonts w:ascii="KFGQPC Uthman Taha Naskh" w:cs="KFGQPC Uthman Taha Naskh" w:hint="cs"/>
          <w:color w:val="008000"/>
          <w:sz w:val="24"/>
          <w:szCs w:val="24"/>
          <w:rtl/>
        </w:rPr>
        <w:t>﴿</w:t>
      </w:r>
      <w:r w:rsidRPr="00E16E04">
        <w:rPr>
          <w:rFonts w:ascii="KFGQPC Uthmanic Script HAFS" w:cs="KFGQPC Uthmanic Script HAFS" w:hint="eastAsia"/>
          <w:color w:val="008000"/>
          <w:sz w:val="24"/>
          <w:szCs w:val="24"/>
          <w:rtl/>
        </w:rPr>
        <w:t>وَمَا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مَنَعَ</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لنَّاسَ</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يُؤ</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مِنُو</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إِذ</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جَا</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ءَهُمُ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هُدَى</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إِلَّا</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قَالُو</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أَبَعَثَ</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للَّهُ</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بَشَر</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رَّسُول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٩٤</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قُل</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لَّو</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كَانَ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فِي</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أَر</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ضِ</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ئِكَة</w:t>
      </w:r>
      <w:r w:rsidRPr="00E16E04">
        <w:rPr>
          <w:rFonts w:ascii="KFGQPC Uthmanic Script HAFS" w:cs="KFGQPC Uthmanic Script HAFS" w:hint="cs"/>
          <w:color w:val="008000"/>
          <w:sz w:val="24"/>
          <w:szCs w:val="24"/>
          <w:rtl/>
        </w:rPr>
        <w:t>ٞ</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يَم</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شُونَ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مُط</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مَئِنِّينَ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لَنَزَّل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نَا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عَلَي</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هِم</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مِّنَ</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ٱ</w:t>
      </w:r>
      <w:r w:rsidRPr="00E16E04">
        <w:rPr>
          <w:rFonts w:ascii="KFGQPC Uthmanic Script HAFS" w:cs="KFGQPC Uthmanic Script HAFS" w:hint="eastAsia"/>
          <w:color w:val="008000"/>
          <w:sz w:val="24"/>
          <w:szCs w:val="24"/>
          <w:rtl/>
        </w:rPr>
        <w:t>لسَّمَا</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ءِ</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مَلَك</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eastAsia"/>
          <w:color w:val="008000"/>
          <w:sz w:val="24"/>
          <w:szCs w:val="24"/>
          <w:rtl/>
        </w:rPr>
        <w:t>رَّسُول</w:t>
      </w:r>
      <w:r w:rsidRPr="00E16E04">
        <w:rPr>
          <w:rFonts w:ascii="KFGQPC Uthmanic Script HAFS" w:cs="KFGQPC Uthmanic Script HAFS" w:hint="cs"/>
          <w:color w:val="008000"/>
          <w:sz w:val="24"/>
          <w:szCs w:val="24"/>
          <w:rtl/>
        </w:rPr>
        <w:t>ٗ</w:t>
      </w:r>
      <w:r w:rsidRPr="00E16E04">
        <w:rPr>
          <w:rFonts w:ascii="KFGQPC Uthmanic Script HAFS" w:cs="KFGQPC Uthmanic Script HAFS" w:hint="eastAsia"/>
          <w:color w:val="008000"/>
          <w:sz w:val="24"/>
          <w:szCs w:val="24"/>
          <w:rtl/>
        </w:rPr>
        <w:t>ا</w:t>
      </w:r>
      <w:r w:rsidRPr="00E16E04">
        <w:rPr>
          <w:rFonts w:ascii="KFGQPC Uthmanic Script HAFS" w:cs="KFGQPC Uthmanic Script HAFS"/>
          <w:color w:val="008000"/>
          <w:sz w:val="24"/>
          <w:szCs w:val="24"/>
          <w:rtl/>
        </w:rPr>
        <w:t xml:space="preserve"> </w:t>
      </w:r>
      <w:r w:rsidRPr="00E16E04">
        <w:rPr>
          <w:rFonts w:ascii="KFGQPC Uthmanic Script HAFS" w:cs="KFGQPC Uthmanic Script HAFS" w:hint="cs"/>
          <w:color w:val="008000"/>
          <w:sz w:val="24"/>
          <w:szCs w:val="24"/>
          <w:rtl/>
        </w:rPr>
        <w:t>٩٥</w:t>
      </w:r>
      <w:r w:rsidRPr="00E16E04">
        <w:rPr>
          <w:rFonts w:ascii="KFGQPC Uthman Taha Naskh" w:cs="KFGQPC Uthman Taha Naskh" w:hint="cs"/>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eastAsia"/>
          <w:color w:val="008000"/>
          <w:sz w:val="24"/>
          <w:szCs w:val="24"/>
          <w:rtl/>
        </w:rPr>
        <w:t>الاسراء</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٩٤</w:t>
      </w:r>
      <w:r w:rsidRPr="00E16E04">
        <w:rPr>
          <w:rFonts w:ascii="KFGQPC Uthman Taha Naskh" w:cs="KFGQPC Uthman Taha Naskh" w:hint="eastAsia"/>
          <w:color w:val="008000"/>
          <w:sz w:val="24"/>
          <w:szCs w:val="24"/>
          <w:rtl/>
        </w:rPr>
        <w:t>،</w:t>
      </w:r>
      <w:r w:rsidRPr="00E16E04">
        <w:rPr>
          <w:rFonts w:ascii="KFGQPC Uthman Taha Naskh" w:cs="KFGQPC Uthman Taha Naskh"/>
          <w:color w:val="008000"/>
          <w:sz w:val="24"/>
          <w:szCs w:val="24"/>
          <w:rtl/>
        </w:rPr>
        <w:t xml:space="preserve">  </w:t>
      </w:r>
      <w:r w:rsidRPr="00E16E04">
        <w:rPr>
          <w:rFonts w:ascii="KFGQPC Uthman Taha Naskh" w:cs="KFGQPC Uthman Taha Naskh" w:hint="cs"/>
          <w:color w:val="008000"/>
          <w:sz w:val="24"/>
          <w:szCs w:val="24"/>
          <w:rtl/>
        </w:rPr>
        <w:t>٩٥</w:t>
      </w:r>
      <w:r w:rsidRPr="00E16E04">
        <w:rPr>
          <w:rFonts w:ascii="KFGQPC Uthman Taha Naskh" w:cs="KFGQPC Uthman Taha Naskh"/>
          <w:color w:val="008000"/>
          <w:sz w:val="24"/>
          <w:szCs w:val="24"/>
          <w:rtl/>
        </w:rPr>
        <w:t xml:space="preserve">]  </w:t>
      </w:r>
    </w:p>
    <w:p w:rsidR="00E16E04" w:rsidRPr="0005260F" w:rsidRDefault="00E16E04" w:rsidP="0005260F">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আল্লাহ কি মানুষকে রাসূল করে পাঠিয়েছেন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যখন তাদের নিকট পথ-নির্দেশ আসে তখন তাদের এ উক্তিই লোকদেরকে ঈমান আনা থেকে বিরত </w:t>
      </w:r>
      <w:r w:rsidRPr="00E16E04">
        <w:rPr>
          <w:rFonts w:ascii="Kalpurush" w:eastAsia="Nikosh" w:hAnsi="Kalpurush" w:cs="Kalpurush"/>
          <w:sz w:val="24"/>
          <w:szCs w:val="24"/>
          <w:cs/>
          <w:lang w:bidi="bn-BD"/>
        </w:rPr>
        <w:lastRenderedPageBreak/>
        <w:t>রাখে।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যদি পৃথিবীতে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রা স্বাচ্ছন্দ্যে বিচরণ করত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 হলে আমি আকাশ থেকে কোনো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কেই তাদের নিকট রাসূল করে প্রেরণ করতাম</w:t>
      </w:r>
      <w:r w:rsidR="0005260F" w:rsidRPr="00B1790A">
        <w:rPr>
          <w:rFonts w:ascii="SolaimanLipi" w:eastAsia="Nikosh" w:hAnsi="SolaimanLipi" w:cs="SolaimanLipi"/>
          <w:sz w:val="24"/>
          <w:szCs w:val="24"/>
          <w:cs/>
          <w:lang w:bidi="hi-IN"/>
        </w:rPr>
        <w:t>।</w:t>
      </w:r>
      <w:r w:rsidR="0005260F">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05260F">
        <w:rPr>
          <w:rFonts w:ascii="Kalpurush" w:eastAsia="Nikosh" w:hAnsi="Kalpurush" w:cs="Kalpurush"/>
          <w:sz w:val="24"/>
          <w:szCs w:val="24"/>
          <w:cs/>
          <w:lang w:bidi="bn-BD"/>
        </w:rPr>
        <w:t>[</w:t>
      </w:r>
      <w:r w:rsidRPr="0005260F">
        <w:rPr>
          <w:rFonts w:ascii="Kalpurush" w:eastAsia="Nikosh" w:hAnsi="Kalpurush" w:cs="Kalpurush"/>
          <w:sz w:val="24"/>
          <w:szCs w:val="24"/>
          <w:cs/>
          <w:lang w:bidi="bn-IN"/>
        </w:rPr>
        <w:t xml:space="preserve">সূরা </w:t>
      </w:r>
      <w:r w:rsidR="0005260F">
        <w:rPr>
          <w:rFonts w:ascii="Kalpurush" w:eastAsia="Nikosh" w:hAnsi="Kalpurush" w:cs="Kalpurush" w:hint="cs"/>
          <w:sz w:val="24"/>
          <w:szCs w:val="24"/>
          <w:cs/>
          <w:lang w:bidi="bn-BD"/>
        </w:rPr>
        <w:t>আল-</w:t>
      </w:r>
      <w:r w:rsidRPr="0005260F">
        <w:rPr>
          <w:rFonts w:ascii="Kalpurush" w:eastAsia="Nikosh" w:hAnsi="Kalpurush" w:cs="Kalpurush"/>
          <w:sz w:val="24"/>
          <w:szCs w:val="24"/>
          <w:cs/>
          <w:lang w:bidi="bn-IN"/>
        </w:rPr>
        <w:t>ইসরা</w:t>
      </w:r>
      <w:r w:rsidRPr="0005260F">
        <w:rPr>
          <w:rFonts w:ascii="Kalpurush" w:eastAsia="Nikosh" w:hAnsi="Kalpurush" w:cs="Kalpurush"/>
          <w:sz w:val="24"/>
          <w:szCs w:val="24"/>
          <w:lang w:bidi="bn-BD"/>
        </w:rPr>
        <w:t xml:space="preserve">, </w:t>
      </w:r>
      <w:r w:rsidR="0005260F">
        <w:rPr>
          <w:rFonts w:ascii="Kalpurush" w:eastAsia="Nikosh" w:hAnsi="Kalpurush" w:cs="Kalpurush"/>
          <w:sz w:val="24"/>
          <w:szCs w:val="24"/>
          <w:cs/>
          <w:lang w:bidi="bn-BD"/>
        </w:rPr>
        <w:t>আয়াত</w:t>
      </w:r>
      <w:r w:rsidR="0005260F">
        <w:rPr>
          <w:rFonts w:ascii="Kalpurush" w:eastAsia="Nikosh" w:hAnsi="Kalpurush" w:cs="Kalpurush" w:hint="cs"/>
          <w:sz w:val="24"/>
          <w:szCs w:val="24"/>
          <w:cs/>
          <w:lang w:bidi="bn-BD"/>
        </w:rPr>
        <w:t>:</w:t>
      </w:r>
      <w:r w:rsidR="0005260F">
        <w:rPr>
          <w:rFonts w:ascii="Kalpurush" w:eastAsia="Nikosh" w:hAnsi="Kalpurush" w:cs="Kalpurush"/>
          <w:sz w:val="24"/>
          <w:szCs w:val="24"/>
          <w:cs/>
          <w:lang w:bidi="bn-BD"/>
        </w:rPr>
        <w:t xml:space="preserve"> ৯৪-৯৫</w:t>
      </w:r>
      <w:r w:rsidR="0005260F">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তাদের এই ধার</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খণ্ডন করে দেন এই অর্থে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আল্লাহর রাসূলগ</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মানুষ হওয়া অপরিহার্য। কেননা তাঁরা পৃথিবীবাসীর প্রতি প্রেরিত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যেহেতু এরা হলো মানুষ। আর যদি পৃথিবীবাসীরা </w:t>
      </w:r>
      <w:r w:rsidR="007E4B67">
        <w:rPr>
          <w:rFonts w:ascii="Kalpurush" w:eastAsia="Nikosh" w:hAnsi="Kalpurush" w:cs="Kalpurush"/>
          <w:sz w:val="24"/>
          <w:szCs w:val="24"/>
          <w:cs/>
          <w:lang w:bidi="bn-BD"/>
        </w:rPr>
        <w:t>ফিরিশতা</w:t>
      </w:r>
      <w:r w:rsidR="0005260F">
        <w:rPr>
          <w:rFonts w:ascii="Kalpurush" w:eastAsia="Nikosh" w:hAnsi="Kalpurush" w:cs="Kalpurush"/>
          <w:sz w:val="24"/>
          <w:szCs w:val="24"/>
          <w:cs/>
          <w:lang w:bidi="bn-BD"/>
        </w:rPr>
        <w:t xml:space="preserve"> হতো তা</w:t>
      </w:r>
      <w:r w:rsidRPr="00E16E04">
        <w:rPr>
          <w:rFonts w:ascii="Kalpurush" w:eastAsia="Nikosh" w:hAnsi="Kalpurush" w:cs="Kalpurush"/>
          <w:sz w:val="24"/>
          <w:szCs w:val="24"/>
          <w:cs/>
          <w:lang w:bidi="bn-BD"/>
        </w:rPr>
        <w:t xml:space="preserve">হলে তাদের প্রতি নিশ্চয়ই কোনো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কে রাসূল হিসেবে প্রেরণ করার প্রয়োজন দেখা দিত</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 সেই রাসূল তাদেরই মত একজন হয়ে দায়িত্ব পালন করতেন।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অন্যত্র আল্লাহ</w:t>
      </w:r>
      <w:r w:rsidRPr="00E16E04">
        <w:rPr>
          <w:rFonts w:ascii="Kalpurush" w:eastAsia="Nikosh" w:hAnsi="Kalpurush" w:cs="Kalpurush" w:hint="cs"/>
          <w:sz w:val="24"/>
          <w:szCs w:val="24"/>
          <w:cs/>
          <w:lang w:bidi="bn-BD"/>
        </w:rPr>
        <w:t xml:space="preserve"> তা‘আলা</w:t>
      </w:r>
      <w:r w:rsidRPr="00E16E04">
        <w:rPr>
          <w:rFonts w:ascii="Kalpurush" w:eastAsia="Nikosh" w:hAnsi="Kalpurush" w:cs="Kalpurush"/>
          <w:sz w:val="24"/>
          <w:szCs w:val="24"/>
          <w:cs/>
          <w:lang w:bidi="bn-BD"/>
        </w:rPr>
        <w:t xml:space="preserve"> রাসূলগণকে অবিশ্বাসকারীদের বক্তব্য বর্ণনা করে বলেন</w:t>
      </w:r>
      <w:r w:rsidRPr="00E16E04">
        <w:rPr>
          <w:rFonts w:ascii="Kalpurush" w:eastAsia="Nikosh" w:hAnsi="Kalpurush" w:cs="Kalpurush"/>
          <w:sz w:val="24"/>
          <w:szCs w:val="24"/>
          <w:lang w:bidi="bn-BD"/>
        </w:rPr>
        <w:t>,</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قَالُوٓاْ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بَشَرٞ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تُرِيدُونَ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تَصُدُّونَا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يَعۡبُدُ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ءَابَآؤُنَا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فَأۡتُونَا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بِسُلۡطَٰنٖ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١٠</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رُسُلُهُمۡ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نَّحۡنُ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بَشَرٞ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عِبَادِهِۦۖ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نَّأۡتِيَكُم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بِسُلۡطَٰنٍ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بِإِذۡنِ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ابراهيم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١١</w:t>
      </w:r>
      <w:r>
        <w:rPr>
          <w:rFonts w:ascii="KFGQPC Uthman Taha Naskh" w:cs="KFGQPC Uthman Taha Naskh"/>
          <w:color w:val="008000"/>
          <w:sz w:val="24"/>
          <w:szCs w:val="24"/>
          <w:rtl/>
        </w:rPr>
        <w:t>]</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তারা 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তো আমাদের মতই মানুষ! তোমরা আমাদেরকে ঐ উপাস্য থেকে বিরত রাখতে চাও</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ইবাদাত আমাদের পিতৃপুরুষগণ করত। অতএব তোমরা কোনো সুস্পষ্ট প্রমাণ আনয়ন কর। তাদের রাসূলগণ তাদেরকে বললেন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আমরাও তোমাদের মত</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মানুষ</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0005260F">
        <w:rPr>
          <w:rFonts w:ascii="Kalpurush" w:eastAsia="Nikosh" w:hAnsi="Kalpurush" w:cs="Kalpurush"/>
          <w:sz w:val="24"/>
          <w:szCs w:val="24"/>
          <w:cs/>
          <w:lang w:bidi="bn-BD"/>
        </w:rPr>
        <w:t>কিন্তু আল্লাহ বান্দা</w:t>
      </w:r>
      <w:r w:rsidRPr="00E16E04">
        <w:rPr>
          <w:rFonts w:ascii="Kalpurush" w:eastAsia="Nikosh" w:hAnsi="Kalpurush" w:cs="Kalpurush"/>
          <w:sz w:val="24"/>
          <w:szCs w:val="24"/>
          <w:cs/>
          <w:lang w:bidi="bn-BD"/>
        </w:rPr>
        <w:t>দের মধ্য</w:t>
      </w:r>
      <w:r w:rsidR="0005260F">
        <w:rPr>
          <w:rFonts w:ascii="Kalpurush" w:eastAsia="Nikosh" w:hAnsi="Kalpurush" w:cs="Kalpurush" w:hint="cs"/>
          <w:sz w:val="24"/>
          <w:szCs w:val="24"/>
          <w:cs/>
          <w:lang w:bidi="bn-BD"/>
        </w:rPr>
        <w:t>ে</w:t>
      </w:r>
      <w:r w:rsidR="0005260F">
        <w:rPr>
          <w:rFonts w:ascii="Kalpurush" w:eastAsia="Nikosh" w:hAnsi="Kalpurush" w:cs="Kalpurush"/>
          <w:sz w:val="24"/>
          <w:szCs w:val="24"/>
          <w:cs/>
          <w:lang w:bidi="bn-BD"/>
        </w:rPr>
        <w:t xml:space="preserve"> যা</w:t>
      </w:r>
      <w:r w:rsidR="0005260F">
        <w:rPr>
          <w:rFonts w:ascii="Kalpurush" w:eastAsia="Nikosh" w:hAnsi="Kalpurush" w:cs="Kalpurush" w:hint="cs"/>
          <w:sz w:val="24"/>
          <w:szCs w:val="24"/>
          <w:cs/>
          <w:lang w:bidi="bn-BD"/>
        </w:rPr>
        <w:t>কে</w:t>
      </w:r>
      <w:r w:rsidRPr="00E16E04">
        <w:rPr>
          <w:rFonts w:ascii="Kalpurush" w:eastAsia="Nikosh" w:hAnsi="Kalpurush" w:cs="Kalpurush"/>
          <w:sz w:val="24"/>
          <w:szCs w:val="24"/>
          <w:cs/>
          <w:lang w:bidi="bn-BD"/>
        </w:rPr>
        <w:t xml:space="preserve"> ইচ্ছা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অনুগ্রহ করেন। আল্লাহর নির্দেশ ব্যতীত তোমাদের কাছে প্রমাণ নিয়ে আসা আমাদের কাজ নয়। ঈমানদারগণ কেবল আল্লাহরই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ভরসা </w:t>
      </w:r>
      <w:r w:rsidR="0005260F">
        <w:rPr>
          <w:rFonts w:ascii="Kalpurush" w:eastAsia="Nikosh" w:hAnsi="Kalpurush" w:cs="Kalpurush" w:hint="cs"/>
          <w:sz w:val="24"/>
          <w:szCs w:val="24"/>
          <w:cs/>
          <w:lang w:bidi="bn-BD"/>
        </w:rPr>
        <w:t>করা উচিৎ।”</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ইবরাহীম</w:t>
      </w:r>
      <w:r w:rsidR="0005260F">
        <w:rPr>
          <w:rFonts w:ascii="Kalpurush" w:eastAsia="Nikosh" w:hAnsi="Kalpurush" w:cs="Kalpurush" w:hint="cs"/>
          <w:sz w:val="24"/>
          <w:szCs w:val="24"/>
          <w:cs/>
          <w:lang w:bidi="bn-BD"/>
        </w:rPr>
        <w:t>,</w:t>
      </w:r>
      <w:r w:rsidR="0005260F">
        <w:rPr>
          <w:rFonts w:ascii="Kalpurush" w:eastAsia="Nikosh" w:hAnsi="Kalpurush" w:cs="Kalpurush"/>
          <w:sz w:val="24"/>
          <w:szCs w:val="24"/>
          <w:cs/>
          <w:lang w:bidi="bn-BD"/>
        </w:rPr>
        <w:t xml:space="preserve"> আয়াত: ১০-১১</w:t>
      </w:r>
      <w:r w:rsidR="0005260F">
        <w:rPr>
          <w:rFonts w:ascii="Kalpurush" w:eastAsia="Nikosh" w:hAnsi="Kalpurush" w:cs="Kalpurush" w:hint="cs"/>
          <w:sz w:val="24"/>
          <w:szCs w:val="24"/>
          <w:cs/>
          <w:lang w:bidi="bn-BD"/>
        </w:rPr>
        <w:t>]</w:t>
      </w:r>
    </w:p>
    <w:p w:rsidR="00190F65" w:rsidRDefault="00190F65">
      <w:pPr>
        <w:bidi w:val="0"/>
        <w:rPr>
          <w:rFonts w:ascii="Kalpurush" w:eastAsia="Nikosh" w:hAnsi="Kalpurush" w:cs="Kalpurush"/>
          <w:b/>
          <w:bCs/>
          <w:noProof/>
          <w:sz w:val="24"/>
          <w:szCs w:val="24"/>
          <w:cs/>
          <w:lang w:bidi="bn-BD"/>
        </w:rPr>
      </w:pPr>
      <w:r>
        <w:rPr>
          <w:rFonts w:ascii="Kalpurush" w:eastAsia="Nikosh" w:hAnsi="Kalpurush" w:cs="Kalpurush"/>
          <w:b/>
          <w:bCs/>
          <w:sz w:val="24"/>
          <w:szCs w:val="24"/>
          <w:cs/>
          <w:lang w:bidi="bn-BD"/>
        </w:rPr>
        <w:br w:type="page"/>
      </w:r>
    </w:p>
    <w:p w:rsidR="00F52C53" w:rsidRPr="00B1790A" w:rsidRDefault="00190F65" w:rsidP="00190F65">
      <w:pPr>
        <w:pStyle w:val="BodyTextIndent2"/>
        <w:spacing w:after="20" w:line="240" w:lineRule="auto"/>
        <w:ind w:firstLine="0"/>
        <w:jc w:val="center"/>
        <w:rPr>
          <w:rFonts w:ascii="Times New Roman" w:hAnsi="Times New Roman" w:cs="Kalpurush"/>
          <w:sz w:val="24"/>
          <w:szCs w:val="30"/>
          <w:lang w:bidi="bn-BD"/>
        </w:rPr>
      </w:pPr>
      <w:r>
        <w:rPr>
          <w:rFonts w:ascii="Kalpurush" w:eastAsia="Nikosh" w:hAnsi="Kalpurush" w:cs="Kalpurush" w:hint="cs"/>
          <w:b/>
          <w:bCs/>
          <w:sz w:val="24"/>
          <w:szCs w:val="24"/>
          <w:cs/>
          <w:lang w:bidi="bn-BD"/>
        </w:rPr>
        <w:lastRenderedPageBreak/>
        <w:t xml:space="preserve">ঈমানের </w:t>
      </w:r>
      <w:r w:rsidR="00E16E04" w:rsidRPr="00F52C53">
        <w:rPr>
          <w:rFonts w:ascii="Kalpurush" w:eastAsia="Nikosh" w:hAnsi="Kalpurush" w:cs="Kalpurush"/>
          <w:b/>
          <w:bCs/>
          <w:sz w:val="24"/>
          <w:szCs w:val="24"/>
          <w:cs/>
          <w:lang w:bidi="bn-BD"/>
        </w:rPr>
        <w:t>পঞ্চম ভিত্তি</w:t>
      </w:r>
      <w:r w:rsidR="00E16E04" w:rsidRPr="00F52C53">
        <w:rPr>
          <w:rFonts w:ascii="Kalpurush" w:eastAsia="Nikosh" w:hAnsi="Kalpurush" w:cs="Kalpurush" w:hint="cs"/>
          <w:b/>
          <w:bCs/>
          <w:sz w:val="24"/>
          <w:szCs w:val="24"/>
          <w:cs/>
          <w:lang w:bidi="bn-BD"/>
        </w:rPr>
        <w:t xml:space="preserve">: </w:t>
      </w:r>
      <w:r w:rsidR="00E16E04" w:rsidRPr="00F52C53">
        <w:rPr>
          <w:rFonts w:ascii="Kalpurush" w:eastAsia="Nikosh" w:hAnsi="Kalpurush" w:cs="Kalpurush"/>
          <w:b/>
          <w:bCs/>
          <w:sz w:val="24"/>
          <w:szCs w:val="24"/>
          <w:cs/>
          <w:lang w:bidi="bn-BD"/>
        </w:rPr>
        <w:t xml:space="preserve">আখেরাতের </w:t>
      </w:r>
      <w:r w:rsidR="003F29D4" w:rsidRPr="00F52C53">
        <w:rPr>
          <w:rFonts w:ascii="Kalpurush" w:eastAsia="Nikosh" w:hAnsi="Kalpurush" w:cs="Kalpurush"/>
          <w:b/>
          <w:bCs/>
          <w:sz w:val="24"/>
          <w:szCs w:val="24"/>
          <w:cs/>
          <w:lang w:bidi="bn-BD"/>
        </w:rPr>
        <w:t>ওপর</w:t>
      </w:r>
      <w:r w:rsidR="00E16E04" w:rsidRPr="00F52C53">
        <w:rPr>
          <w:rFonts w:ascii="Kalpurush" w:eastAsia="Nikosh" w:hAnsi="Kalpurush" w:cs="Kalpurush"/>
          <w:b/>
          <w:bCs/>
          <w:sz w:val="24"/>
          <w:szCs w:val="24"/>
          <w:cs/>
          <w:lang w:bidi="bn-BD"/>
        </w:rPr>
        <w:t xml:space="preserve"> ঈমান</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hint="cs"/>
          <w:sz w:val="24"/>
          <w:szCs w:val="24"/>
          <w:cs/>
          <w:lang w:bidi="bn-BD"/>
        </w:rPr>
        <w:t xml:space="preserve">শেষ </w:t>
      </w:r>
      <w:r w:rsidRPr="00E16E04">
        <w:rPr>
          <w:rFonts w:ascii="Kalpurush" w:eastAsia="Nikosh" w:hAnsi="Kalpurush" w:cs="Kalpurush"/>
          <w:sz w:val="24"/>
          <w:szCs w:val="24"/>
          <w:cs/>
          <w:lang w:bidi="bn-BD"/>
        </w:rPr>
        <w:t xml:space="preserve">দিবস বলতে কিয়ামতের দিনকে বুঝানো হয়েছে। যেদিন প্রতিফল প্রদান ও হিসাব-নিকাশের জন্য সব মৃত মানুষদের পুনরুত্থান করা হবে। </w:t>
      </w:r>
    </w:p>
    <w:p w:rsidR="00E16E04" w:rsidRPr="00F52C53" w:rsidRDefault="00E16E04" w:rsidP="00F52C5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ঐ দিনকে ইয়াওমুল আখের বা শেষ দিন এ জন্যই বলা হয়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এরপর আর অন্য কোনো দিবস থাকবে না। হিসাব-নিকাশের পর জান্নাতীগণ তাঁদের চিরস্থায়ী আবাসস্থলে অবস্থান করবে এবং জাহান্নামীগণও তাদের ঠিকানায় অবস্থান করবে।</w:t>
      </w:r>
    </w:p>
    <w:p w:rsidR="00E16E04" w:rsidRPr="0005260F" w:rsidRDefault="00E16E04" w:rsidP="00E16E04">
      <w:pPr>
        <w:pStyle w:val="BodyTextIndent2"/>
        <w:spacing w:after="20" w:line="240" w:lineRule="auto"/>
        <w:ind w:firstLine="0"/>
        <w:jc w:val="both"/>
        <w:rPr>
          <w:rFonts w:ascii="Times New Roman" w:hAnsi="Times New Roman" w:cs="Times New Roman"/>
          <w:b/>
          <w:bCs/>
          <w:sz w:val="24"/>
          <w:szCs w:val="24"/>
        </w:rPr>
      </w:pPr>
      <w:r w:rsidRPr="0005260F">
        <w:rPr>
          <w:rFonts w:ascii="AGA Arabesque" w:hAnsi="AGA Arabesque" w:cs="Traditional Arabic"/>
          <w:b/>
          <w:bCs/>
          <w:sz w:val="24"/>
          <w:szCs w:val="24"/>
        </w:rPr>
        <w:t></w:t>
      </w:r>
      <w:r w:rsidRPr="0005260F">
        <w:rPr>
          <w:rFonts w:ascii="Kalpurush" w:eastAsia="Nikosh" w:hAnsi="Kalpurush" w:cs="Kalpurush"/>
          <w:b/>
          <w:bCs/>
          <w:sz w:val="24"/>
          <w:szCs w:val="24"/>
          <w:cs/>
          <w:lang w:bidi="bn-BD"/>
        </w:rPr>
        <w:t xml:space="preserve"> আখেরাতের </w:t>
      </w:r>
      <w:r w:rsidR="003F29D4" w:rsidRPr="0005260F">
        <w:rPr>
          <w:rFonts w:ascii="Kalpurush" w:eastAsia="Nikosh" w:hAnsi="Kalpurush" w:cs="Kalpurush" w:hint="cs"/>
          <w:b/>
          <w:bCs/>
          <w:sz w:val="24"/>
          <w:szCs w:val="24"/>
          <w:cs/>
          <w:lang w:bidi="bn-BD"/>
        </w:rPr>
        <w:t>ওপর</w:t>
      </w:r>
      <w:r w:rsidRPr="0005260F">
        <w:rPr>
          <w:rFonts w:ascii="Kalpurush" w:eastAsia="Nikosh" w:hAnsi="Kalpurush" w:cs="Kalpurush"/>
          <w:b/>
          <w:bCs/>
          <w:sz w:val="24"/>
          <w:szCs w:val="24"/>
          <w:cs/>
          <w:lang w:bidi="bn-BD"/>
        </w:rPr>
        <w:t xml:space="preserve"> ঈমান তিনটি বিষয়</w:t>
      </w:r>
      <w:r w:rsidRPr="0005260F">
        <w:rPr>
          <w:rFonts w:ascii="Kalpurush" w:eastAsia="Nikosh" w:hAnsi="Kalpurush" w:cs="Kalpurush" w:hint="cs"/>
          <w:b/>
          <w:bCs/>
          <w:sz w:val="24"/>
          <w:szCs w:val="24"/>
          <w:cs/>
          <w:lang w:bidi="bn-BD"/>
        </w:rPr>
        <w:t>কে</w:t>
      </w:r>
      <w:r w:rsidRPr="0005260F">
        <w:rPr>
          <w:rFonts w:ascii="Kalpurush" w:eastAsia="Nikosh" w:hAnsi="Kalpurush" w:cs="Kalpurush"/>
          <w:b/>
          <w:bCs/>
          <w:sz w:val="24"/>
          <w:szCs w:val="24"/>
          <w:cs/>
          <w:lang w:bidi="bn-BD"/>
        </w:rPr>
        <w:t xml:space="preserve"> অন্তর্ভুক্ত </w:t>
      </w:r>
      <w:r w:rsidRPr="0005260F">
        <w:rPr>
          <w:rFonts w:ascii="Kalpurush" w:eastAsia="Nikosh" w:hAnsi="Kalpurush" w:cs="Kalpurush" w:hint="cs"/>
          <w:b/>
          <w:bCs/>
          <w:sz w:val="24"/>
          <w:szCs w:val="24"/>
          <w:cs/>
          <w:lang w:bidi="bn-BD"/>
        </w:rPr>
        <w:t>ক</w:t>
      </w:r>
      <w:r w:rsidRPr="0005260F">
        <w:rPr>
          <w:rFonts w:ascii="Kalpurush" w:eastAsia="Nikosh" w:hAnsi="Kalpurush" w:cs="Kalpurush"/>
          <w:b/>
          <w:bCs/>
          <w:sz w:val="24"/>
          <w:szCs w:val="24"/>
          <w:cs/>
          <w:lang w:bidi="bn-BD"/>
        </w:rPr>
        <w:t>র</w:t>
      </w:r>
      <w:r w:rsidRPr="0005260F">
        <w:rPr>
          <w:rFonts w:ascii="Kalpurush" w:eastAsia="Nikosh" w:hAnsi="Kalpurush" w:cs="Kalpurush" w:hint="cs"/>
          <w:b/>
          <w:bCs/>
          <w:sz w:val="24"/>
          <w:szCs w:val="24"/>
          <w:cs/>
          <w:lang w:bidi="bn-BD"/>
        </w:rPr>
        <w:t>ে:</w:t>
      </w:r>
      <w:r w:rsidRPr="0005260F">
        <w:rPr>
          <w:rFonts w:ascii="Kalpurush" w:eastAsia="Nikosh" w:hAnsi="Kalpurush" w:cs="Kalpurush"/>
          <w:b/>
          <w:bCs/>
          <w:sz w:val="24"/>
          <w:szCs w:val="24"/>
          <w:cs/>
          <w:lang w:bidi="bn-BD"/>
        </w:rPr>
        <w:t xml:space="preserve"> </w:t>
      </w:r>
    </w:p>
    <w:p w:rsidR="00E16E04" w:rsidRPr="0005260F" w:rsidRDefault="00E16E04" w:rsidP="0005260F">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b/>
          <w:bCs/>
          <w:sz w:val="24"/>
          <w:szCs w:val="24"/>
          <w:cs/>
          <w:lang w:bidi="bn-BD"/>
        </w:rPr>
        <w:t>প্রথম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পুনরুত্থান দিবসের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বিশ্বাস স্থাপন করা। </w:t>
      </w:r>
      <w:r w:rsidR="0005260F">
        <w:rPr>
          <w:rFonts w:ascii="Kalpurush" w:eastAsia="Nikosh" w:hAnsi="Kalpurush" w:cs="Kalpurush"/>
          <w:sz w:val="24"/>
          <w:szCs w:val="24"/>
          <w:cs/>
          <w:lang w:bidi="bn-BD"/>
        </w:rPr>
        <w:t xml:space="preserve">আর তা হলো </w:t>
      </w:r>
      <w:r w:rsidR="0005260F">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দিন শিঙ্গায় দ্বিতীয় বার ফুঁৎকার দেওয়া হবে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সব মৃতরা জীবিত হয়ে নগ্ন দেহ</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নগ্ন পা ও খত্নাবিহীন অবস্থায় রাব</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বুল </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আলামীনের সামনে উপস্থিত হবে।</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0002BD" w:rsidP="000002BD">
      <w:pPr>
        <w:pStyle w:val="BodyTextIndent2"/>
        <w:bidi/>
        <w:spacing w:after="20" w:line="240" w:lineRule="auto"/>
        <w:ind w:firstLine="0"/>
        <w:jc w:val="both"/>
        <w:rPr>
          <w:rFonts w:ascii="Kalpurush" w:eastAsia="Nikosh" w:hAnsi="Kalpurush"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بَدَأۡنَآ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نُّعِيدُهُۥۚ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فَٰعِلِينَ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الانبياء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١٠٤</w:t>
      </w:r>
      <w:r>
        <w:rPr>
          <w:rFonts w:ascii="KFGQPC Uthman Taha Naskh" w:cs="KFGQPC Uthman Taha Naskh"/>
          <w:color w:val="008000"/>
          <w:sz w:val="24"/>
          <w:szCs w:val="24"/>
          <w:rtl/>
        </w:rPr>
        <w:t>]</w:t>
      </w:r>
    </w:p>
    <w:p w:rsidR="00E16E04" w:rsidRPr="0005260F" w:rsidRDefault="00E16E04" w:rsidP="0005260F">
      <w:pPr>
        <w:pStyle w:val="BodyTextIndent2"/>
        <w:spacing w:after="20" w:line="240" w:lineRule="auto"/>
        <w:ind w:firstLine="0"/>
        <w:jc w:val="both"/>
        <w:rPr>
          <w:rFonts w:ascii="Kalpurush" w:hAnsi="Kalpurush" w:cs="Kalpurush"/>
          <w:sz w:val="24"/>
          <w:szCs w:val="24"/>
          <w:lang w:bidi="bn-BD"/>
        </w:rPr>
      </w:pPr>
      <w:r w:rsidRPr="00E16E04">
        <w:rPr>
          <w:rFonts w:ascii="Kalpurush" w:eastAsia="Nikosh" w:hAnsi="Kalpurush" w:cs="Kalpurush"/>
          <w:sz w:val="24"/>
          <w:szCs w:val="24"/>
          <w:cs/>
          <w:lang w:bidi="bn-IN"/>
        </w:rPr>
        <w:t>“যেভাবে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IN"/>
        </w:rPr>
        <w:t xml:space="preserve"> প্রথমবার সৃষ্টি শুরু করেছিলাম সেভাবে পুনরায় তাকে সৃষ্টি করব। আমার ওয়াদা নিশ্চিত। অবশ্যই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IN"/>
        </w:rPr>
        <w:t xml:space="preserve"> তা পূর্ণ করব</w:t>
      </w:r>
      <w:r w:rsidR="0005260F" w:rsidRPr="00B1790A">
        <w:rPr>
          <w:rFonts w:ascii="SolaimanLipi" w:eastAsia="Nikosh" w:hAnsi="SolaimanLipi" w:cs="SolaimanLipi"/>
          <w:sz w:val="24"/>
          <w:szCs w:val="24"/>
          <w:cs/>
          <w:lang w:bidi="hi-IN"/>
        </w:rPr>
        <w:t>।</w:t>
      </w:r>
      <w:r w:rsidR="0005260F">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05260F">
        <w:rPr>
          <w:rFonts w:ascii="Kalpurush" w:eastAsia="Nikosh" w:hAnsi="Kalpurush" w:cs="Kalpurush"/>
          <w:sz w:val="24"/>
          <w:szCs w:val="24"/>
          <w:cs/>
          <w:lang w:bidi="bn-IN"/>
        </w:rPr>
        <w:t>[সূরা</w:t>
      </w:r>
      <w:r w:rsidR="0005260F">
        <w:rPr>
          <w:rFonts w:ascii="Kalpurush" w:eastAsia="Nikosh" w:hAnsi="Kalpurush" w:cs="Kalpurush" w:hint="cs"/>
          <w:sz w:val="24"/>
          <w:szCs w:val="24"/>
          <w:cs/>
          <w:lang w:bidi="bn-BD"/>
        </w:rPr>
        <w:t xml:space="preserve"> আল-</w:t>
      </w:r>
      <w:r w:rsidRPr="0005260F">
        <w:rPr>
          <w:rFonts w:ascii="Kalpurush" w:eastAsia="Nikosh" w:hAnsi="Kalpurush" w:cs="Kalpurush"/>
          <w:sz w:val="24"/>
          <w:szCs w:val="24"/>
          <w:cs/>
          <w:lang w:bidi="bn-IN"/>
        </w:rPr>
        <w:t>আম্বিয়া</w:t>
      </w:r>
      <w:r w:rsidR="0005260F">
        <w:rPr>
          <w:rFonts w:ascii="Kalpurush" w:eastAsia="Nikosh" w:hAnsi="Kalpurush" w:cs="Kalpurush" w:hint="cs"/>
          <w:sz w:val="24"/>
          <w:szCs w:val="24"/>
          <w:cs/>
          <w:lang w:bidi="bn-BD"/>
        </w:rPr>
        <w:t xml:space="preserve">, আয়াত: </w:t>
      </w:r>
      <w:r w:rsidRPr="0005260F">
        <w:rPr>
          <w:rFonts w:ascii="Kalpurush" w:eastAsia="Nikosh" w:hAnsi="Kalpurush" w:cs="Kalpurush"/>
          <w:sz w:val="24"/>
          <w:szCs w:val="24"/>
          <w:cs/>
          <w:lang w:bidi="bn-IN"/>
        </w:rPr>
        <w:t>১০৪</w:t>
      </w:r>
      <w:r w:rsidRPr="0005260F">
        <w:rPr>
          <w:rFonts w:ascii="Kalpurush" w:eastAsia="Nikosh" w:hAnsi="Kalpurush" w:cs="Kalpurush"/>
          <w:sz w:val="24"/>
          <w:szCs w:val="24"/>
          <w:cs/>
          <w:lang w:bidi="bn-BD"/>
        </w:rPr>
        <w:t>]</w:t>
      </w:r>
    </w:p>
    <w:p w:rsidR="00F52C53" w:rsidRPr="00B1790A" w:rsidRDefault="00E16E04" w:rsidP="00F52C53">
      <w:pPr>
        <w:pStyle w:val="BodyTextIndent2"/>
        <w:spacing w:after="20" w:line="240" w:lineRule="auto"/>
        <w:ind w:firstLine="0"/>
        <w:jc w:val="both"/>
        <w:rPr>
          <w:rFonts w:ascii="Times New Roman" w:hAnsi="Times New Roman" w:cs="Kalpurush"/>
          <w:sz w:val="24"/>
          <w:szCs w:val="30"/>
          <w:lang w:bidi="bn-BD"/>
        </w:rPr>
      </w:pPr>
      <w:r w:rsidRPr="00F52C53">
        <w:rPr>
          <w:rFonts w:ascii="Kalpurush" w:eastAsia="Nikosh" w:hAnsi="Kalpurush" w:cs="Kalpurush"/>
          <w:b/>
          <w:bCs/>
          <w:sz w:val="24"/>
          <w:szCs w:val="24"/>
          <w:cs/>
          <w:lang w:bidi="bn-BD"/>
        </w:rPr>
        <w:t>পুনরুত্থান</w:t>
      </w:r>
      <w:r w:rsidRPr="00F52C53">
        <w:rPr>
          <w:rFonts w:ascii="Kalpurush" w:eastAsia="Nikosh" w:hAnsi="Kalpurush" w:cs="Kalpurush" w:hint="cs"/>
          <w:sz w:val="24"/>
          <w:szCs w:val="24"/>
          <w:cs/>
          <w:lang w:bidi="bn-BD"/>
        </w:rPr>
        <w:t>:</w:t>
      </w:r>
    </w:p>
    <w:p w:rsidR="00E16E04" w:rsidRPr="00F52C53" w:rsidRDefault="00E16E04" w:rsidP="00F52C53">
      <w:pPr>
        <w:pStyle w:val="BodyTextIndent2"/>
        <w:spacing w:after="20" w:line="240" w:lineRule="auto"/>
        <w:ind w:firstLine="0"/>
        <w:jc w:val="both"/>
        <w:rPr>
          <w:rFonts w:ascii="Times New Roman" w:hAnsi="Times New Roman" w:cs="Times New Roman"/>
          <w:sz w:val="24"/>
          <w:szCs w:val="24"/>
          <w:u w:val="single"/>
        </w:rPr>
      </w:pPr>
      <w:r w:rsidRPr="00E16E04">
        <w:rPr>
          <w:rFonts w:ascii="Kalpurush" w:eastAsia="Nikosh" w:hAnsi="Kalpurush" w:cs="Kalpurush"/>
          <w:sz w:val="24"/>
          <w:szCs w:val="24"/>
          <w:cs/>
          <w:lang w:bidi="bn-BD"/>
        </w:rPr>
        <w:t>মৃত্যুর পর পু</w:t>
      </w:r>
      <w:r w:rsidRPr="00E16E04">
        <w:rPr>
          <w:rFonts w:ascii="Kalpurush" w:eastAsia="Nikosh" w:hAnsi="Kalpurush" w:cs="Kalpurush" w:hint="cs"/>
          <w:sz w:val="24"/>
          <w:szCs w:val="24"/>
          <w:cs/>
          <w:lang w:bidi="bn-BD"/>
        </w:rPr>
        <w:t>ন</w:t>
      </w:r>
      <w:r w:rsidRPr="00E16E04">
        <w:rPr>
          <w:rFonts w:ascii="Kalpurush" w:eastAsia="Nikosh" w:hAnsi="Kalpurush" w:cs="Kalpurush"/>
          <w:sz w:val="24"/>
          <w:szCs w:val="24"/>
          <w:cs/>
          <w:lang w:bidi="bn-BD"/>
        </w:rPr>
        <w:t>রুত্থান সত্য</w:t>
      </w:r>
      <w:r w:rsidRPr="00E16E04">
        <w:rPr>
          <w:rFonts w:ascii="Kalpurush" w:eastAsia="Nikosh" w:hAnsi="Kalpurush" w:cs="Kalpurush"/>
          <w:sz w:val="24"/>
          <w:szCs w:val="24"/>
          <w:lang w:bidi="bn-BD"/>
        </w:rPr>
        <w:t xml:space="preserve">, </w:t>
      </w:r>
      <w:r w:rsidR="0005260F">
        <w:rPr>
          <w:rFonts w:ascii="Kalpurush" w:eastAsia="Nikosh" w:hAnsi="Kalpurush" w:cs="Kalpurush"/>
          <w:sz w:val="24"/>
          <w:szCs w:val="24"/>
          <w:cs/>
          <w:lang w:bidi="bn-BD"/>
        </w:rPr>
        <w:t>যা কুরআন</w:t>
      </w:r>
      <w:r w:rsidRPr="00E16E04">
        <w:rPr>
          <w:rFonts w:ascii="Kalpurush" w:eastAsia="Nikosh" w:hAnsi="Kalpurush" w:cs="Kalpurush"/>
          <w:sz w:val="24"/>
          <w:szCs w:val="24"/>
          <w:cs/>
          <w:lang w:bidi="bn-BD"/>
        </w:rPr>
        <w:t xml:space="preserve"> ও সুন্নাহ দ্বারা প্রমাণিত এবং এর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মুসল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মদের ঐকমত</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প্রতিষ্ঠিত হয়েছে।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لَمَيِّتُونَ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ٱلۡقِيَٰمَةِ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تُبۡعَثُونَ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المؤمنون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١٥،</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١٦</w:t>
      </w:r>
      <w:r>
        <w:rPr>
          <w:rFonts w:ascii="KFGQPC Uthman Taha Naskh" w:cs="KFGQPC Uthman Taha Naskh"/>
          <w:color w:val="008000"/>
          <w:sz w:val="24"/>
          <w:szCs w:val="24"/>
          <w:rtl/>
        </w:rPr>
        <w:t>]</w:t>
      </w:r>
    </w:p>
    <w:p w:rsidR="00E16E04" w:rsidRDefault="00E16E04" w:rsidP="0005260F">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 xml:space="preserve">“অতঃপর নিশ্চয় তোমরা </w:t>
      </w:r>
      <w:r w:rsidR="0005260F">
        <w:rPr>
          <w:rFonts w:ascii="Kalpurush" w:eastAsia="Nikosh" w:hAnsi="Kalpurush" w:cs="Kalpurush" w:hint="cs"/>
          <w:sz w:val="24"/>
          <w:szCs w:val="24"/>
          <w:cs/>
          <w:lang w:bidi="bn-BD"/>
        </w:rPr>
        <w:t>মারা যাবে</w:t>
      </w:r>
      <w:r w:rsidR="0005260F" w:rsidRPr="00B1790A">
        <w:rPr>
          <w:rFonts w:ascii="SolaimanLipi" w:eastAsia="Nikosh" w:hAnsi="SolaimanLipi" w:cs="SolaimanLipi"/>
          <w:sz w:val="24"/>
          <w:szCs w:val="24"/>
          <w:cs/>
          <w:lang w:bidi="hi-IN"/>
        </w:rPr>
        <w:t xml:space="preserve">। </w:t>
      </w:r>
      <w:r w:rsidR="0005260F">
        <w:rPr>
          <w:rFonts w:ascii="Kalpurush" w:eastAsia="Nikosh" w:hAnsi="Kalpurush" w:cs="Kalpurush" w:hint="cs"/>
          <w:sz w:val="24"/>
          <w:szCs w:val="24"/>
          <w:cs/>
          <w:lang w:bidi="bn-BD"/>
        </w:rPr>
        <w:t>তার</w:t>
      </w:r>
      <w:r w:rsidR="0005260F">
        <w:rPr>
          <w:rFonts w:ascii="Kalpurush" w:eastAsia="Nikosh" w:hAnsi="Kalpurush" w:cs="Kalpurush"/>
          <w:sz w:val="24"/>
          <w:szCs w:val="24"/>
          <w:cs/>
          <w:lang w:bidi="bn-BD"/>
        </w:rPr>
        <w:t>পর ক</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য়ামতের দিন তোমাদেরকে পুন</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র্জীবিত করা হবে।</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0005260F">
        <w:rPr>
          <w:rFonts w:ascii="Kalpurush" w:eastAsia="Nikosh" w:hAnsi="Kalpurush" w:cs="Kalpurush" w:hint="cs"/>
          <w:sz w:val="24"/>
          <w:szCs w:val="24"/>
          <w:cs/>
          <w:lang w:bidi="bn-BD"/>
        </w:rPr>
        <w:t>আল-</w:t>
      </w:r>
      <w:r w:rsidR="0005260F">
        <w:rPr>
          <w:rFonts w:ascii="Kalpurush" w:eastAsia="Nikosh" w:hAnsi="Kalpurush" w:cs="Kalpurush"/>
          <w:sz w:val="24"/>
          <w:szCs w:val="24"/>
          <w:cs/>
          <w:lang w:bidi="bn-BD"/>
        </w:rPr>
        <w:t>মু</w:t>
      </w:r>
      <w:r w:rsidR="0005260F">
        <w:rPr>
          <w:rFonts w:ascii="Kalpurush" w:eastAsia="Nikosh" w:hAnsi="Kalpurush" w:cs="Kalpurush" w:hint="cs"/>
          <w:sz w:val="24"/>
          <w:szCs w:val="24"/>
          <w:cs/>
          <w:lang w:bidi="bn-BD"/>
        </w:rPr>
        <w:t>’</w:t>
      </w:r>
      <w:r w:rsidR="0005260F">
        <w:rPr>
          <w:rFonts w:ascii="Kalpurush" w:eastAsia="Nikosh" w:hAnsi="Kalpurush" w:cs="Kalpurush"/>
          <w:sz w:val="24"/>
          <w:szCs w:val="24"/>
          <w:cs/>
          <w:lang w:bidi="bn-BD"/>
        </w:rPr>
        <w:t>ম</w:t>
      </w:r>
      <w:r w:rsidR="0005260F">
        <w:rPr>
          <w:rFonts w:ascii="Kalpurush" w:eastAsia="Nikosh" w:hAnsi="Kalpurush" w:cs="Kalpurush" w:hint="cs"/>
          <w:sz w:val="24"/>
          <w:szCs w:val="24"/>
          <w:cs/>
          <w:lang w:bidi="bn-BD"/>
        </w:rPr>
        <w:t>ি</w:t>
      </w:r>
      <w:r w:rsidR="0005260F">
        <w:rPr>
          <w:rFonts w:ascii="Kalpurush" w:eastAsia="Nikosh" w:hAnsi="Kalpurush" w:cs="Kalpurush"/>
          <w:sz w:val="24"/>
          <w:szCs w:val="24"/>
          <w:cs/>
          <w:lang w:bidi="bn-BD"/>
        </w:rPr>
        <w:t>ন</w:t>
      </w:r>
      <w:r w:rsidR="0005260F">
        <w:rPr>
          <w:rFonts w:ascii="Kalpurush" w:eastAsia="Nikosh" w:hAnsi="Kalpurush" w:cs="Kalpurush" w:hint="cs"/>
          <w:sz w:val="24"/>
          <w:szCs w:val="24"/>
          <w:cs/>
          <w:lang w:bidi="bn-BD"/>
        </w:rPr>
        <w:t>ূ</w:t>
      </w:r>
      <w:r w:rsidR="0005260F">
        <w:rPr>
          <w:rFonts w:ascii="Kalpurush" w:eastAsia="Nikosh" w:hAnsi="Kalpurush" w:cs="Kalpurush"/>
          <w:sz w:val="24"/>
          <w:szCs w:val="24"/>
          <w:cs/>
          <w:lang w:bidi="bn-BD"/>
        </w:rPr>
        <w:t>ন</w:t>
      </w:r>
      <w:r w:rsidR="0005260F">
        <w:rPr>
          <w:rFonts w:ascii="Kalpurush" w:eastAsia="Nikosh" w:hAnsi="Kalpurush" w:cs="Kalpurush" w:hint="cs"/>
          <w:sz w:val="24"/>
          <w:szCs w:val="24"/>
          <w:cs/>
          <w:lang w:bidi="bn-BD"/>
        </w:rPr>
        <w:t xml:space="preserve">, আয়াত: </w:t>
      </w:r>
      <w:r w:rsidR="0005260F">
        <w:rPr>
          <w:rFonts w:ascii="Kalpurush" w:eastAsia="Nikosh" w:hAnsi="Kalpurush" w:cs="Kalpurush"/>
          <w:sz w:val="24"/>
          <w:szCs w:val="24"/>
          <w:cs/>
          <w:lang w:bidi="bn-BD"/>
        </w:rPr>
        <w:t>১৫</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১৬</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অনুরূপভাবে </w:t>
      </w:r>
      <w:r w:rsidRPr="00E16E04">
        <w:rPr>
          <w:rFonts w:ascii="Kalpurush" w:eastAsia="Nikosh" w:hAnsi="Kalpurush" w:cs="Kalpurush"/>
          <w:sz w:val="24"/>
          <w:szCs w:val="24"/>
          <w:cs/>
          <w:lang w:bidi="bn-BD"/>
        </w:rPr>
        <w:t>রাসূলুল্লাহ</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 বলেন</w:t>
      </w:r>
      <w:r w:rsidRPr="00E16E04">
        <w:rPr>
          <w:rFonts w:ascii="Kalpurush" w:eastAsia="Nikosh" w:hAnsi="Kalpurush" w:cs="Kalpurush"/>
          <w:sz w:val="24"/>
          <w:szCs w:val="24"/>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lastRenderedPageBreak/>
        <w:t>‘‘</w:t>
      </w:r>
      <w:r w:rsidR="0005260F">
        <w:rPr>
          <w:rFonts w:ascii="Kalpurush" w:eastAsia="Nikosh" w:hAnsi="Kalpurush" w:cs="Kalpurush"/>
          <w:sz w:val="24"/>
          <w:szCs w:val="24"/>
          <w:cs/>
          <w:lang w:bidi="bn-BD"/>
        </w:rPr>
        <w:t>ক</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য়ামতের দিন সব মানুষকে নগ্ন পা ও খত্নাবিহীন অবস্থায় সমবেত করা হবে।</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বুখারী ও মুসলিম)</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আর </w:t>
      </w:r>
      <w:r w:rsidRPr="00E16E04">
        <w:rPr>
          <w:rFonts w:ascii="Kalpurush" w:eastAsia="Nikosh" w:hAnsi="Kalpurush" w:cs="Kalpurush"/>
          <w:sz w:val="24"/>
          <w:szCs w:val="24"/>
          <w:cs/>
          <w:lang w:bidi="bn-BD"/>
        </w:rPr>
        <w:t xml:space="preserve">পুনরুত্থান সাব্যস্ত হওয়ার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মুসল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মদের ঐকমত</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প্রতিষ্ঠিত হয়েছে।</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 xml:space="preserve">তাছাড়া </w:t>
      </w:r>
      <w:r w:rsidR="0005260F">
        <w:rPr>
          <w:rFonts w:ascii="Kalpurush" w:eastAsia="Nikosh" w:hAnsi="Kalpurush" w:cs="Kalpurush"/>
          <w:sz w:val="24"/>
          <w:szCs w:val="24"/>
          <w:cs/>
          <w:lang w:bidi="bn-BD"/>
        </w:rPr>
        <w:t>আল্লাহর হ</w:t>
      </w:r>
      <w:r w:rsidR="0005260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কমতের দাবী হলো এই পৃথিবীবাসীর জন্য পরবর্তীতে একটি সময় নির্ধারণ করা অনিবার্য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w:t>
      </w:r>
      <w:r w:rsidR="0005260F">
        <w:rPr>
          <w:rFonts w:ascii="Kalpurush" w:eastAsia="Nikosh" w:hAnsi="Kalpurush" w:cs="Kalpurush"/>
          <w:sz w:val="24"/>
          <w:szCs w:val="24"/>
          <w:cs/>
          <w:lang w:bidi="bn-BD"/>
        </w:rPr>
        <w:t>লা তাঁর রাসূলদের মাধ্যমে বান্দা</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0005260F">
        <w:rPr>
          <w:rFonts w:ascii="Kalpurush" w:eastAsia="Nikosh" w:hAnsi="Kalpurush" w:cs="Kalpurush"/>
          <w:sz w:val="24"/>
          <w:szCs w:val="24"/>
          <w:cs/>
          <w:lang w:bidi="bn-BD"/>
        </w:rPr>
        <w:t xml:space="preserve"> যে</w:t>
      </w:r>
      <w:r w:rsidRPr="00E16E04">
        <w:rPr>
          <w:rFonts w:ascii="Kalpurush" w:eastAsia="Nikosh" w:hAnsi="Kalpurush" w:cs="Kalpurush"/>
          <w:sz w:val="24"/>
          <w:szCs w:val="24"/>
          <w:cs/>
          <w:lang w:bidi="bn-BD"/>
        </w:rPr>
        <w:t>সব কাজ-কর্মের দায়িত্ব দিয়েছেন তিনি তার প্রতিফল প্রদান করেন। আল্লাহ বলেন</w:t>
      </w:r>
      <w:r w:rsidRPr="00E16E04">
        <w:rPr>
          <w:rFonts w:ascii="Kalpurush" w:eastAsia="Nikosh" w:hAnsi="Kalpurush" w:cs="Kalpurush"/>
          <w:sz w:val="24"/>
          <w:szCs w:val="24"/>
          <w:lang w:bidi="bn-BD"/>
        </w:rPr>
        <w:t>,</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أَفَحَسِبۡتُمۡ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عَبَثٗا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تُرۡجَعُونَ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١١٥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المؤمنون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١١٥</w:t>
      </w:r>
      <w:r>
        <w:rPr>
          <w:rFonts w:ascii="KFGQPC Uthman Taha Naskh" w:cs="KFGQPC Uthman Taha Naskh"/>
          <w:color w:val="008000"/>
          <w:sz w:val="24"/>
          <w:szCs w:val="24"/>
          <w:rtl/>
        </w:rPr>
        <w:t>]</w:t>
      </w:r>
    </w:p>
    <w:p w:rsidR="00E16E04" w:rsidRPr="00E16E04" w:rsidRDefault="00E16E04" w:rsidP="0005260F">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“তোমরা কি ধারণা কর</w:t>
      </w:r>
      <w:r w:rsidR="0005260F">
        <w:rPr>
          <w:rFonts w:ascii="Kalpurush" w:eastAsia="Nikosh" w:hAnsi="Kalpurush" w:cs="Kalpurush" w:hint="cs"/>
          <w:sz w:val="24"/>
          <w:szCs w:val="24"/>
          <w:cs/>
          <w:lang w:bidi="bn-BD"/>
        </w:rPr>
        <w:t>েছ</w:t>
      </w:r>
      <w:r w:rsidRPr="00E16E04">
        <w:rPr>
          <w:rFonts w:ascii="Kalpurush" w:eastAsia="Nikosh" w:hAnsi="Kalpurush" w:cs="Kalpurush"/>
          <w:sz w:val="24"/>
          <w:szCs w:val="24"/>
          <w:cs/>
          <w:lang w:bidi="bn-BD"/>
        </w:rPr>
        <w:t xml:space="preserve">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তোমাদেরকে অনর্থক সৃষ্টি করেছি </w:t>
      </w:r>
      <w:r w:rsidRPr="00E16E04">
        <w:rPr>
          <w:rFonts w:ascii="Kalpurush" w:eastAsia="Nikosh" w:hAnsi="Kalpurush" w:cs="Kalpurush"/>
          <w:spacing w:val="-8"/>
          <w:sz w:val="24"/>
          <w:szCs w:val="24"/>
          <w:cs/>
          <w:lang w:bidi="bn-BD"/>
        </w:rPr>
        <w:t>এবং আমা</w:t>
      </w:r>
      <w:r w:rsidRPr="00E16E04">
        <w:rPr>
          <w:rFonts w:ascii="Kalpurush" w:eastAsia="Nikosh" w:hAnsi="Kalpurush" w:cs="Kalpurush" w:hint="cs"/>
          <w:spacing w:val="-8"/>
          <w:sz w:val="24"/>
          <w:szCs w:val="24"/>
          <w:cs/>
          <w:lang w:bidi="bn-BD"/>
        </w:rPr>
        <w:t>দের</w:t>
      </w:r>
      <w:r w:rsidRPr="00E16E04">
        <w:rPr>
          <w:rFonts w:ascii="Kalpurush" w:eastAsia="Nikosh" w:hAnsi="Kalpurush" w:cs="Kalpurush"/>
          <w:spacing w:val="-8"/>
          <w:sz w:val="24"/>
          <w:szCs w:val="24"/>
          <w:cs/>
          <w:lang w:bidi="bn-BD"/>
        </w:rPr>
        <w:t xml:space="preserve"> কাছে</w:t>
      </w:r>
      <w:r w:rsidRPr="00E16E04">
        <w:rPr>
          <w:rFonts w:ascii="Kalpurush" w:eastAsia="Nikosh" w:hAnsi="Kalpurush" w:cs="Kalpurush" w:hint="cs"/>
          <w:spacing w:val="-8"/>
          <w:sz w:val="24"/>
          <w:szCs w:val="24"/>
          <w:cs/>
          <w:lang w:bidi="bn-BD"/>
        </w:rPr>
        <w:t xml:space="preserve"> তোমরা প্রত্যাবর্তিত</w:t>
      </w:r>
      <w:r w:rsidRPr="00E16E04">
        <w:rPr>
          <w:rFonts w:ascii="Kalpurush" w:eastAsia="Nikosh" w:hAnsi="Kalpurush" w:cs="Kalpurush"/>
          <w:spacing w:val="-8"/>
          <w:sz w:val="24"/>
          <w:szCs w:val="24"/>
          <w:cs/>
          <w:lang w:bidi="bn-BD"/>
        </w:rPr>
        <w:t xml:space="preserve"> </w:t>
      </w:r>
      <w:r w:rsidRPr="00E16E04">
        <w:rPr>
          <w:rFonts w:ascii="Kalpurush" w:eastAsia="Nikosh" w:hAnsi="Kalpurush" w:cs="Kalpurush" w:hint="cs"/>
          <w:spacing w:val="-8"/>
          <w:sz w:val="24"/>
          <w:szCs w:val="24"/>
          <w:cs/>
          <w:lang w:bidi="bn-BD"/>
        </w:rPr>
        <w:t>হ</w:t>
      </w:r>
      <w:r w:rsidRPr="00E16E04">
        <w:rPr>
          <w:rFonts w:ascii="Kalpurush" w:eastAsia="Nikosh" w:hAnsi="Kalpurush" w:cs="Kalpurush"/>
          <w:spacing w:val="-8"/>
          <w:sz w:val="24"/>
          <w:szCs w:val="24"/>
          <w:cs/>
          <w:lang w:bidi="bn-BD"/>
        </w:rPr>
        <w:t>বে না</w:t>
      </w:r>
      <w:r w:rsidR="0005260F">
        <w:rPr>
          <w:rFonts w:ascii="Kalpurush" w:eastAsia="Nikosh" w:hAnsi="Kalpurush" w:cs="Kalpurush"/>
          <w:spacing w:val="-8"/>
          <w:sz w:val="24"/>
          <w:szCs w:val="24"/>
          <w:lang w:bidi="bn-BD"/>
        </w:rPr>
        <w:t>?</w:t>
      </w:r>
      <w:r w:rsidR="0005260F">
        <w:rPr>
          <w:rFonts w:ascii="Kalpurush" w:eastAsia="Nikosh" w:hAnsi="Kalpurush" w:cs="Kalpurush" w:hint="cs"/>
          <w:spacing w:val="-8"/>
          <w:sz w:val="24"/>
          <w:szCs w:val="24"/>
          <w:cs/>
          <w:lang w:bidi="bn-BD"/>
        </w:rPr>
        <w:t>”</w:t>
      </w:r>
      <w:r w:rsidRPr="00E16E04">
        <w:rPr>
          <w:rFonts w:ascii="Kalpurush" w:eastAsia="Nikosh" w:hAnsi="Kalpurush" w:cs="Kalpurush"/>
          <w:spacing w:val="-8"/>
          <w:sz w:val="24"/>
          <w:szCs w:val="24"/>
          <w:cs/>
          <w:lang w:bidi="bn-BD"/>
        </w:rPr>
        <w:t xml:space="preserve"> [সূরা </w:t>
      </w:r>
      <w:r w:rsidRPr="00E16E04">
        <w:rPr>
          <w:rFonts w:ascii="Kalpurush" w:eastAsia="Nikosh" w:hAnsi="Kalpurush" w:cs="Kalpurush" w:hint="cs"/>
          <w:spacing w:val="-8"/>
          <w:sz w:val="24"/>
          <w:szCs w:val="24"/>
          <w:cs/>
          <w:lang w:bidi="bn-BD"/>
        </w:rPr>
        <w:t>আল-</w:t>
      </w:r>
      <w:r w:rsidRPr="00E16E04">
        <w:rPr>
          <w:rFonts w:ascii="Kalpurush" w:eastAsia="Nikosh" w:hAnsi="Kalpurush" w:cs="Kalpurush"/>
          <w:spacing w:val="-8"/>
          <w:sz w:val="24"/>
          <w:szCs w:val="24"/>
          <w:cs/>
          <w:lang w:bidi="bn-BD"/>
        </w:rPr>
        <w:t>মু</w:t>
      </w:r>
      <w:r w:rsidR="0005260F">
        <w:rPr>
          <w:rFonts w:ascii="Kalpurush" w:eastAsia="Nikosh" w:hAnsi="Kalpurush" w:cs="Kalpurush" w:hint="cs"/>
          <w:spacing w:val="-8"/>
          <w:sz w:val="24"/>
          <w:szCs w:val="24"/>
          <w:cs/>
          <w:lang w:bidi="bn-BD"/>
        </w:rPr>
        <w:t>’</w:t>
      </w:r>
      <w:r w:rsidR="0005260F">
        <w:rPr>
          <w:rFonts w:ascii="Kalpurush" w:eastAsia="Nikosh" w:hAnsi="Kalpurush" w:cs="Kalpurush"/>
          <w:spacing w:val="-8"/>
          <w:sz w:val="24"/>
          <w:szCs w:val="24"/>
          <w:cs/>
          <w:lang w:bidi="bn-BD"/>
        </w:rPr>
        <w:t>মিন</w:t>
      </w:r>
      <w:r w:rsidR="0005260F">
        <w:rPr>
          <w:rFonts w:ascii="Kalpurush" w:eastAsia="Nikosh" w:hAnsi="Kalpurush" w:cs="Kalpurush" w:hint="cs"/>
          <w:spacing w:val="-8"/>
          <w:sz w:val="24"/>
          <w:szCs w:val="24"/>
          <w:cs/>
          <w:lang w:bidi="bn-BD"/>
        </w:rPr>
        <w:t>ূ</w:t>
      </w:r>
      <w:r w:rsidRPr="00E16E04">
        <w:rPr>
          <w:rFonts w:ascii="Kalpurush" w:eastAsia="Nikosh" w:hAnsi="Kalpurush" w:cs="Kalpurush"/>
          <w:spacing w:val="-8"/>
          <w:sz w:val="24"/>
          <w:szCs w:val="24"/>
          <w:cs/>
          <w:lang w:bidi="bn-BD"/>
        </w:rPr>
        <w:t>ন</w:t>
      </w:r>
      <w:r w:rsidRPr="00E16E04">
        <w:rPr>
          <w:rFonts w:ascii="Kalpurush" w:eastAsia="Nikosh" w:hAnsi="Kalpurush" w:cs="Kalpurush"/>
          <w:spacing w:val="-8"/>
          <w:sz w:val="24"/>
          <w:szCs w:val="24"/>
          <w:lang w:bidi="bn-BD"/>
        </w:rPr>
        <w:t>,</w:t>
      </w:r>
      <w:r w:rsidR="0005260F">
        <w:rPr>
          <w:rFonts w:ascii="Kalpurush" w:eastAsia="Nikosh" w:hAnsi="Kalpurush" w:cs="Kalpurush" w:hint="cs"/>
          <w:spacing w:val="-8"/>
          <w:sz w:val="24"/>
          <w:szCs w:val="24"/>
          <w:cs/>
          <w:lang w:bidi="bn-BD"/>
        </w:rPr>
        <w:t xml:space="preserve"> আয়াত:</w:t>
      </w:r>
      <w:r w:rsidRPr="00E16E04">
        <w:rPr>
          <w:rFonts w:ascii="Kalpurush" w:eastAsia="Nikosh" w:hAnsi="Kalpurush" w:cs="Kalpurush"/>
          <w:spacing w:val="-8"/>
          <w:sz w:val="24"/>
          <w:szCs w:val="24"/>
          <w:lang w:bidi="bn-BD"/>
        </w:rPr>
        <w:t xml:space="preserve"> </w:t>
      </w:r>
      <w:r w:rsidRPr="00E16E04">
        <w:rPr>
          <w:rFonts w:ascii="Kalpurush" w:eastAsia="Nikosh" w:hAnsi="Kalpurush" w:cs="Kalpurush"/>
          <w:spacing w:val="-8"/>
          <w:sz w:val="24"/>
          <w:szCs w:val="24"/>
          <w:cs/>
          <w:lang w:bidi="bn-BD"/>
        </w:rPr>
        <w:t>১১৫</w:t>
      </w:r>
      <w:r w:rsidRPr="00E16E04">
        <w:rPr>
          <w:rFonts w:ascii="Kalpurush" w:eastAsia="Nikosh" w:hAnsi="Kalpurush" w:cs="Kalpurush" w:hint="cs"/>
          <w:spacing w:val="-8"/>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স্বীয় নবী মুহাম্মাদ</w:t>
      </w:r>
      <w:r w:rsidR="00976AF8">
        <w:rPr>
          <w:rFonts w:ascii="Kalpurush" w:eastAsia="Nikosh" w:hAnsi="Kalpurush" w:cs="Kalpurush"/>
          <w:sz w:val="24"/>
          <w:szCs w:val="24"/>
          <w:cs/>
          <w:lang w:bidi="bn-BD"/>
        </w:rPr>
        <w:t xml:space="preserve"> সাল্লাল্লাহু আলাইহি ওয়াসাল্লাম</w:t>
      </w:r>
      <w:r w:rsidRPr="00E16E04">
        <w:rPr>
          <w:rFonts w:ascii="Kalpurush" w:eastAsia="Nikosh" w:hAnsi="Kalpurush" w:cs="Kalpurush"/>
          <w:sz w:val="24"/>
          <w:szCs w:val="24"/>
          <w:cs/>
          <w:lang w:bidi="bn-BD"/>
        </w:rPr>
        <w:t>কে সম্</w:t>
      </w:r>
      <w:r w:rsidRPr="00E16E04">
        <w:rPr>
          <w:rFonts w:ascii="Kalpurush" w:eastAsia="Nikosh" w:hAnsi="Kalpurush" w:cs="Kalpurush" w:hint="cs"/>
          <w:sz w:val="24"/>
          <w:szCs w:val="24"/>
          <w:cs/>
          <w:lang w:bidi="bn-BD"/>
        </w:rPr>
        <w:t>বো</w:t>
      </w:r>
      <w:r w:rsidRPr="00E16E04">
        <w:rPr>
          <w:rFonts w:ascii="Kalpurush" w:eastAsia="Nikosh" w:hAnsi="Kalpurush" w:cs="Kalpurush"/>
          <w:sz w:val="24"/>
          <w:szCs w:val="24"/>
          <w:cs/>
          <w:lang w:bidi="bn-BD"/>
        </w:rPr>
        <w:t>ধন করে বলেন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ٱلۡقُرۡءَانَ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لَرَآدُّكَ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مَعَادٖۚ</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القصص</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٨٥</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যিনি আপনার জন্য কুরআনকে করেছেন বিধান তিনি অবশ্যই আপনাকে তাঁর অঙ্গিকারকৃত প্রত্যাবর্তনস্থলে ফিরিয়ে নিবেন।</w:t>
      </w:r>
      <w:r w:rsidR="00976AF8">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সূরা আল-ক্বাসাস</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৮৫</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দ্বিতীয়</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হিসাব-নিকাশ ও প্রতিফল প্রদানের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ঈমান আনা।</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00976AF8">
        <w:rPr>
          <w:rFonts w:ascii="Kalpurush" w:eastAsia="Nikosh" w:hAnsi="Kalpurush" w:cs="Kalpurush"/>
          <w:sz w:val="24"/>
          <w:szCs w:val="24"/>
          <w:cs/>
          <w:lang w:bidi="bn-BD"/>
        </w:rPr>
        <w:t>আলা কিয়ামতের দিন বান্দা</w:t>
      </w:r>
      <w:r w:rsidRPr="00E16E04">
        <w:rPr>
          <w:rFonts w:ascii="Kalpurush" w:eastAsia="Nikosh" w:hAnsi="Kalpurush" w:cs="Kalpurush"/>
          <w:sz w:val="24"/>
          <w:szCs w:val="24"/>
          <w:cs/>
          <w:lang w:bidi="bn-BD"/>
        </w:rPr>
        <w:t>র কৃতকর্মের হিসাব-নিকাশ নিবেন এবং প্রত্যেকের যাবতীয় কাজ-কর্মের প্রতিফল প্রদান করবেন। এর প্রমাণ কুরআন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সুন্নাহ্ ও মু</w:t>
      </w:r>
      <w:r w:rsidR="00976AF8">
        <w:rPr>
          <w:rFonts w:ascii="Kalpurush" w:eastAsia="Nikosh" w:hAnsi="Kalpurush" w:cs="Kalpurush" w:hint="cs"/>
          <w:sz w:val="24"/>
          <w:szCs w:val="24"/>
          <w:cs/>
          <w:lang w:bidi="bn-BD"/>
        </w:rPr>
        <w:t>স</w:t>
      </w:r>
      <w:r w:rsidRPr="00E16E04">
        <w:rPr>
          <w:rFonts w:ascii="Kalpurush" w:eastAsia="Nikosh" w:hAnsi="Kalpurush" w:cs="Kalpurush"/>
          <w:sz w:val="24"/>
          <w:szCs w:val="24"/>
          <w:cs/>
          <w:lang w:bidi="bn-BD"/>
        </w:rPr>
        <w:t>লিম উম্মার ইজমা</w:t>
      </w:r>
      <w:r w:rsidR="00976AF8">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B1790A">
        <w:rPr>
          <w:rFonts w:ascii="Kalpurush" w:eastAsia="Nikosh" w:hAnsi="Kalpurush" w:cs="Kalpurush"/>
          <w:sz w:val="24"/>
          <w:szCs w:val="24"/>
          <w:cs/>
          <w:lang w:bidi="bn-IN"/>
        </w:rPr>
        <w:t xml:space="preserve">আল্লাহ </w:t>
      </w:r>
      <w:r w:rsidRPr="00E16E04">
        <w:rPr>
          <w:rFonts w:ascii="Kalpurush" w:eastAsia="Nikosh" w:hAnsi="Kalpurush" w:cs="Kalpurush" w:hint="cs"/>
          <w:sz w:val="24"/>
          <w:szCs w:val="24"/>
          <w:cs/>
          <w:lang w:bidi="bn-BD"/>
        </w:rPr>
        <w:t>তা‘আলা বলেন,</w:t>
      </w:r>
    </w:p>
    <w:p w:rsidR="00E16E04" w:rsidRPr="00B1790A" w:rsidRDefault="00E16E04" w:rsidP="000002BD">
      <w:pPr>
        <w:pStyle w:val="BodyTextIndent2"/>
        <w:bidi/>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 xml:space="preserve"> </w:t>
      </w:r>
      <w:r w:rsidR="000002BD">
        <w:rPr>
          <w:rFonts w:ascii="KFGQPC Uthman Taha Naskh" w:cs="KFGQPC Uthman Taha Naskh" w:hint="cs"/>
          <w:color w:val="008000"/>
          <w:sz w:val="24"/>
          <w:szCs w:val="24"/>
          <w:rtl/>
        </w:rPr>
        <w:t>﴿</w:t>
      </w:r>
      <w:r w:rsidR="000002BD">
        <w:rPr>
          <w:rFonts w:ascii="KFGQPC Uthmanic Script HAFS" w:cs="KFGQPC Uthmanic Script HAFS" w:hint="cs"/>
          <w:color w:val="008000"/>
          <w:sz w:val="24"/>
          <w:szCs w:val="24"/>
          <w:rtl/>
        </w:rPr>
        <w:t>إِنَّ</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إِلَيۡنَآ</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إِيَابَهُمۡ</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٢٥</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ثُمَّ</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إِنَّ</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عَلَيۡنَا</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حِسَابَهُم</w:t>
      </w:r>
      <w:r w:rsidR="000002BD">
        <w:rPr>
          <w:rFonts w:ascii="KFGQPC Uthmanic Script HAFS" w:cs="KFGQPC Uthmanic Script HAFS"/>
          <w:color w:val="008000"/>
          <w:sz w:val="24"/>
          <w:szCs w:val="24"/>
          <w:rtl/>
        </w:rPr>
        <w:t xml:space="preserve"> </w:t>
      </w:r>
      <w:r w:rsidR="000002BD">
        <w:rPr>
          <w:rFonts w:ascii="KFGQPC Uthmanic Script HAFS" w:cs="KFGQPC Uthmanic Script HAFS" w:hint="cs"/>
          <w:color w:val="008000"/>
          <w:sz w:val="24"/>
          <w:szCs w:val="24"/>
          <w:rtl/>
        </w:rPr>
        <w:t>٢٦</w:t>
      </w:r>
      <w:r w:rsidR="000002BD">
        <w:rPr>
          <w:rFonts w:ascii="KFGQPC Uthman Taha Naskh" w:cs="KFGQPC Uthman Taha Naskh" w:hint="cs"/>
          <w:color w:val="008000"/>
          <w:sz w:val="24"/>
          <w:szCs w:val="24"/>
          <w:rtl/>
        </w:rPr>
        <w:t>﴾</w:t>
      </w:r>
      <w:r w:rsidR="000002BD">
        <w:rPr>
          <w:rFonts w:ascii="KFGQPC Uthman Taha Naskh" w:cs="KFGQPC Uthman Taha Naskh"/>
          <w:color w:val="008000"/>
          <w:sz w:val="24"/>
          <w:szCs w:val="24"/>
          <w:rtl/>
        </w:rPr>
        <w:t xml:space="preserve"> [</w:t>
      </w:r>
      <w:r w:rsidR="000002BD">
        <w:rPr>
          <w:rFonts w:ascii="KFGQPC Uthman Taha Naskh" w:cs="KFGQPC Uthman Taha Naskh" w:hint="cs"/>
          <w:color w:val="008000"/>
          <w:sz w:val="24"/>
          <w:szCs w:val="24"/>
          <w:rtl/>
        </w:rPr>
        <w:t>الغاشية</w:t>
      </w:r>
      <w:r w:rsidR="000002BD">
        <w:rPr>
          <w:rFonts w:ascii="KFGQPC Uthman Taha Naskh" w:cs="KFGQPC Uthman Taha Naskh"/>
          <w:color w:val="008000"/>
          <w:sz w:val="24"/>
          <w:szCs w:val="24"/>
          <w:rtl/>
        </w:rPr>
        <w:t xml:space="preserve">: </w:t>
      </w:r>
      <w:r w:rsidR="000002BD">
        <w:rPr>
          <w:rFonts w:ascii="KFGQPC Uthman Taha Naskh" w:cs="KFGQPC Uthman Taha Naskh" w:hint="cs"/>
          <w:color w:val="008000"/>
          <w:sz w:val="24"/>
          <w:szCs w:val="24"/>
          <w:rtl/>
        </w:rPr>
        <w:t>٢٥،</w:t>
      </w:r>
      <w:r w:rsidR="000002BD">
        <w:rPr>
          <w:rFonts w:ascii="KFGQPC Uthman Taha Naskh" w:cs="KFGQPC Uthman Taha Naskh"/>
          <w:color w:val="008000"/>
          <w:sz w:val="24"/>
          <w:szCs w:val="24"/>
          <w:rtl/>
        </w:rPr>
        <w:t xml:space="preserve">  </w:t>
      </w:r>
      <w:r w:rsidR="000002BD">
        <w:rPr>
          <w:rFonts w:ascii="KFGQPC Uthman Taha Naskh" w:cs="KFGQPC Uthman Taha Naskh" w:hint="cs"/>
          <w:color w:val="008000"/>
          <w:sz w:val="24"/>
          <w:szCs w:val="24"/>
          <w:rtl/>
        </w:rPr>
        <w:t>٢٦</w:t>
      </w:r>
      <w:r w:rsidR="000002BD">
        <w:rPr>
          <w:rFonts w:ascii="KFGQPC Uthman Taha Naskh" w:cs="KFGQPC Uthman Taha Naskh"/>
          <w:color w:val="008000"/>
          <w:sz w:val="24"/>
          <w:szCs w:val="24"/>
          <w:rtl/>
        </w:rPr>
        <w:t xml:space="preserve">] </w:t>
      </w:r>
    </w:p>
    <w:p w:rsidR="00E16E04" w:rsidRPr="00976AF8" w:rsidRDefault="00E16E04" w:rsidP="00976AF8">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নিশ্চয়ই তাদের প্রত্যাবর্তন আমারই দিকে হবে</w:t>
      </w:r>
      <w:r w:rsidR="00976AF8" w:rsidRPr="00B1790A">
        <w:rPr>
          <w:rFonts w:ascii="SolaimanLipi" w:eastAsia="Nikosh" w:hAnsi="SolaimanLipi" w:cs="SolaimanLipi"/>
          <w:sz w:val="24"/>
          <w:szCs w:val="24"/>
          <w:cs/>
          <w:lang w:bidi="hi-IN"/>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অতঃপর তাদের হিসাব</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নিকাশ থাকবে আমারই দায়িত্বে</w:t>
      </w:r>
      <w:r w:rsidR="00976AF8" w:rsidRPr="00B1790A">
        <w:rPr>
          <w:rFonts w:ascii="SolaimanLipi" w:eastAsia="Nikosh" w:hAnsi="SolaimanLipi" w:cs="SolaimanLipi"/>
          <w:sz w:val="24"/>
          <w:szCs w:val="24"/>
          <w:cs/>
          <w:lang w:bidi="hi-IN"/>
        </w:rPr>
        <w:t>।</w:t>
      </w:r>
      <w:r w:rsidR="00976AF8">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976AF8">
        <w:rPr>
          <w:rFonts w:ascii="Kalpurush" w:eastAsia="Nikosh" w:hAnsi="Kalpurush" w:cs="Kalpurush"/>
          <w:sz w:val="24"/>
          <w:szCs w:val="24"/>
          <w:cs/>
          <w:lang w:bidi="bn-BD"/>
        </w:rPr>
        <w:t>[</w:t>
      </w:r>
      <w:r w:rsidRPr="00976AF8">
        <w:rPr>
          <w:rFonts w:ascii="Kalpurush" w:eastAsia="Nikosh" w:hAnsi="Kalpurush" w:cs="Kalpurush"/>
          <w:sz w:val="24"/>
          <w:szCs w:val="24"/>
          <w:cs/>
          <w:lang w:bidi="bn-IN"/>
        </w:rPr>
        <w:t xml:space="preserve">সূরা </w:t>
      </w:r>
      <w:r w:rsidR="00976AF8">
        <w:rPr>
          <w:rFonts w:ascii="Kalpurush" w:eastAsia="Nikosh" w:hAnsi="Kalpurush" w:cs="Kalpurush" w:hint="cs"/>
          <w:sz w:val="24"/>
          <w:szCs w:val="24"/>
          <w:cs/>
          <w:lang w:bidi="bn-BD"/>
        </w:rPr>
        <w:t>আল-</w:t>
      </w:r>
      <w:r w:rsidRPr="00976AF8">
        <w:rPr>
          <w:rFonts w:ascii="Kalpurush" w:eastAsia="Nikosh" w:hAnsi="Kalpurush" w:cs="Kalpurush"/>
          <w:sz w:val="24"/>
          <w:szCs w:val="24"/>
          <w:cs/>
          <w:lang w:bidi="bn-IN"/>
        </w:rPr>
        <w:t>গাশিয়াহ</w:t>
      </w:r>
      <w:r w:rsidR="00976AF8">
        <w:rPr>
          <w:rFonts w:ascii="Kalpurush" w:eastAsia="Nikosh" w:hAnsi="Kalpurush" w:cs="Kalpurush" w:hint="cs"/>
          <w:sz w:val="24"/>
          <w:szCs w:val="24"/>
          <w:cs/>
          <w:lang w:bidi="bn-BD"/>
        </w:rPr>
        <w:t xml:space="preserve">, আয়াত: </w:t>
      </w:r>
      <w:r w:rsidRPr="00976AF8">
        <w:rPr>
          <w:rFonts w:ascii="Kalpurush" w:eastAsia="Nikosh" w:hAnsi="Kalpurush" w:cs="Kalpurush"/>
          <w:sz w:val="24"/>
          <w:szCs w:val="24"/>
          <w:cs/>
          <w:lang w:bidi="bn-BD"/>
        </w:rPr>
        <w:t>২৫</w:t>
      </w:r>
      <w:r w:rsidR="00976AF8">
        <w:rPr>
          <w:rFonts w:ascii="Kalpurush" w:eastAsia="Nikosh" w:hAnsi="Kalpurush" w:cs="Kalpurush" w:hint="cs"/>
          <w:sz w:val="24"/>
          <w:szCs w:val="24"/>
          <w:cs/>
          <w:lang w:bidi="bn-BD"/>
        </w:rPr>
        <w:t>-</w:t>
      </w:r>
      <w:r w:rsidRPr="00976AF8">
        <w:rPr>
          <w:rFonts w:ascii="Kalpurush" w:eastAsia="Nikosh" w:hAnsi="Kalpurush" w:cs="Kalpurush"/>
          <w:sz w:val="24"/>
          <w:szCs w:val="24"/>
          <w:cs/>
          <w:lang w:bidi="bn-BD"/>
        </w:rPr>
        <w:t>২৬]</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তিনি আরো বলেন</w:t>
      </w:r>
      <w:r w:rsidRPr="00E16E04">
        <w:rPr>
          <w:rFonts w:ascii="Kalpurush" w:eastAsia="Nikosh" w:hAnsi="Kalpurush" w:cs="Kalpurush"/>
          <w:sz w:val="24"/>
          <w:szCs w:val="24"/>
          <w:lang w:bidi="bn-BD"/>
        </w:rPr>
        <w:t>,</w:t>
      </w:r>
    </w:p>
    <w:p w:rsidR="00E16E04" w:rsidRPr="00E16E04" w:rsidRDefault="000002BD" w:rsidP="000002BD">
      <w:pPr>
        <w:pStyle w:val="BodyTextIndent2"/>
        <w:bidi/>
        <w:spacing w:after="20" w:line="240" w:lineRule="auto"/>
        <w:ind w:firstLine="0"/>
        <w:jc w:val="both"/>
        <w:rPr>
          <w:rFonts w:ascii="Times New Roman" w:hAnsi="Times New Roman" w:cs="Times New Roman"/>
          <w:sz w:val="24"/>
          <w:szCs w:val="24"/>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بِٱلۡحَسَنَةِ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عَشۡرُ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أَمۡثَالِهَاۖ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بِٱلسَّيِّئَةِ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يُجۡزَىٰٓ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مِثۡلَهَا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يُظۡلَمُونَ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١٦٠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الانعام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١٦٠</w:t>
      </w:r>
      <w:r>
        <w:rPr>
          <w:rFonts w:ascii="KFGQPC Uthman Taha Naskh" w:cs="KFGQPC Uthman Taha Naskh"/>
          <w:color w:val="008000"/>
          <w:sz w:val="24"/>
          <w:szCs w:val="24"/>
          <w:rtl/>
        </w:rPr>
        <w:t xml:space="preserve">]  </w:t>
      </w:r>
    </w:p>
    <w:p w:rsidR="00E16E04" w:rsidRPr="00E16E04" w:rsidRDefault="00E16E04" w:rsidP="00976AF8">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যে একটি সৎকর্ম করবে তার জন্য রয়েছে এর দশগুণ সাওয়</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এবং যে একটি মন্দ কাজ করবে সে তারই সমান শাস্তি পাবে। বস্তুতঃ তাদের প্রতি কোনো </w:t>
      </w:r>
      <w:r w:rsidR="00976AF8">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লুম করা হবে না।</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সূরা আল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১৬০</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অন্যত্র </w:t>
      </w:r>
      <w:r w:rsidRPr="00E16E04">
        <w:rPr>
          <w:rFonts w:ascii="Kalpurush" w:eastAsia="Nikosh" w:hAnsi="Kalpurush" w:cs="Kalpurush" w:hint="cs"/>
          <w:sz w:val="24"/>
          <w:szCs w:val="24"/>
          <w:cs/>
          <w:lang w:bidi="bn-BD"/>
        </w:rPr>
        <w:t>আল্লাহ বলেন,</w:t>
      </w:r>
    </w:p>
    <w:p w:rsidR="00E16E04" w:rsidRPr="00B1790A" w:rsidRDefault="000002BD" w:rsidP="000002B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وَنَضَعُ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ٱلۡمَوَٰزِينَ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ٱلۡقِسۡطَ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ٱلۡقِيَٰمَةِ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تُظۡلَمُ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حَبَّةٖ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خَرۡدَلٍ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أَتَيۡنَا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وَكَفَىٰ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حَٰسِبِينَ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الانبياء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٤٧</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w:t>
      </w:r>
      <w:r w:rsidRPr="00E16E04">
        <w:rPr>
          <w:rFonts w:ascii="Kalpurush" w:eastAsia="Nikosh" w:hAnsi="Kalpurush" w:cs="Kalpurush" w:hint="cs"/>
          <w:sz w:val="24"/>
          <w:szCs w:val="24"/>
          <w:cs/>
          <w:lang w:bidi="bn-BD"/>
        </w:rPr>
        <w:t>র আমরা</w:t>
      </w:r>
      <w:r w:rsidRPr="00E16E04">
        <w:rPr>
          <w:rFonts w:ascii="Kalpurush" w:eastAsia="Nikosh" w:hAnsi="Kalpurush" w:cs="Kalpurush"/>
          <w:sz w:val="24"/>
          <w:szCs w:val="24"/>
          <w:cs/>
          <w:lang w:bidi="bn-BD"/>
        </w:rPr>
        <w:t xml:space="preserve"> কিয়ামতের দিন ন্যায় বিচারের </w:t>
      </w:r>
      <w:r w:rsidRPr="00E16E04">
        <w:rPr>
          <w:rFonts w:ascii="Kalpurush" w:eastAsia="Nikosh" w:hAnsi="Kalpurush" w:cs="Kalpurush" w:hint="cs"/>
          <w:sz w:val="24"/>
          <w:szCs w:val="24"/>
          <w:cs/>
          <w:lang w:bidi="bn-BD"/>
        </w:rPr>
        <w:t>পাল্লা</w:t>
      </w:r>
      <w:r w:rsidRPr="00E16E04">
        <w:rPr>
          <w:rFonts w:ascii="Kalpurush" w:eastAsia="Nikosh" w:hAnsi="Kalpurush" w:cs="Kalpurush"/>
          <w:sz w:val="24"/>
          <w:szCs w:val="24"/>
          <w:cs/>
          <w:lang w:bidi="bn-BD"/>
        </w:rPr>
        <w:t xml:space="preserve"> স্থাপন করব। সুতরাং কারো প্রতি </w:t>
      </w:r>
      <w:r w:rsidR="00976AF8">
        <w:rPr>
          <w:rFonts w:ascii="Kalpurush" w:eastAsia="Nikosh" w:hAnsi="Kalpurush" w:cs="Kalpurush"/>
          <w:sz w:val="24"/>
          <w:szCs w:val="24"/>
          <w:cs/>
          <w:lang w:bidi="bn-BD"/>
        </w:rPr>
        <w:t>যুলুম</w:t>
      </w:r>
      <w:r w:rsidRPr="00E16E04">
        <w:rPr>
          <w:rFonts w:ascii="Kalpurush" w:eastAsia="Nikosh" w:hAnsi="Kalpurush" w:cs="Kalpurush"/>
          <w:sz w:val="24"/>
          <w:szCs w:val="24"/>
          <w:cs/>
          <w:lang w:bidi="bn-BD"/>
        </w:rPr>
        <w:t xml:space="preserve"> করা হবে না। যদি কোনো </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আমল সরিষার দানা পরিমাণও ক্ষুদ্র হয়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 উপস্থিত করব এবং হিসাব গ্রহণের জন্য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ই যথেষ্ট।</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Pr="00E16E04">
        <w:rPr>
          <w:rFonts w:ascii="Kalpurush" w:eastAsia="Nikosh" w:hAnsi="Kalpurush" w:cs="Kalpurush" w:hint="cs"/>
          <w:sz w:val="24"/>
          <w:szCs w:val="24"/>
          <w:cs/>
          <w:lang w:bidi="bn-BD"/>
        </w:rPr>
        <w:t>আল-</w:t>
      </w:r>
      <w:r w:rsidRPr="00E16E04">
        <w:rPr>
          <w:rFonts w:ascii="Kalpurush" w:eastAsia="Nikosh" w:hAnsi="Kalpurush" w:cs="Kalpurush"/>
          <w:sz w:val="24"/>
          <w:szCs w:val="24"/>
          <w:cs/>
          <w:lang w:bidi="bn-BD"/>
        </w:rPr>
        <w:t>আম্বিয়া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৪৭</w:t>
      </w:r>
      <w:r w:rsidRPr="00E16E04">
        <w:rPr>
          <w:rFonts w:ascii="Kalpurush" w:eastAsia="Nikosh" w:hAnsi="Kalpurush" w:cs="Kalpurush" w:hint="cs"/>
          <w:sz w:val="24"/>
          <w:szCs w:val="24"/>
          <w:cs/>
          <w:lang w:bidi="bn-BD"/>
        </w:rPr>
        <w:t>]</w:t>
      </w:r>
    </w:p>
    <w:p w:rsidR="00E16E04" w:rsidRPr="00E16E04" w:rsidRDefault="00E16E04" w:rsidP="00976AF8">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আবদুল্লাহ ইবন </w:t>
      </w:r>
      <w:r w:rsidR="00976AF8">
        <w:rPr>
          <w:rFonts w:ascii="Kalpurush" w:eastAsia="Nikosh" w:hAnsi="Kalpurush" w:cs="Kalpurush"/>
          <w:sz w:val="24"/>
          <w:szCs w:val="24"/>
          <w:cs/>
          <w:lang w:bidi="bn-BD"/>
        </w:rPr>
        <w:t>উমার</w:t>
      </w:r>
      <w:r w:rsidRPr="00E16E04">
        <w:rPr>
          <w:rFonts w:ascii="Kalpurush" w:eastAsia="Nikosh" w:hAnsi="Kalpurush" w:cs="Kalpurush"/>
          <w:sz w:val="24"/>
          <w:szCs w:val="24"/>
          <w:cs/>
          <w:lang w:bidi="bn-BD"/>
        </w:rPr>
        <w:t xml:space="preserve"> রাদিয়াল্লাহু আনহু</w:t>
      </w:r>
      <w:r w:rsidR="00976AF8">
        <w:rPr>
          <w:rFonts w:ascii="Kalpurush" w:eastAsia="Nikosh" w:hAnsi="Kalpurush" w:cs="Kalpurush" w:hint="cs"/>
          <w:sz w:val="24"/>
          <w:szCs w:val="24"/>
          <w:cs/>
          <w:lang w:bidi="bn-BD"/>
        </w:rPr>
        <w:t>মা</w:t>
      </w:r>
      <w:r w:rsidRPr="00E16E04">
        <w:rPr>
          <w:rFonts w:ascii="Kalpurush" w:eastAsia="Nikosh" w:hAnsi="Kalpurush" w:cs="Kalpurush"/>
          <w:sz w:val="24"/>
          <w:szCs w:val="24"/>
          <w:cs/>
          <w:lang w:bidi="bn-BD"/>
        </w:rPr>
        <w:t xml:space="preserve"> থেকে বর্ণিত</w:t>
      </w:r>
      <w:r w:rsidRPr="00E16E04">
        <w:rPr>
          <w:rFonts w:ascii="Kalpurush" w:eastAsia="Nikosh" w:hAnsi="Kalpurush" w:cs="Kalpurush"/>
          <w:sz w:val="24"/>
          <w:szCs w:val="24"/>
          <w:lang w:bidi="bn-BD"/>
        </w:rPr>
        <w:t xml:space="preserve">, </w:t>
      </w:r>
      <w:r w:rsidR="00976AF8">
        <w:rPr>
          <w:rFonts w:ascii="Kalpurush" w:eastAsia="Nikosh" w:hAnsi="Kalpurush" w:cs="Kalpurush"/>
          <w:sz w:val="24"/>
          <w:szCs w:val="24"/>
          <w:cs/>
          <w:lang w:bidi="bn-BD"/>
        </w:rPr>
        <w:t>তিনি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রাসূল</w:t>
      </w:r>
      <w:r w:rsidRPr="00E16E04">
        <w:rPr>
          <w:rFonts w:ascii="Kalpurush" w:eastAsia="Nikosh" w:hAnsi="Kalpurush" w:cs="Kalpurush" w:hint="cs"/>
          <w:sz w:val="24"/>
          <w:szCs w:val="24"/>
          <w:cs/>
          <w:lang w:bidi="bn-BD"/>
        </w:rPr>
        <w:t>ুল্লাহ</w:t>
      </w:r>
      <w:r w:rsidRPr="00E16E04">
        <w:rPr>
          <w:rFonts w:ascii="Kalpurush" w:eastAsia="Nikosh" w:hAnsi="Kalpurush" w:cs="Kalpurush"/>
          <w:sz w:val="24"/>
          <w:szCs w:val="24"/>
          <w:cs/>
          <w:lang w:bidi="bn-BD"/>
        </w:rPr>
        <w:t xml:space="preserve"> সাল্লাল্লাহু আলাইহি ওয়াসাল্লামকে বলতে শুনেছি</w:t>
      </w:r>
      <w:r w:rsidRPr="00E16E04">
        <w:rPr>
          <w:rFonts w:ascii="Kalpurush" w:eastAsia="Nikosh" w:hAnsi="Kalpurush" w:cs="Kalpurush" w:hint="cs"/>
          <w:sz w:val="24"/>
          <w:szCs w:val="24"/>
          <w:cs/>
          <w:lang w:bidi="bn-BD"/>
        </w:rPr>
        <w:t>,</w:t>
      </w:r>
    </w:p>
    <w:p w:rsidR="00E16E04" w:rsidRPr="00E16E04" w:rsidRDefault="000002BD" w:rsidP="00E16E04">
      <w:pPr>
        <w:pStyle w:val="BodyTextIndent2"/>
        <w:bidi/>
        <w:spacing w:after="20" w:line="240" w:lineRule="auto"/>
        <w:ind w:firstLine="0"/>
        <w:jc w:val="both"/>
        <w:rPr>
          <w:rFonts w:ascii="Times New Roman" w:hAnsi="Times New Roman" w:cs="KFGQPC Uthman Taha Naskh"/>
          <w:sz w:val="24"/>
          <w:szCs w:val="24"/>
          <w:rtl/>
        </w:rPr>
      </w:pPr>
      <w:r w:rsidRPr="000002BD">
        <w:rPr>
          <w:rFonts w:ascii="Kalpurush" w:eastAsia="Nikosh" w:hAnsi="Kalpurush" w:cs="KFGQPC Uthman Taha Naskh" w:hint="cs"/>
          <w:color w:val="2F5496" w:themeColor="accent5" w:themeShade="BF"/>
          <w:sz w:val="24"/>
          <w:szCs w:val="24"/>
          <w:rtl/>
        </w:rPr>
        <w:t>«</w:t>
      </w:r>
      <w:r w:rsidR="00E16E04" w:rsidRPr="000002BD">
        <w:rPr>
          <w:rFonts w:ascii="Kalpurush" w:eastAsia="Nikosh" w:hAnsi="Kalpurush" w:cs="KFGQPC Uthman Taha Naskh" w:hint="cs"/>
          <w:color w:val="2F5496" w:themeColor="accent5" w:themeShade="BF"/>
          <w:sz w:val="24"/>
          <w:szCs w:val="24"/>
          <w:rtl/>
        </w:rPr>
        <w:t xml:space="preserve">إن الله يدني </w:t>
      </w:r>
      <w:r w:rsidR="00E16E04" w:rsidRPr="000002BD">
        <w:rPr>
          <w:rFonts w:ascii="Kalpurush" w:eastAsia="Nikosh" w:hAnsi="Kalpurush" w:cs="KFGQPC Uthman Taha Naskh"/>
          <w:color w:val="2F5496" w:themeColor="accent5" w:themeShade="BF"/>
          <w:sz w:val="24"/>
          <w:szCs w:val="24"/>
          <w:rtl/>
        </w:rPr>
        <w:t>الْمُؤْمِن</w:t>
      </w:r>
      <w:r w:rsidR="00E16E04" w:rsidRPr="000002BD">
        <w:rPr>
          <w:rFonts w:ascii="Kalpurush" w:eastAsia="Nikosh" w:hAnsi="Kalpurush" w:cs="KFGQPC Uthman Taha Naskh" w:hint="cs"/>
          <w:color w:val="2F5496" w:themeColor="accent5" w:themeShade="BF"/>
          <w:sz w:val="24"/>
          <w:szCs w:val="24"/>
          <w:rtl/>
        </w:rPr>
        <w:t>َ</w:t>
      </w:r>
      <w:r w:rsidR="00E16E04" w:rsidRPr="000002BD">
        <w:rPr>
          <w:rFonts w:ascii="Kalpurush" w:eastAsia="Nikosh" w:hAnsi="Kalpurush" w:cs="KFGQPC Uthman Taha Naskh"/>
          <w:color w:val="2F5496" w:themeColor="accent5" w:themeShade="BF"/>
          <w:sz w:val="24"/>
          <w:szCs w:val="24"/>
          <w:rtl/>
        </w:rPr>
        <w:t xml:space="preserve"> حَتَّى يَضَعَ عَلَيْهِ كَنَفَهُ فَيُقَرِّرُهُ بِذُنُوبِهِ تَعْرِفُ ذَنْبَ كَذَا يَقُولُ أَعْرِفُ يَقُولُ رَبِّ أَعْرِفُ مَرَّتَيْنِ فَيَقُولُ سَتَرْتُهَا فِي الدُّنْيَا وَأَغْفِرُهَا لَكَ الْيَوْمَ ثُمَّ تُطْوَى صَحِيفَةُ حَسَنَاتِهِ وَأَمَّا الْآخَرُونَ أَوْ الْكُفَّارُ فَيُنَادَى عَلَى رُءُوسِ الْأَشْهَادِ هَؤُلاءِ الَّذِينَ كَذَبُوا عَلَى رَبِّهِمْ أَلا لَعْنَةُ اللَّهِ عَلَى الظَّالِمِينَ</w:t>
      </w:r>
      <w:r w:rsidRPr="000002BD">
        <w:rPr>
          <w:rFonts w:ascii="Kalpurush" w:eastAsia="Nikosh" w:hAnsi="Kalpurush" w:cs="KFGQPC Uthman Taha Naskh" w:hint="cs"/>
          <w:color w:val="2F5496" w:themeColor="accent5" w:themeShade="BF"/>
          <w:sz w:val="24"/>
          <w:szCs w:val="24"/>
          <w:rtl/>
        </w:rPr>
        <w:t>»</w:t>
      </w:r>
      <w:r w:rsidR="00E16E04" w:rsidRPr="000002BD">
        <w:rPr>
          <w:rFonts w:ascii="Kalpurush" w:eastAsia="Nikosh" w:hAnsi="Kalpurush" w:cs="KFGQPC Uthman Taha Naskh"/>
          <w:color w:val="2F5496" w:themeColor="accent5" w:themeShade="BF"/>
          <w:sz w:val="24"/>
          <w:szCs w:val="24"/>
          <w:rtl/>
        </w:rPr>
        <w:t xml:space="preserve"> </w:t>
      </w:r>
    </w:p>
    <w:p w:rsidR="00E16E04" w:rsidRPr="00E16E04" w:rsidRDefault="00E16E04" w:rsidP="00976AF8">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00976AF8">
        <w:rPr>
          <w:rFonts w:ascii="Kalpurush" w:eastAsia="Nikosh" w:hAnsi="Kalpurush" w:cs="Kalpurush"/>
          <w:sz w:val="24"/>
          <w:szCs w:val="24"/>
          <w:cs/>
          <w:lang w:bidi="bn-BD"/>
        </w:rPr>
        <w:t>আল্লাহ ঈমানদার ব্যক্তিকে শেষ বিচারের দিন</w:t>
      </w:r>
      <w:r w:rsidRPr="00E16E04">
        <w:rPr>
          <w:rFonts w:ascii="Kalpurush" w:eastAsia="Nikosh" w:hAnsi="Kalpurush" w:cs="Kalpurush"/>
          <w:sz w:val="24"/>
          <w:szCs w:val="24"/>
          <w:cs/>
          <w:lang w:bidi="bn-BD"/>
        </w:rPr>
        <w:t xml:space="preserve"> নিকটবর্তী করে 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পর্দা ঢেলে দিয়ে তাকে জিজ্ঞেস করবেন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 কি তোমার অমুক অমুক পাপ সম্পর্কে অবগত আছ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 উত্তরে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হ্যাঁ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হে আমার </w:t>
      </w:r>
      <w:r w:rsidRPr="00E16E04">
        <w:rPr>
          <w:rFonts w:ascii="Kalpurush" w:eastAsia="Nikosh" w:hAnsi="Kalpurush" w:cs="Kalpurush" w:hint="cs"/>
          <w:sz w:val="24"/>
          <w:szCs w:val="24"/>
          <w:cs/>
          <w:lang w:bidi="bn-BD"/>
        </w:rPr>
        <w:t>রব</w:t>
      </w:r>
      <w:r w:rsidRPr="00E16E04">
        <w:rPr>
          <w:rFonts w:ascii="Kalpurush" w:eastAsia="Nikosh" w:hAnsi="Kalpurush" w:cs="Kalpurush"/>
          <w:sz w:val="24"/>
          <w:szCs w:val="24"/>
          <w:cs/>
          <w:lang w:bidi="bn-BD"/>
        </w:rPr>
        <w:t>! এভাবে যখন সে তার পাপসমূহ স্বীকার করে নিবে এবং দেখবে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 ধ্বংসের মুখোমুখী হয়ে গ</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ছে</w:t>
      </w:r>
      <w:r w:rsidRPr="00E16E04">
        <w:rPr>
          <w:rFonts w:ascii="Kalpurush" w:eastAsia="Nikosh" w:hAnsi="Kalpurush" w:cs="Kalpurush"/>
          <w:sz w:val="24"/>
          <w:szCs w:val="24"/>
          <w:lang w:bidi="bn-BD"/>
        </w:rPr>
        <w:t xml:space="preserve">, </w:t>
      </w:r>
      <w:r w:rsidR="00976AF8">
        <w:rPr>
          <w:rFonts w:ascii="Kalpurush" w:eastAsia="Nikosh" w:hAnsi="Kalpurush" w:cs="Kalpurush"/>
          <w:sz w:val="24"/>
          <w:szCs w:val="24"/>
          <w:cs/>
          <w:lang w:bidi="bn-BD"/>
        </w:rPr>
        <w:t>তখন আল্লাহ</w:t>
      </w:r>
      <w:r w:rsidRPr="00E16E04">
        <w:rPr>
          <w:rFonts w:ascii="Kalpurush" w:eastAsia="Nikosh" w:hAnsi="Kalpurush" w:cs="Kalpurush"/>
          <w:sz w:val="24"/>
          <w:szCs w:val="24"/>
          <w:cs/>
          <w:lang w:bidi="bn-BD"/>
        </w:rPr>
        <w:t xml:space="preserve"> বলবেন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আমি দুনিয়াতে তোমার পাপসমূহ গোপন </w:t>
      </w:r>
      <w:r w:rsidRPr="00E16E04">
        <w:rPr>
          <w:rFonts w:ascii="Kalpurush" w:eastAsia="Nikosh" w:hAnsi="Kalpurush" w:cs="Kalpurush"/>
          <w:sz w:val="24"/>
          <w:szCs w:val="24"/>
          <w:cs/>
          <w:lang w:bidi="bn-BD"/>
        </w:rPr>
        <w:lastRenderedPageBreak/>
        <w:t xml:space="preserve">করে রেখেছিলাম এবং আজ তোমার সে সব পাপ ক্ষমা করে দিলাম। এরপর তাকে তার নেকীর </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আমলনামা দেওয়া হবে। আর কাফের ও মুনাফিকদেরকে সকল সৃষ্টির সামনে সমবেত করে বলা হবে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এরা সেই সব লোক</w:t>
      </w:r>
      <w:r w:rsidR="00976AF8">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যারা তাদের </w:t>
      </w:r>
      <w:r w:rsidRPr="00E16E04">
        <w:rPr>
          <w:rFonts w:ascii="Kalpurush" w:eastAsia="Nikosh" w:hAnsi="Kalpurush" w:cs="Kalpurush" w:hint="cs"/>
          <w:sz w:val="24"/>
          <w:szCs w:val="24"/>
          <w:cs/>
          <w:lang w:bidi="bn-BD"/>
        </w:rPr>
        <w:t xml:space="preserve">রবের </w:t>
      </w:r>
      <w:r w:rsidRPr="00E16E04">
        <w:rPr>
          <w:rFonts w:ascii="Kalpurush" w:eastAsia="Nikosh" w:hAnsi="Kalpurush" w:cs="Kalpurush"/>
          <w:sz w:val="24"/>
          <w:szCs w:val="24"/>
          <w:cs/>
          <w:lang w:bidi="bn-BD"/>
        </w:rPr>
        <w:t>প্রতি মিথ্যারোপ করেছিল। শুনে রাখ</w:t>
      </w:r>
      <w:r w:rsidRPr="00E16E04">
        <w:rPr>
          <w:rFonts w:ascii="Kalpurush" w:eastAsia="Nikosh" w:hAnsi="Kalpurush" w:cs="Kalpurush"/>
          <w:sz w:val="24"/>
          <w:szCs w:val="24"/>
          <w:lang w:bidi="bn-BD"/>
        </w:rPr>
        <w:t xml:space="preserve">, </w:t>
      </w:r>
      <w:r w:rsidR="00976AF8">
        <w:rPr>
          <w:rFonts w:ascii="Kalpurush" w:eastAsia="Nikosh" w:hAnsi="Kalpurush" w:cs="Kalpurush"/>
          <w:sz w:val="24"/>
          <w:szCs w:val="24"/>
          <w:cs/>
          <w:lang w:bidi="bn-BD"/>
        </w:rPr>
        <w:t>অত্যাচার</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আল্লাহর অভিসম্পাৎ রয়েছে</w:t>
      </w:r>
      <w:r w:rsidR="00976AF8" w:rsidRPr="00B1790A">
        <w:rPr>
          <w:rFonts w:ascii="SolaimanLipi" w:eastAsia="Nikosh" w:hAnsi="SolaimanLipi" w:cs="SolaimanLipi"/>
          <w:sz w:val="24"/>
          <w:szCs w:val="24"/>
          <w:cs/>
          <w:lang w:bidi="hi-IN"/>
        </w:rPr>
        <w:t>।</w:t>
      </w:r>
      <w:r w:rsidR="00976AF8">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(বুখারী ও মুসলিম) </w:t>
      </w:r>
    </w:p>
    <w:p w:rsidR="00E16E04" w:rsidRPr="00B1790A" w:rsidRDefault="00E16E04" w:rsidP="00976AF8">
      <w:pPr>
        <w:pStyle w:val="BodyTextIndent2"/>
        <w:spacing w:after="20" w:line="240" w:lineRule="auto"/>
        <w:ind w:firstLine="0"/>
        <w:jc w:val="both"/>
        <w:rPr>
          <w:rFonts w:ascii="Times New Roman" w:hAnsi="Times New Roman" w:cs="Kalpurush"/>
          <w:sz w:val="24"/>
          <w:szCs w:val="24"/>
          <w:lang w:bidi="bn-BD"/>
        </w:rPr>
      </w:pPr>
      <w:r w:rsidRPr="00E16E04">
        <w:rPr>
          <w:rFonts w:ascii="Kalpurush" w:eastAsia="Nikosh" w:hAnsi="Kalpurush" w:cs="Kalpurush"/>
          <w:sz w:val="24"/>
          <w:szCs w:val="24"/>
          <w:cs/>
          <w:lang w:bidi="bn-BD"/>
        </w:rPr>
        <w:t>অ</w:t>
      </w:r>
      <w:r w:rsidR="00976AF8">
        <w:rPr>
          <w:rFonts w:ascii="Kalpurush" w:eastAsia="Nikosh" w:hAnsi="Kalpurush" w:cs="Kalpurush" w:hint="cs"/>
          <w:sz w:val="24"/>
          <w:szCs w:val="24"/>
          <w:cs/>
          <w:lang w:bidi="bn-BD"/>
        </w:rPr>
        <w:t>ন্য</w:t>
      </w:r>
      <w:r w:rsidRPr="00E16E04">
        <w:rPr>
          <w:rFonts w:ascii="Kalpurush" w:eastAsia="Nikosh" w:hAnsi="Kalpurush" w:cs="Kalpurush"/>
          <w:sz w:val="24"/>
          <w:szCs w:val="24"/>
          <w:cs/>
          <w:lang w:bidi="bn-BD"/>
        </w:rPr>
        <w:t xml:space="preserve"> এক হাদীসে নবী সাল্লাল্লাহু আলাইহি ওয়াসাল্লাম বলেছেন</w:t>
      </w:r>
      <w:r w:rsidRPr="00E16E04">
        <w:rPr>
          <w:rFonts w:ascii="Kalpurush" w:eastAsia="Nikosh" w:hAnsi="Kalpurush" w:cs="Kalpurush"/>
          <w:sz w:val="24"/>
          <w:szCs w:val="24"/>
          <w:lang w:bidi="bn-BD"/>
        </w:rPr>
        <w:t>,</w:t>
      </w:r>
      <w:r w:rsidR="00976AF8">
        <w:rPr>
          <w:rFonts w:ascii="Kalpurush" w:eastAsia="Nikosh" w:hAnsi="Kalpurush" w:cs="Kalpurush" w:hint="cs"/>
          <w:sz w:val="24"/>
          <w:szCs w:val="24"/>
          <w:cs/>
          <w:lang w:bidi="bn-BD"/>
        </w:rPr>
        <w:t xml:space="preserve">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যে ব্যক্তি কোনো একটি সৎকাজের ইচ্ছা করে এবং তা সম্পন্ন করে</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তার জন্য দশ থেকে সাতশত গুণ সাওয়াব লিখে রাখেন</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বরং আল্লাহ তা</w:t>
      </w:r>
      <w:r w:rsidRPr="00E16E04">
        <w:rPr>
          <w:rFonts w:ascii="Kalpurush" w:eastAsia="Nikosh" w:hAnsi="Kalpurush" w:cs="Kalpurush"/>
          <w:sz w:val="24"/>
          <w:szCs w:val="24"/>
          <w:lang w:bidi="bn-BD"/>
        </w:rPr>
        <w:t>‘</w:t>
      </w:r>
      <w:r w:rsidR="00190F65">
        <w:rPr>
          <w:rFonts w:ascii="Kalpurush" w:eastAsia="Nikosh" w:hAnsi="Kalpurush" w:cs="Kalpurush"/>
          <w:sz w:val="24"/>
          <w:szCs w:val="24"/>
          <w:cs/>
          <w:lang w:bidi="bn-BD"/>
        </w:rPr>
        <w:t>আলা স্বীয় কৃপায় আরো বেশ</w:t>
      </w:r>
      <w:r w:rsidR="00190F65">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দিতে পারেন। পক্ষান্তরে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ব্যক্তি একটি গুনাহ</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ইচ্ছা করে </w:t>
      </w:r>
      <w:r w:rsidR="00976AF8">
        <w:rPr>
          <w:rFonts w:ascii="Kalpurush" w:eastAsia="Nikosh" w:hAnsi="Kalpurush" w:cs="Kalpurush" w:hint="cs"/>
          <w:sz w:val="24"/>
          <w:szCs w:val="24"/>
          <w:cs/>
          <w:lang w:bidi="bn-BD"/>
        </w:rPr>
        <w:t>আর</w:t>
      </w:r>
      <w:r w:rsidRPr="00E16E04">
        <w:rPr>
          <w:rFonts w:ascii="Kalpurush" w:eastAsia="Nikosh" w:hAnsi="Kalpurush" w:cs="Kalpurush"/>
          <w:sz w:val="24"/>
          <w:szCs w:val="24"/>
          <w:cs/>
          <w:lang w:bidi="bn-BD"/>
        </w:rPr>
        <w:t xml:space="preserve"> সে তা বাস্তবায়িত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তার নামে শুধু একটি গুনাহ</w:t>
      </w:r>
      <w:r w:rsidR="00976AF8">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 xml:space="preserve"> লিপিবদ্ধ করেন</w:t>
      </w:r>
      <w:r w:rsidR="00976AF8" w:rsidRPr="00B1790A">
        <w:rPr>
          <w:rFonts w:ascii="SolaimanLipi" w:eastAsia="Nikosh" w:hAnsi="SolaimanLipi" w:cs="SolaimanLipi"/>
          <w:sz w:val="24"/>
          <w:szCs w:val="24"/>
          <w:cs/>
          <w:lang w:bidi="hi-IN"/>
        </w:rPr>
        <w:t>।</w:t>
      </w:r>
      <w:r w:rsidR="00976AF8">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w:t>
      </w:r>
      <w:r w:rsidRPr="00E16E04">
        <w:rPr>
          <w:rFonts w:ascii="Kalpurush" w:eastAsia="Nikosh" w:hAnsi="Kalpurush" w:cs="Kalpurush" w:hint="cs"/>
          <w:sz w:val="24"/>
          <w:szCs w:val="24"/>
          <w:cs/>
          <w:lang w:bidi="bn-BD"/>
        </w:rPr>
        <w:t>র আ</w:t>
      </w:r>
      <w:r w:rsidRPr="00E16E04">
        <w:rPr>
          <w:rFonts w:ascii="Kalpurush" w:eastAsia="Nikosh" w:hAnsi="Kalpurush" w:cs="Kalpurush"/>
          <w:sz w:val="24"/>
          <w:szCs w:val="24"/>
          <w:cs/>
          <w:lang w:bidi="bn-BD"/>
        </w:rPr>
        <w:t xml:space="preserve">খেরাতে হিসাব-নিকাশ শাস্তি ও পুরষ্কার প্রদান করার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মুসলিম উম্মাতের ঐকমত</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প্রতিষ্ঠিত হয়েছে।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t>তাছাড়া</w:t>
      </w:r>
      <w:r w:rsidR="00976AF8">
        <w:rPr>
          <w:rFonts w:ascii="Kalpurush" w:eastAsia="Nikosh" w:hAnsi="Kalpurush" w:cs="Kalpurush"/>
          <w:sz w:val="24"/>
          <w:szCs w:val="24"/>
          <w:cs/>
          <w:lang w:bidi="bn-BD"/>
        </w:rPr>
        <w:t xml:space="preserve"> এটাই হ</w:t>
      </w:r>
      <w:r w:rsidR="00976AF8">
        <w:rPr>
          <w:rFonts w:ascii="Kalpurush" w:eastAsia="Nikosh" w:hAnsi="Kalpurush" w:cs="Kalpurush" w:hint="cs"/>
          <w:sz w:val="24"/>
          <w:szCs w:val="24"/>
          <w:cs/>
          <w:lang w:bidi="bn-BD"/>
        </w:rPr>
        <w:t>ি</w:t>
      </w:r>
      <w:r w:rsidR="00976AF8">
        <w:rPr>
          <w:rFonts w:ascii="Kalpurush" w:eastAsia="Nikosh" w:hAnsi="Kalpurush" w:cs="Kalpurush"/>
          <w:sz w:val="24"/>
          <w:szCs w:val="24"/>
          <w:cs/>
          <w:lang w:bidi="bn-BD"/>
        </w:rPr>
        <w:t>কমতের দাবী। কেননা 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পৃথিবীতে গ্রন্থরাজি পাঠিয়েছেন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রাসূলগণকে প্রের</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করেছেন এবং তাঁদের আনিত দীন গ্রহণ করা ও তার </w:t>
      </w:r>
      <w:r w:rsidR="003F29D4">
        <w:rPr>
          <w:rFonts w:ascii="Kalpurush" w:eastAsia="Nikosh" w:hAnsi="Kalpurush" w:cs="Kalpurush"/>
          <w:sz w:val="24"/>
          <w:szCs w:val="24"/>
          <w:cs/>
          <w:lang w:bidi="bn-BD"/>
        </w:rPr>
        <w:t>ওপর</w:t>
      </w:r>
      <w:r w:rsidR="00976AF8">
        <w:rPr>
          <w:rFonts w:ascii="Kalpurush" w:eastAsia="Nikosh" w:hAnsi="Kalpurush" w:cs="Kalpurush"/>
          <w:sz w:val="24"/>
          <w:szCs w:val="24"/>
          <w:cs/>
          <w:lang w:bidi="bn-BD"/>
        </w:rPr>
        <w:t xml:space="preserve"> আমল করা বান্দা</w:t>
      </w:r>
      <w:r w:rsidRPr="00E16E04">
        <w:rPr>
          <w:rFonts w:ascii="Kalpurush" w:eastAsia="Nikosh" w:hAnsi="Kalpurush" w:cs="Kalpurush"/>
          <w:sz w:val="24"/>
          <w:szCs w:val="24"/>
          <w:cs/>
          <w:lang w:bidi="bn-BD"/>
        </w:rPr>
        <w:t xml:space="preserve">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ফর</w:t>
      </w:r>
      <w:r w:rsidRPr="00E16E04">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করে দিয়েছেন। </w:t>
      </w:r>
      <w:r w:rsidRPr="00E16E04">
        <w:rPr>
          <w:rFonts w:ascii="Kalpurush" w:eastAsia="Nikosh" w:hAnsi="Kalpurush" w:cs="Kalpurush" w:hint="cs"/>
          <w:sz w:val="24"/>
          <w:szCs w:val="24"/>
          <w:cs/>
          <w:lang w:bidi="bn-BD"/>
        </w:rPr>
        <w:t xml:space="preserve">তাদের বিরোধীদের </w:t>
      </w:r>
      <w:r w:rsidRPr="00E16E04">
        <w:rPr>
          <w:rFonts w:ascii="Kalpurush" w:eastAsia="Nikosh" w:hAnsi="Kalpurush" w:cs="Kalpurush"/>
          <w:sz w:val="24"/>
          <w:szCs w:val="24"/>
          <w:cs/>
          <w:lang w:bidi="bn-BD"/>
        </w:rPr>
        <w:t>বিরুদ্ধে যুদ্ধ করা ওয়াজিব করেছেন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তাদের রক্ত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ছেলে-সন্তান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মাল-সম্পদ ও নারীদেরকে মুসল</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মদের জন্য হালাল করেছেন। অতএব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যদি প্রতিটি কৃতকর্মের হিসাব-নিকাশ ও শাস্</w:t>
      </w:r>
      <w:r w:rsidR="00976AF8">
        <w:rPr>
          <w:rFonts w:ascii="Kalpurush" w:eastAsia="Nikosh" w:hAnsi="Kalpurush" w:cs="Kalpurush"/>
          <w:sz w:val="24"/>
          <w:szCs w:val="24"/>
          <w:cs/>
          <w:lang w:bidi="bn-BD"/>
        </w:rPr>
        <w:t>তি-পুরষ্কার প্রদান করা না হয় তা</w:t>
      </w:r>
      <w:r w:rsidRPr="00E16E04">
        <w:rPr>
          <w:rFonts w:ascii="Kalpurush" w:eastAsia="Nikosh" w:hAnsi="Kalpurush" w:cs="Kalpurush"/>
          <w:sz w:val="24"/>
          <w:szCs w:val="24"/>
          <w:cs/>
          <w:lang w:bidi="bn-BD"/>
        </w:rPr>
        <w:t xml:space="preserve">হলে এ সবই হয় </w:t>
      </w:r>
      <w:r w:rsidRPr="00E16E04">
        <w:rPr>
          <w:rFonts w:ascii="Kalpurush" w:eastAsia="Nikosh" w:hAnsi="Kalpurush" w:cs="Kalpurush" w:hint="cs"/>
          <w:sz w:val="24"/>
          <w:szCs w:val="24"/>
          <w:cs/>
          <w:lang w:bidi="bn-BD"/>
        </w:rPr>
        <w:t>অনর্থ</w:t>
      </w:r>
      <w:r w:rsidRPr="00E16E04">
        <w:rPr>
          <w:rFonts w:ascii="Kalpurush" w:eastAsia="Nikosh" w:hAnsi="Kalpurush" w:cs="Kalpurush"/>
          <w:sz w:val="24"/>
          <w:szCs w:val="24"/>
          <w:cs/>
          <w:lang w:bidi="bn-BD"/>
        </w:rPr>
        <w:t>ক</w:t>
      </w:r>
      <w:r w:rsidRPr="00E16E04">
        <w:rPr>
          <w:rFonts w:ascii="Kalpurush" w:eastAsia="Nikosh" w:hAnsi="Kalpurush" w:cs="Kalpurush"/>
          <w:sz w:val="24"/>
          <w:szCs w:val="24"/>
          <w:lang w:bidi="bn-BD"/>
        </w:rPr>
        <w:t xml:space="preserve">, </w:t>
      </w:r>
      <w:r w:rsidR="00976AF8">
        <w:rPr>
          <w:rFonts w:ascii="Kalpurush" w:eastAsia="Nikosh" w:hAnsi="Kalpurush" w:cs="Kalpurush"/>
          <w:sz w:val="24"/>
          <w:szCs w:val="24"/>
          <w:cs/>
          <w:lang w:bidi="bn-BD"/>
        </w:rPr>
        <w:t>যা থেকে আমাদের সর্ববিজ্ঞ রব</w:t>
      </w:r>
      <w:r w:rsidRPr="00E16E04">
        <w:rPr>
          <w:rFonts w:ascii="Kalpurush" w:eastAsia="Nikosh" w:hAnsi="Kalpurush" w:cs="Kalpurush"/>
          <w:sz w:val="24"/>
          <w:szCs w:val="24"/>
          <w:cs/>
          <w:lang w:bidi="bn-BD"/>
        </w:rPr>
        <w:t xml:space="preserve">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Pr="00E16E04">
        <w:rPr>
          <w:rFonts w:ascii="Kalpurush" w:eastAsia="Nikosh" w:hAnsi="Kalpurush" w:cs="Kalpurush" w:hint="cs"/>
          <w:sz w:val="24"/>
          <w:szCs w:val="24"/>
          <w:cs/>
          <w:lang w:bidi="bn-BD"/>
        </w:rPr>
        <w:t>পাক</w:t>
      </w:r>
      <w:r w:rsidRPr="00E16E04">
        <w:rPr>
          <w:rFonts w:ascii="Kalpurush" w:eastAsia="Nikosh" w:hAnsi="Kalpurush" w:cs="Kalpurush"/>
          <w:sz w:val="24"/>
          <w:szCs w:val="24"/>
          <w:cs/>
          <w:lang w:bidi="bn-BD"/>
        </w:rPr>
        <w:t xml:space="preserve">-পবিত্র। এর প্রতিই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ইঙ্গিত করে বলেন</w:t>
      </w:r>
      <w:r w:rsidRPr="00E16E04">
        <w:rPr>
          <w:rFonts w:ascii="Kalpurush" w:eastAsia="Nikosh" w:hAnsi="Kalpurush" w:cs="Kalpurush"/>
          <w:sz w:val="24"/>
          <w:szCs w:val="24"/>
          <w:lang w:bidi="bn-BD"/>
        </w:rPr>
        <w:t>,</w:t>
      </w:r>
    </w:p>
    <w:p w:rsidR="00E16E04" w:rsidRPr="00E16E04" w:rsidRDefault="00E16E04" w:rsidP="00E16E04">
      <w:pPr>
        <w:pStyle w:val="BodyTextIndent2"/>
        <w:bidi/>
        <w:spacing w:after="20" w:line="240" w:lineRule="auto"/>
        <w:ind w:firstLine="0"/>
        <w:jc w:val="both"/>
        <w:rPr>
          <w:rFonts w:ascii="Times New Roman" w:hAnsi="Times New Roman" w:cs="Times New Roman"/>
          <w:sz w:val="24"/>
          <w:szCs w:val="24"/>
        </w:rPr>
      </w:pPr>
      <w:r w:rsidRPr="00E16E04">
        <w:rPr>
          <w:rFonts w:ascii="Kalpurush" w:eastAsia="Nikosh" w:hAnsi="Kalpurush" w:cs="KFGQPC Uthman Taha Naskh" w:hint="cs"/>
          <w:sz w:val="24"/>
          <w:szCs w:val="24"/>
          <w:rtl/>
        </w:rPr>
        <w:t xml:space="preserve">{فَلَنَسْأَلَنَّ الَّذِينَ أُرْسِلَ إِلَيْهِمْ وَلَنَسْأَلَنَّ الْمُرْسَلِينَ فَلَنَقُصَّنَّ عَلَيْهِم بِعِلْمٍ وَمَا كُنَّا غَآئِبِينَ}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অতএব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অবশ্যই তাদেরকে জিজ্ঞেস করব</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যাদের কাছে রাসূল প্রেরিত হয়েছিল এবং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অবশ্যই জিজ্ঞেস করব রাসূলগণকে। অতঃপর </w:t>
      </w:r>
      <w:r w:rsidRPr="00E16E04">
        <w:rPr>
          <w:rFonts w:ascii="Kalpurush" w:eastAsia="Nikosh" w:hAnsi="Kalpurush" w:cs="Kalpurush"/>
          <w:sz w:val="24"/>
          <w:szCs w:val="24"/>
          <w:cs/>
          <w:lang w:bidi="bn-BD"/>
        </w:rPr>
        <w:lastRenderedPageBreak/>
        <w:t>আমি স্বজ্ঞানে তাদের কাছে অবস্থা বর্ণনা করব</w:t>
      </w:r>
      <w:r w:rsidR="00976AF8" w:rsidRPr="00B1790A">
        <w:rPr>
          <w:rFonts w:ascii="SolaimanLipi" w:eastAsia="Nikosh" w:hAnsi="SolaimanLipi" w:cs="SolaimanLipi"/>
          <w:sz w:val="24"/>
          <w:szCs w:val="24"/>
          <w:cs/>
          <w:lang w:bidi="hi-IN"/>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বস্তুত আমি সেখানে অনুপস্থিত ছিলাম না</w:t>
      </w:r>
      <w:r w:rsidR="00976AF8" w:rsidRPr="00B1790A">
        <w:rPr>
          <w:rFonts w:ascii="SolaimanLipi" w:eastAsia="Nikosh" w:hAnsi="SolaimanLipi" w:cs="SolaimanLipi"/>
          <w:sz w:val="24"/>
          <w:szCs w:val="24"/>
          <w:cs/>
          <w:lang w:bidi="hi-IN"/>
        </w:rPr>
        <w:t>।</w:t>
      </w:r>
      <w:r w:rsidR="00976AF8">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[সূরা </w:t>
      </w:r>
      <w:r w:rsidR="00976AF8">
        <w:rPr>
          <w:rFonts w:ascii="Kalpurush" w:eastAsia="Nikosh" w:hAnsi="Kalpurush" w:cs="Kalpurush" w:hint="cs"/>
          <w:sz w:val="24"/>
          <w:szCs w:val="24"/>
          <w:cs/>
          <w:lang w:bidi="bn-BD"/>
        </w:rPr>
        <w:t>আল-</w:t>
      </w:r>
      <w:r w:rsidR="00F52C53">
        <w:rPr>
          <w:rFonts w:ascii="Kalpurush" w:eastAsia="Nikosh" w:hAnsi="Kalpurush" w:cs="Kalpurush" w:hint="cs"/>
          <w:sz w:val="24"/>
          <w:szCs w:val="24"/>
          <w:cs/>
          <w:lang w:bidi="bn-BD"/>
        </w:rPr>
        <w:t>আ</w:t>
      </w:r>
      <w:r w:rsidR="00F52C53">
        <w:rPr>
          <w:rFonts w:ascii="Kalpurush" w:eastAsia="Nikosh" w:hAnsi="Kalpurush" w:cs="Kalpurush" w:hint="cs"/>
          <w:sz w:val="24"/>
          <w:szCs w:val="24"/>
          <w:lang w:bidi="bn-BD"/>
        </w:rPr>
        <w:t>‘</w:t>
      </w:r>
      <w:r w:rsidR="00F52C53">
        <w:rPr>
          <w:rFonts w:ascii="Kalpurush" w:eastAsia="Nikosh" w:hAnsi="Kalpurush" w:cs="Kalpurush" w:hint="cs"/>
          <w:sz w:val="24"/>
          <w:szCs w:val="24"/>
          <w:cs/>
          <w:lang w:bidi="bn-BD"/>
        </w:rPr>
        <w:t>রাফ</w:t>
      </w:r>
      <w:r w:rsidRPr="00190F65">
        <w:rPr>
          <w:rFonts w:ascii="Kalpurush" w:eastAsia="Nikosh" w:hAnsi="Kalpurush" w:cs="Kalpurush"/>
          <w:color w:val="000000" w:themeColor="text1"/>
          <w:sz w:val="24"/>
          <w:szCs w:val="24"/>
          <w:lang w:bidi="bn-BD"/>
        </w:rPr>
        <w:t xml:space="preserve">, </w:t>
      </w:r>
      <w:r w:rsidRPr="00190F65">
        <w:rPr>
          <w:rFonts w:ascii="Kalpurush" w:eastAsia="Nikosh" w:hAnsi="Kalpurush" w:cs="Kalpurush"/>
          <w:color w:val="000000" w:themeColor="text1"/>
          <w:sz w:val="24"/>
          <w:szCs w:val="24"/>
          <w:cs/>
          <w:lang w:bidi="bn-BD"/>
        </w:rPr>
        <w:t>আয়াত:</w:t>
      </w:r>
      <w:r w:rsidR="00976AF8" w:rsidRPr="00190F65">
        <w:rPr>
          <w:rFonts w:ascii="Kalpurush" w:eastAsia="Nikosh" w:hAnsi="Kalpurush" w:cs="Kalpurush" w:hint="cs"/>
          <w:color w:val="000000" w:themeColor="text1"/>
          <w:sz w:val="24"/>
          <w:szCs w:val="24"/>
          <w:cs/>
          <w:lang w:bidi="bn-BD"/>
        </w:rPr>
        <w:t xml:space="preserve"> </w:t>
      </w:r>
      <w:r w:rsidR="00190F65" w:rsidRPr="00190F65">
        <w:rPr>
          <w:rFonts w:ascii="Kalpurush" w:eastAsia="Nikosh" w:hAnsi="Kalpurush" w:cs="Kalpurush"/>
          <w:color w:val="000000" w:themeColor="text1"/>
          <w:sz w:val="24"/>
          <w:szCs w:val="24"/>
          <w:cs/>
          <w:lang w:bidi="bn-BD"/>
        </w:rPr>
        <w:t>৬</w:t>
      </w:r>
      <w:r w:rsidR="00190F65" w:rsidRPr="00190F65">
        <w:rPr>
          <w:rFonts w:ascii="Kalpurush" w:eastAsia="Nikosh" w:hAnsi="Kalpurush" w:cs="Kalpurush" w:hint="cs"/>
          <w:color w:val="000000" w:themeColor="text1"/>
          <w:sz w:val="24"/>
          <w:szCs w:val="24"/>
          <w:cs/>
          <w:lang w:bidi="bn-BD"/>
        </w:rPr>
        <w:t>]</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b/>
          <w:bCs/>
          <w:sz w:val="24"/>
          <w:szCs w:val="24"/>
          <w:cs/>
          <w:lang w:bidi="bn-BD"/>
        </w:rPr>
        <w:t>তৃতীয়</w:t>
      </w:r>
      <w:r w:rsidRPr="00E16E0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জান্নাত ও জাহান্নামের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বিশ্বাস স্থাপন এবং বিশ্বাস স্থাপন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এই দু</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টি</w:t>
      </w:r>
      <w:r w:rsidR="00976AF8">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স্থান মু</w:t>
      </w:r>
      <w:r w:rsidR="00976AF8">
        <w:rPr>
          <w:rFonts w:ascii="Kalpurush" w:eastAsia="Nikosh" w:hAnsi="Kalpurush" w:cs="Kalpurush" w:hint="cs"/>
          <w:sz w:val="24"/>
          <w:szCs w:val="24"/>
          <w:cs/>
          <w:lang w:bidi="bn-BD"/>
        </w:rPr>
        <w:t>’</w:t>
      </w:r>
      <w:r w:rsidR="00976AF8">
        <w:rPr>
          <w:rFonts w:ascii="Kalpurush" w:eastAsia="Nikosh" w:hAnsi="Kalpurush" w:cs="Kalpurush"/>
          <w:sz w:val="24"/>
          <w:szCs w:val="24"/>
          <w:cs/>
          <w:lang w:bidi="bn-BD"/>
        </w:rPr>
        <w:t>মিন ও কাফ</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রদের চিরকালের শেষ আবাসস্থল। </w:t>
      </w:r>
    </w:p>
    <w:p w:rsidR="00E16E04" w:rsidRPr="00B1790A" w:rsidRDefault="00E16E04" w:rsidP="00976AF8">
      <w:pPr>
        <w:pStyle w:val="BodyTextIndent2"/>
        <w:spacing w:after="20" w:line="240" w:lineRule="auto"/>
        <w:ind w:firstLine="0"/>
        <w:jc w:val="both"/>
        <w:rPr>
          <w:rFonts w:ascii="Times New Roman" w:hAnsi="Times New Roman" w:cs="Kalpurush"/>
          <w:sz w:val="24"/>
          <w:szCs w:val="24"/>
          <w:lang w:bidi="bn-BD"/>
        </w:rPr>
      </w:pPr>
      <w:r w:rsidRPr="00E16E04">
        <w:rPr>
          <w:rFonts w:ascii="Kalpurush" w:eastAsia="Nikosh" w:hAnsi="Kalpurush" w:cs="Kalpurush"/>
          <w:b/>
          <w:bCs/>
          <w:sz w:val="24"/>
          <w:szCs w:val="24"/>
          <w:cs/>
          <w:lang w:bidi="bn-BD"/>
        </w:rPr>
        <w:t>জান্নাত</w:t>
      </w:r>
      <w:r w:rsidR="00976AF8">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w:t>
      </w:r>
      <w:r w:rsidRPr="00E16E04">
        <w:rPr>
          <w:rFonts w:ascii="Kalpurush" w:eastAsia="Nikosh" w:hAnsi="Kalpurush" w:cs="Kalpurush" w:hint="cs"/>
          <w:sz w:val="24"/>
          <w:szCs w:val="24"/>
          <w:cs/>
          <w:lang w:bidi="bn-BD"/>
        </w:rPr>
        <w:t xml:space="preserve">তা তো </w:t>
      </w:r>
      <w:r w:rsidR="00976AF8">
        <w:rPr>
          <w:rFonts w:ascii="Kalpurush" w:eastAsia="Nikosh" w:hAnsi="Kalpurush" w:cs="Kalpurush"/>
          <w:sz w:val="24"/>
          <w:szCs w:val="24"/>
          <w:cs/>
          <w:lang w:bidi="bn-BD"/>
        </w:rPr>
        <w:t>অফুরন্ত ন</w:t>
      </w:r>
      <w:r w:rsidR="00976AF8">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মতের স্থান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 সেসব মু</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মিন-মুত্তাকীদের জন্য প্রস্তুত করে রেখেছেন</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যারা ঐ সব বিষয়ের প্রতি ঈমান এনেছে যে সব বিষয়ের </w:t>
      </w:r>
      <w:r w:rsidR="00976AF8">
        <w:rPr>
          <w:rFonts w:ascii="Kalpurush" w:eastAsia="Nikosh" w:hAnsi="Kalpurush" w:cs="Kalpurush" w:hint="cs"/>
          <w:sz w:val="24"/>
          <w:szCs w:val="24"/>
          <w:cs/>
          <w:lang w:bidi="bn-BD"/>
        </w:rPr>
        <w:t>প্রতি</w:t>
      </w:r>
      <w:r w:rsidRPr="00E16E04">
        <w:rPr>
          <w:rFonts w:ascii="Kalpurush" w:eastAsia="Nikosh" w:hAnsi="Kalpurush" w:cs="Kalpurush"/>
          <w:sz w:val="24"/>
          <w:szCs w:val="24"/>
          <w:cs/>
          <w:lang w:bidi="bn-BD"/>
        </w:rPr>
        <w:t xml:space="preserve"> ঈমান আনা আল্লাহ তাদের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অপরিহার্য করেছেন এবং নিষ্ঠার সাথে তারা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আনুগত্য ও তাঁর</w:t>
      </w:r>
      <w:r w:rsidR="003F29D4">
        <w:rPr>
          <w:rFonts w:ascii="Kalpurush" w:eastAsia="Nikosh" w:hAnsi="Kalpurush" w:cs="Kalpurush"/>
          <w:sz w:val="24"/>
          <w:szCs w:val="24"/>
          <w:cs/>
          <w:lang w:bidi="bn-BD"/>
        </w:rPr>
        <w:t xml:space="preserve"> রাসূলুল্লাহ্ সাল্লাল্লাহু </w:t>
      </w:r>
      <w:r w:rsidR="00976AF8">
        <w:rPr>
          <w:rFonts w:ascii="Kalpurush" w:eastAsia="Nikosh" w:hAnsi="Kalpurush" w:cs="Kalpurush"/>
          <w:sz w:val="24"/>
          <w:szCs w:val="24"/>
          <w:cs/>
          <w:lang w:bidi="bn-BD"/>
        </w:rPr>
        <w:t>আলাইহি ওয়াসাল্লাম</w:t>
      </w:r>
      <w:r w:rsidR="00976AF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অনুসরণ করেছে। সেথায় এমন অফুরন্ত নিয়ামতের ভাণ্ডার মওজুদ রয়েছে যা কখনও কোনো চক্ষু দেখে</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কোনো কর্ণ শ্রবণ করে</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এবং কোনো মানুষ তা মনে মনে কল্পনাও করতে পার</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ন</w:t>
      </w:r>
      <w:r w:rsidRPr="00E16E04">
        <w:rPr>
          <w:rFonts w:ascii="Kalpurush" w:eastAsia="Nikosh" w:hAnsi="Kalpurush" w:cs="Kalpurush" w:hint="cs"/>
          <w:sz w:val="24"/>
          <w:szCs w:val="24"/>
          <w:cs/>
          <w:lang w:bidi="bn-BD"/>
        </w:rPr>
        <w:t>ি</w:t>
      </w:r>
      <w:r w:rsidR="00976AF8" w:rsidRPr="00B1790A">
        <w:rPr>
          <w:rFonts w:ascii="SolaimanLipi" w:eastAsia="Nikosh" w:hAnsi="SolaimanLipi" w:cs="SolaimanLipi"/>
          <w:sz w:val="24"/>
          <w:szCs w:val="24"/>
          <w:cs/>
          <w:lang w:bidi="hi-IN"/>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w:t>
      </w:r>
    </w:p>
    <w:p w:rsidR="00E16E04" w:rsidRPr="00B1790A" w:rsidRDefault="00A74BBC" w:rsidP="000002BD">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وَعَمِلُواْ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ٱلصَّٰلِحَٰتِ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أُوْلَٰٓئِكَ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ٱلۡبَرِيَّةِ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جَزَآؤُهُمۡ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عَدۡنٖ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تَجۡرِي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تَحۡتِهَا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ٱلۡأَنۡهَٰرُ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خَٰلِدِينَ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أَبَدٗاۖ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رَّضِيَ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وَرَضُواْ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خَشِيَ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البينة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w:t>
      </w:r>
      <w:r w:rsidR="000002BD">
        <w:rPr>
          <w:rFonts w:ascii="KFGQPC Uthman Taha Naskh" w:cs="KFGQPC Uthman Taha Naskh"/>
          <w:color w:val="008000"/>
          <w:sz w:val="24"/>
          <w:szCs w:val="24"/>
          <w:rtl/>
        </w:rPr>
        <w:t>]</w:t>
      </w:r>
    </w:p>
    <w:p w:rsidR="00E16E04" w:rsidRPr="00976AF8"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 xml:space="preserve">“যারা ঈমান আনে ও সৎকর্ম করে তারাই হলো সৃষ্টির সেরা। তাদের </w:t>
      </w:r>
      <w:r w:rsidRPr="00E16E04">
        <w:rPr>
          <w:rFonts w:ascii="Kalpurush" w:eastAsia="Nikosh" w:hAnsi="Kalpurush" w:cs="Kalpurush" w:hint="cs"/>
          <w:sz w:val="24"/>
          <w:szCs w:val="24"/>
          <w:cs/>
          <w:lang w:bidi="bn-BD"/>
        </w:rPr>
        <w:t>রবের</w:t>
      </w:r>
      <w:r w:rsidRPr="00E16E04">
        <w:rPr>
          <w:rFonts w:ascii="Kalpurush" w:eastAsia="Nikosh" w:hAnsi="Kalpurush" w:cs="Kalpurush"/>
          <w:sz w:val="24"/>
          <w:szCs w:val="24"/>
          <w:cs/>
          <w:lang w:bidi="bn-BD"/>
        </w:rPr>
        <w:t xml:space="preserve"> কাছে রয়েছে তাদের প্রতিদান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চিরকাল বসবাসের </w:t>
      </w:r>
      <w:r w:rsidRPr="00E16E04">
        <w:rPr>
          <w:rFonts w:ascii="Kalpurush" w:eastAsia="Nikosh" w:hAnsi="Kalpurush" w:cs="Kalpurush"/>
          <w:spacing w:val="-8"/>
          <w:sz w:val="24"/>
          <w:szCs w:val="24"/>
          <w:cs/>
          <w:lang w:bidi="bn-BD"/>
        </w:rPr>
        <w:t>জান্নাত</w:t>
      </w:r>
      <w:r w:rsidRPr="00E16E04">
        <w:rPr>
          <w:rFonts w:ascii="Kalpurush" w:eastAsia="Nikosh" w:hAnsi="Kalpurush" w:cs="Kalpurush"/>
          <w:spacing w:val="-8"/>
          <w:sz w:val="24"/>
          <w:szCs w:val="24"/>
          <w:lang w:bidi="bn-BD"/>
        </w:rPr>
        <w:t xml:space="preserve">, </w:t>
      </w:r>
      <w:r w:rsidRPr="00E16E04">
        <w:rPr>
          <w:rFonts w:ascii="Kalpurush" w:eastAsia="Nikosh" w:hAnsi="Kalpurush" w:cs="Kalpurush"/>
          <w:spacing w:val="-8"/>
          <w:sz w:val="24"/>
          <w:szCs w:val="24"/>
          <w:cs/>
          <w:lang w:bidi="bn-BD"/>
        </w:rPr>
        <w:t xml:space="preserve">যার তলদেশে নির্ঝরিনীসমূহ প্রবাহিত। তারা সেখানে থাকবে </w:t>
      </w:r>
      <w:r w:rsidRPr="00976AF8">
        <w:rPr>
          <w:rFonts w:ascii="Kalpurush" w:eastAsia="Nikosh" w:hAnsi="Kalpurush" w:cs="Kalpurush"/>
          <w:spacing w:val="-8"/>
          <w:sz w:val="24"/>
          <w:szCs w:val="24"/>
          <w:cs/>
          <w:lang w:bidi="bn-BD"/>
        </w:rPr>
        <w:t>অনন্তকাল</w:t>
      </w:r>
      <w:r w:rsidR="00976AF8" w:rsidRPr="00B1790A">
        <w:rPr>
          <w:rFonts w:ascii="SolaimanLipi" w:eastAsia="Nikosh" w:hAnsi="SolaimanLipi" w:cs="SolaimanLipi"/>
          <w:sz w:val="24"/>
          <w:szCs w:val="24"/>
          <w:cs/>
          <w:lang w:bidi="hi-IN"/>
        </w:rPr>
        <w:t>।</w:t>
      </w:r>
      <w:r w:rsidRPr="00976AF8">
        <w:rPr>
          <w:rFonts w:ascii="Kalpurush" w:eastAsia="Nikosh" w:hAnsi="Kalpurush" w:cs="Kalpurush"/>
          <w:sz w:val="24"/>
          <w:szCs w:val="24"/>
          <w:cs/>
          <w:lang w:bidi="hi-IN"/>
        </w:rPr>
        <w:t xml:space="preserve"> </w:t>
      </w:r>
      <w:r w:rsidR="00A74BBC">
        <w:rPr>
          <w:rFonts w:ascii="Kalpurush" w:eastAsia="Nikosh" w:hAnsi="Kalpurush" w:cs="Kalpurush"/>
          <w:sz w:val="24"/>
          <w:szCs w:val="24"/>
          <w:cs/>
          <w:lang w:bidi="bn-IN"/>
        </w:rPr>
        <w:t>আল্লাহ</w:t>
      </w:r>
      <w:r w:rsidRPr="00976AF8">
        <w:rPr>
          <w:rFonts w:ascii="Kalpurush" w:eastAsia="Nikosh" w:hAnsi="Kalpurush" w:cs="Kalpurush"/>
          <w:sz w:val="24"/>
          <w:szCs w:val="24"/>
          <w:cs/>
          <w:lang w:bidi="bn-IN"/>
        </w:rPr>
        <w:t xml:space="preserve"> তাদের প্রতি সন্তুষ্ট এবং তারাও আল্লাহর প্রতি সন্তুষ্ট। এটা তার </w:t>
      </w:r>
      <w:r w:rsidRPr="00976AF8">
        <w:rPr>
          <w:rFonts w:ascii="Kalpurush" w:eastAsia="Nikosh" w:hAnsi="Kalpurush" w:cs="Kalpurush"/>
          <w:sz w:val="24"/>
          <w:szCs w:val="24"/>
          <w:cs/>
          <w:lang w:bidi="bn-BD"/>
        </w:rPr>
        <w:t>জন্য যে তার রবকে ভয় করে</w:t>
      </w:r>
      <w:r w:rsidR="00A74BBC" w:rsidRPr="00B1790A">
        <w:rPr>
          <w:rFonts w:ascii="SolaimanLipi" w:eastAsia="Nikosh" w:hAnsi="SolaimanLipi" w:cs="SolaimanLipi"/>
          <w:sz w:val="24"/>
          <w:szCs w:val="24"/>
          <w:cs/>
          <w:lang w:bidi="hi-IN"/>
        </w:rPr>
        <w:t>।</w:t>
      </w:r>
      <w:r w:rsidR="00A74BBC">
        <w:rPr>
          <w:rFonts w:ascii="Kalpurush" w:eastAsia="Nikosh" w:hAnsi="Kalpurush" w:cs="Kalpurush" w:hint="cs"/>
          <w:sz w:val="24"/>
          <w:szCs w:val="24"/>
          <w:cs/>
          <w:lang w:bidi="bn-BD"/>
        </w:rPr>
        <w:t>”</w:t>
      </w:r>
      <w:r w:rsidRPr="00976AF8">
        <w:rPr>
          <w:rFonts w:ascii="Kalpurush" w:eastAsia="Nikosh" w:hAnsi="Kalpurush" w:cs="Kalpurush"/>
          <w:sz w:val="24"/>
          <w:szCs w:val="24"/>
          <w:cs/>
          <w:lang w:bidi="hi-IN"/>
        </w:rPr>
        <w:t xml:space="preserve"> </w:t>
      </w:r>
      <w:r w:rsidRPr="00976AF8">
        <w:rPr>
          <w:rFonts w:ascii="Kalpurush" w:eastAsia="Nikosh" w:hAnsi="Kalpurush" w:cs="Kalpurush"/>
          <w:sz w:val="24"/>
          <w:szCs w:val="24"/>
          <w:cs/>
          <w:lang w:bidi="bn-BD"/>
        </w:rPr>
        <w:t>[</w:t>
      </w:r>
      <w:r w:rsidRPr="00976AF8">
        <w:rPr>
          <w:rFonts w:ascii="Kalpurush" w:eastAsia="Nikosh" w:hAnsi="Kalpurush" w:cs="Kalpurush"/>
          <w:sz w:val="24"/>
          <w:szCs w:val="24"/>
          <w:cs/>
          <w:lang w:bidi="bn-IN"/>
        </w:rPr>
        <w:t>সূরা আল</w:t>
      </w:r>
      <w:r w:rsidRPr="00976AF8">
        <w:rPr>
          <w:rFonts w:ascii="Kalpurush" w:eastAsia="Nikosh" w:hAnsi="Kalpurush" w:cs="Kalpurush"/>
          <w:sz w:val="24"/>
          <w:szCs w:val="24"/>
          <w:cs/>
          <w:lang w:bidi="bn-BD"/>
        </w:rPr>
        <w:t>-বাইয়্যিনাত</w:t>
      </w:r>
      <w:r w:rsidR="00A74BBC">
        <w:rPr>
          <w:rFonts w:ascii="Kalpurush" w:eastAsia="Nikosh" w:hAnsi="Kalpurush" w:cs="Kalpurush" w:hint="cs"/>
          <w:sz w:val="24"/>
          <w:szCs w:val="24"/>
          <w:cs/>
          <w:lang w:bidi="bn-BD"/>
        </w:rPr>
        <w:t>,</w:t>
      </w:r>
      <w:r w:rsidRPr="00976AF8">
        <w:rPr>
          <w:rFonts w:ascii="Kalpurush" w:eastAsia="Nikosh" w:hAnsi="Kalpurush" w:cs="Kalpurush"/>
          <w:sz w:val="24"/>
          <w:szCs w:val="24"/>
          <w:cs/>
          <w:lang w:bidi="bn-BD"/>
        </w:rPr>
        <w:t xml:space="preserve"> আয়াত</w:t>
      </w:r>
      <w:r w:rsidR="00A74BBC">
        <w:rPr>
          <w:rFonts w:ascii="Kalpurush" w:eastAsia="Nikosh" w:hAnsi="Kalpurush" w:cs="Kalpurush" w:hint="cs"/>
          <w:sz w:val="24"/>
          <w:szCs w:val="24"/>
          <w:cs/>
          <w:lang w:bidi="bn-BD"/>
        </w:rPr>
        <w:t>:</w:t>
      </w:r>
      <w:r w:rsidRPr="00976AF8">
        <w:rPr>
          <w:rFonts w:ascii="Kalpurush" w:eastAsia="Nikosh" w:hAnsi="Kalpurush" w:cs="Kalpurush"/>
          <w:sz w:val="24"/>
          <w:szCs w:val="24"/>
          <w:lang w:bidi="bn-BD"/>
        </w:rPr>
        <w:t xml:space="preserve"> </w:t>
      </w:r>
      <w:r w:rsidRPr="00976AF8">
        <w:rPr>
          <w:rFonts w:ascii="Kalpurush" w:eastAsia="Nikosh" w:hAnsi="Kalpurush" w:cs="Kalpurush"/>
          <w:sz w:val="24"/>
          <w:szCs w:val="24"/>
          <w:cs/>
          <w:lang w:bidi="bn-BD"/>
        </w:rPr>
        <w:t xml:space="preserve">৭-৮]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A74BBC" w:rsidP="00A74BBC">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جَزَآءَۢ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يَعۡمَلُونَ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السجدة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١٧</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“কেউ জানে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তাদের জন্য নয়ণ প্রীতিকর কী লুক্কায়িত রাখা আছে তাদের কৃতকর্মের পুরস্কারস্বরূপ</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সূরা </w:t>
      </w:r>
      <w:r w:rsidR="00A74BBC">
        <w:rPr>
          <w:rFonts w:ascii="Kalpurush" w:eastAsia="Nikosh" w:hAnsi="Kalpurush" w:cs="Kalpurush" w:hint="cs"/>
          <w:sz w:val="24"/>
          <w:szCs w:val="24"/>
          <w:cs/>
          <w:lang w:bidi="bn-BD"/>
        </w:rPr>
        <w:t>আস-</w:t>
      </w:r>
      <w:r w:rsidRPr="00E16E04">
        <w:rPr>
          <w:rFonts w:ascii="Kalpurush" w:eastAsia="Nikosh" w:hAnsi="Kalpurush" w:cs="Kalpurush"/>
          <w:sz w:val="24"/>
          <w:szCs w:val="24"/>
          <w:cs/>
          <w:lang w:bidi="bn-BD"/>
        </w:rPr>
        <w:t>সিজদা</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১৭</w:t>
      </w:r>
      <w:r w:rsidRPr="00E16E04">
        <w:rPr>
          <w:rFonts w:ascii="Kalpurush" w:eastAsia="Nikosh" w:hAnsi="Kalpurush" w:cs="Kalpurush" w:hint="cs"/>
          <w:sz w:val="24"/>
          <w:szCs w:val="24"/>
          <w:cs/>
          <w:lang w:bidi="bn-BD"/>
        </w:rPr>
        <w:t>]</w:t>
      </w:r>
    </w:p>
    <w:p w:rsidR="00E16E04" w:rsidRPr="00E16E04" w:rsidRDefault="00E16E04" w:rsidP="00A74BBC">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b/>
          <w:bCs/>
          <w:sz w:val="24"/>
          <w:szCs w:val="24"/>
          <w:cs/>
          <w:lang w:bidi="bn-BD"/>
        </w:rPr>
        <w:t xml:space="preserve">আর </w:t>
      </w:r>
      <w:r w:rsidRPr="00E16E04">
        <w:rPr>
          <w:rFonts w:ascii="Kalpurush" w:eastAsia="Nikosh" w:hAnsi="Kalpurush" w:cs="Kalpurush"/>
          <w:b/>
          <w:bCs/>
          <w:sz w:val="24"/>
          <w:szCs w:val="24"/>
          <w:cs/>
          <w:lang w:bidi="bn-BD"/>
        </w:rPr>
        <w:t>জাহান্নাম</w:t>
      </w:r>
      <w:r w:rsidR="00A74BBC">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জাহান্নাম </w:t>
      </w:r>
      <w:r w:rsidRPr="00E16E04">
        <w:rPr>
          <w:rFonts w:ascii="Kalpurush" w:eastAsia="Nikosh" w:hAnsi="Kalpurush" w:cs="Kalpurush" w:hint="cs"/>
          <w:sz w:val="24"/>
          <w:szCs w:val="24"/>
          <w:cs/>
          <w:lang w:bidi="bn-BD"/>
        </w:rPr>
        <w:t xml:space="preserve">তো </w:t>
      </w:r>
      <w:r w:rsidRPr="00E16E04">
        <w:rPr>
          <w:rFonts w:ascii="Kalpurush" w:eastAsia="Nikosh" w:hAnsi="Kalpurush" w:cs="Kalpurush"/>
          <w:sz w:val="24"/>
          <w:szCs w:val="24"/>
          <w:cs/>
          <w:lang w:bidi="bn-BD"/>
        </w:rPr>
        <w:t>শাস্তির স্থান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00A74BBC">
        <w:rPr>
          <w:rFonts w:ascii="Kalpurush" w:eastAsia="Nikosh" w:hAnsi="Kalpurush" w:cs="Kalpurush"/>
          <w:sz w:val="24"/>
          <w:szCs w:val="24"/>
          <w:cs/>
          <w:lang w:bidi="bn-BD"/>
        </w:rPr>
        <w:t>আলা ক</w:t>
      </w:r>
      <w:r w:rsidR="00A74BBC">
        <w:rPr>
          <w:rFonts w:ascii="Kalpurush" w:eastAsia="Nikosh" w:hAnsi="Kalpurush" w:cs="Kalpurush" w:hint="cs"/>
          <w:sz w:val="24"/>
          <w:szCs w:val="24"/>
          <w:cs/>
          <w:lang w:bidi="bn-BD"/>
        </w:rPr>
        <w:t>া</w:t>
      </w:r>
      <w:r w:rsidR="00A74BBC">
        <w:rPr>
          <w:rFonts w:ascii="Kalpurush" w:eastAsia="Nikosh" w:hAnsi="Kalpurush" w:cs="Kalpurush"/>
          <w:sz w:val="24"/>
          <w:szCs w:val="24"/>
          <w:cs/>
          <w:lang w:bidi="bn-BD"/>
        </w:rPr>
        <w:t>ফ</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w:t>
      </w:r>
      <w:r w:rsidR="00A74BBC">
        <w:rPr>
          <w:rFonts w:ascii="Kalpurush" w:eastAsia="Nikosh" w:hAnsi="Kalpurush" w:cs="Kalpurush" w:hint="cs"/>
          <w:sz w:val="24"/>
          <w:szCs w:val="24"/>
          <w:cs/>
          <w:lang w:bidi="bn-BD"/>
        </w:rPr>
        <w:t>যা</w:t>
      </w:r>
      <w:r w:rsidR="00A74BBC">
        <w:rPr>
          <w:rFonts w:ascii="Kalpurush" w:eastAsia="Nikosh" w:hAnsi="Kalpurush" w:cs="Kalpurush"/>
          <w:sz w:val="24"/>
          <w:szCs w:val="24"/>
          <w:cs/>
          <w:lang w:bidi="bn-BD"/>
        </w:rPr>
        <w:t>ল</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মদের জন্য প্রস্তুত করে রেখেছেন। যারা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সাথে কুফ</w:t>
      </w:r>
      <w:r w:rsidR="00A74BBC">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ও তাঁর</w:t>
      </w:r>
      <w:r w:rsidR="003F29D4">
        <w:rPr>
          <w:rFonts w:ascii="Kalpurush" w:eastAsia="Nikosh" w:hAnsi="Kalpurush" w:cs="Kalpurush"/>
          <w:sz w:val="24"/>
          <w:szCs w:val="24"/>
          <w:cs/>
          <w:lang w:bidi="bn-BD"/>
        </w:rPr>
        <w:t xml:space="preserve"> রাসূলুল্লাহ্ সাল্লাল্লাহু </w:t>
      </w:r>
      <w:r w:rsidR="00A74BBC">
        <w:rPr>
          <w:rFonts w:ascii="Kalpurush" w:eastAsia="Nikosh" w:hAnsi="Kalpurush" w:cs="Kalpurush"/>
          <w:sz w:val="24"/>
          <w:szCs w:val="24"/>
          <w:cs/>
          <w:lang w:bidi="bn-BD"/>
        </w:rPr>
        <w:t>আলাইহি ওয়াসাল্লাম</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নাফরমানী করে। সেখানে রয়েছে বিভিন্ন প্রকার </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আযাব ও হৃদয়বিদারক শাস্তি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কারো কল্পনায়ও আসতে পারে 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A74BBC" w:rsidP="00A74BBC">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ٱلَّتِيٓ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أُعِدَّتۡ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لِلۡكَٰفِرِينَ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١٣١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١٣١</w:t>
      </w:r>
      <w:r>
        <w:rPr>
          <w:rFonts w:ascii="KFGQPC Uthman Taha Naskh" w:cs="KFGQPC Uthman Taha Naskh"/>
          <w:color w:val="008000"/>
          <w:sz w:val="24"/>
          <w:szCs w:val="24"/>
          <w:rtl/>
        </w:rPr>
        <w:t>]</w:t>
      </w:r>
    </w:p>
    <w:p w:rsidR="00E16E04" w:rsidRPr="00E16E04" w:rsidRDefault="00E16E04" w:rsidP="00A74BBC">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“সেই আগুন</w:t>
      </w:r>
      <w:r w:rsidRPr="00E16E04">
        <w:rPr>
          <w:rFonts w:ascii="Kalpurush" w:eastAsia="Nikosh" w:hAnsi="Kalpurush" w:cs="Kalpurush" w:hint="cs"/>
          <w:sz w:val="24"/>
          <w:szCs w:val="24"/>
          <w:cs/>
          <w:lang w:bidi="bn-BD"/>
        </w:rPr>
        <w:t xml:space="preserve"> থে</w:t>
      </w:r>
      <w:r w:rsidRPr="00E16E04">
        <w:rPr>
          <w:rFonts w:ascii="Kalpurush" w:eastAsia="Nikosh" w:hAnsi="Kalpurush" w:cs="Kalpurush"/>
          <w:sz w:val="24"/>
          <w:szCs w:val="24"/>
          <w:cs/>
          <w:lang w:bidi="bn-BD"/>
        </w:rPr>
        <w:t xml:space="preserve">কে </w:t>
      </w:r>
      <w:r w:rsidRPr="00E16E04">
        <w:rPr>
          <w:rFonts w:ascii="Kalpurush" w:eastAsia="Nikosh" w:hAnsi="Kalpurush" w:cs="Kalpurush" w:hint="cs"/>
          <w:sz w:val="24"/>
          <w:szCs w:val="24"/>
          <w:cs/>
          <w:lang w:bidi="bn-BD"/>
        </w:rPr>
        <w:t>তাকওয়া অবলম্বন</w:t>
      </w:r>
      <w:r w:rsidRPr="00E16E04">
        <w:rPr>
          <w:rFonts w:ascii="Kalpurush" w:eastAsia="Nikosh" w:hAnsi="Kalpurush" w:cs="Kalpurush"/>
          <w:sz w:val="24"/>
          <w:szCs w:val="24"/>
          <w:cs/>
          <w:lang w:bidi="bn-BD"/>
        </w:rPr>
        <w:t xml:space="preserve"> কর</w:t>
      </w:r>
      <w:r w:rsidRPr="00E16E04">
        <w:rPr>
          <w:rFonts w:ascii="Kalpurush" w:eastAsia="Nikosh" w:hAnsi="Kalpurush" w:cs="Kalpurush"/>
          <w:sz w:val="24"/>
          <w:szCs w:val="24"/>
          <w:lang w:bidi="bn-BD"/>
        </w:rPr>
        <w:t xml:space="preserve">, </w:t>
      </w:r>
      <w:r w:rsidR="00A74BBC">
        <w:rPr>
          <w:rFonts w:ascii="Kalpurush" w:eastAsia="Nikosh" w:hAnsi="Kalpurush" w:cs="Kalpurush"/>
          <w:sz w:val="24"/>
          <w:szCs w:val="24"/>
          <w:cs/>
          <w:lang w:bidi="bn-BD"/>
        </w:rPr>
        <w:t>যা প্রস্তুত করে রাখা হয়েছে কাফ</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রদের জন্য</w:t>
      </w:r>
      <w:r w:rsidR="00A74BBC" w:rsidRPr="00B1790A">
        <w:rPr>
          <w:rFonts w:ascii="SolaimanLipi" w:eastAsia="Nikosh" w:hAnsi="SolaimanLipi" w:cs="SolaimanLipi"/>
          <w:sz w:val="24"/>
          <w:szCs w:val="24"/>
          <w:cs/>
          <w:lang w:bidi="hi-IN"/>
        </w:rPr>
        <w:t>।</w:t>
      </w:r>
      <w:r w:rsidR="00A74BBC">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A74BBC">
        <w:rPr>
          <w:rFonts w:ascii="Kalpurush" w:eastAsia="Nikosh" w:hAnsi="Kalpurush" w:cs="Kalpurush"/>
          <w:sz w:val="24"/>
          <w:szCs w:val="24"/>
          <w:cs/>
          <w:lang w:bidi="bn-BD"/>
        </w:rPr>
        <w:t>[</w:t>
      </w:r>
      <w:r w:rsidRPr="00A74BBC">
        <w:rPr>
          <w:rFonts w:ascii="Kalpurush" w:eastAsia="Nikosh" w:hAnsi="Kalpurush" w:cs="Kalpurush"/>
          <w:sz w:val="24"/>
          <w:szCs w:val="24"/>
          <w:cs/>
          <w:lang w:bidi="bn-IN"/>
        </w:rPr>
        <w:t>সূরা আলে ইমরান</w:t>
      </w:r>
      <w:r w:rsidR="00A74BBC">
        <w:rPr>
          <w:rFonts w:ascii="Kalpurush" w:eastAsia="Nikosh" w:hAnsi="Kalpurush" w:cs="Kalpurush" w:hint="cs"/>
          <w:sz w:val="24"/>
          <w:szCs w:val="24"/>
          <w:cs/>
          <w:lang w:bidi="bn-BD"/>
        </w:rPr>
        <w:t xml:space="preserve">, আয়াত: </w:t>
      </w:r>
      <w:r w:rsidRPr="00A74BBC">
        <w:rPr>
          <w:rFonts w:ascii="Kalpurush" w:eastAsia="Nikosh" w:hAnsi="Kalpurush" w:cs="Kalpurush"/>
          <w:sz w:val="24"/>
          <w:szCs w:val="24"/>
          <w:cs/>
          <w:lang w:bidi="bn-BD"/>
        </w:rPr>
        <w:t>১৩১]</w:t>
      </w:r>
      <w:r w:rsidRPr="00E16E04">
        <w:rPr>
          <w:rFonts w:ascii="Kalpurush" w:eastAsia="Nikosh" w:hAnsi="Kalpurush" w:cs="Kalpurush"/>
          <w:sz w:val="24"/>
          <w:szCs w:val="24"/>
          <w:cs/>
          <w:lang w:bidi="bn-BD"/>
        </w:rPr>
        <w:t xml:space="preserve"> </w:t>
      </w:r>
    </w:p>
    <w:p w:rsidR="00E16E04" w:rsidRPr="00E16E04" w:rsidRDefault="00A74BBC"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আরো বলেন</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 </w:t>
      </w:r>
    </w:p>
    <w:p w:rsidR="00E16E04" w:rsidRPr="00B1790A" w:rsidRDefault="00A74BBC" w:rsidP="00A74BBC">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أَعۡتَدۡنَا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لِلظَّٰلِمِينَ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نَارًا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أَحَاطَ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سُرَادِقُهَاۚ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يَسۡتَغِيثُواْ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يُغَاثُواْ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كَٱلۡمُهۡلِ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يَشۡوِي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ٱلۡوُجُوهَۚ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بِئۡسَ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ٱلشَّرَابُ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وَسَآءَتۡ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مُرۡتَفَقًا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الكهف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٢٩</w:t>
      </w:r>
      <w:r>
        <w:rPr>
          <w:rFonts w:ascii="KFGQPC Uthman Taha Naskh" w:cs="KFGQPC Uthman Taha Naskh"/>
          <w:color w:val="008000"/>
          <w:sz w:val="24"/>
          <w:szCs w:val="24"/>
          <w:rtl/>
        </w:rPr>
        <w:t>]</w:t>
      </w:r>
    </w:p>
    <w:p w:rsidR="00E16E04" w:rsidRPr="00E16E04" w:rsidRDefault="00E16E04" w:rsidP="00A74BBC">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w:t>
      </w:r>
      <w:r w:rsidR="00A74BBC">
        <w:rPr>
          <w:rFonts w:ascii="Kalpurush" w:eastAsia="Nikosh" w:hAnsi="Kalpurush" w:cs="Kalpurush" w:hint="cs"/>
          <w:sz w:val="24"/>
          <w:szCs w:val="24"/>
          <w:cs/>
          <w:lang w:bidi="bn-BD"/>
        </w:rPr>
        <w:t>যা</w:t>
      </w:r>
      <w:r w:rsidR="00A74BBC">
        <w:rPr>
          <w:rFonts w:ascii="Kalpurush" w:eastAsia="Nikosh" w:hAnsi="Kalpurush" w:cs="Kalpurush"/>
          <w:sz w:val="24"/>
          <w:szCs w:val="24"/>
          <w:cs/>
          <w:lang w:bidi="bn-BD"/>
        </w:rPr>
        <w:t>ল</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মদের জন্য জাহান্নাম প্রস্তুত করে রেখেছি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যার বেষ্টনী তাদেরকে পরিবেষ্টিত করে রাখবে। </w:t>
      </w:r>
      <w:r w:rsidR="00A74BBC">
        <w:rPr>
          <w:rFonts w:ascii="Kalpurush" w:eastAsia="Nikosh" w:hAnsi="Kalpurush" w:cs="Kalpurush"/>
          <w:sz w:val="24"/>
          <w:szCs w:val="24"/>
          <w:cs/>
          <w:lang w:bidi="bn-BD"/>
        </w:rPr>
        <w:t>যদি তারা পানীয় প্রার্থনা করে তা</w:t>
      </w:r>
      <w:r w:rsidRPr="00E16E04">
        <w:rPr>
          <w:rFonts w:ascii="Kalpurush" w:eastAsia="Nikosh" w:hAnsi="Kalpurush" w:cs="Kalpurush"/>
          <w:sz w:val="24"/>
          <w:szCs w:val="24"/>
          <w:cs/>
          <w:lang w:bidi="bn-BD"/>
        </w:rPr>
        <w:t>হলে তাদেরকে পূঁজের ন্যায় পানীয় দেওয়া হবে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তাদের মুখমণ্ডল বিদগ্ধ করবে। কতই</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নিকৃষ্ট পানীয় তা এবং কতই</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মন্দ সেই আশ্রয়স্থল</w:t>
      </w:r>
      <w:r w:rsidR="00A74BBC" w:rsidRPr="00B1790A">
        <w:rPr>
          <w:rFonts w:ascii="SolaimanLipi" w:eastAsia="Nikosh" w:hAnsi="SolaimanLipi" w:cs="SolaimanLipi"/>
          <w:sz w:val="24"/>
          <w:szCs w:val="24"/>
          <w:cs/>
          <w:lang w:bidi="hi-IN"/>
        </w:rPr>
        <w:t>।</w:t>
      </w:r>
      <w:r w:rsidR="00A74BBC">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A74BBC">
        <w:rPr>
          <w:rFonts w:ascii="Kalpurush" w:eastAsia="Nikosh" w:hAnsi="Kalpurush" w:cs="Kalpurush"/>
          <w:sz w:val="24"/>
          <w:szCs w:val="24"/>
          <w:cs/>
          <w:lang w:bidi="bn-BD"/>
        </w:rPr>
        <w:t>[</w:t>
      </w:r>
      <w:r w:rsidRPr="00A74BBC">
        <w:rPr>
          <w:rFonts w:ascii="Kalpurush" w:eastAsia="Nikosh" w:hAnsi="Kalpurush" w:cs="Kalpurush"/>
          <w:sz w:val="24"/>
          <w:szCs w:val="24"/>
          <w:cs/>
          <w:lang w:bidi="bn-IN"/>
        </w:rPr>
        <w:t>সূরা আল কাহাফ</w:t>
      </w:r>
      <w:r w:rsidRPr="00A74BBC">
        <w:rPr>
          <w:rFonts w:ascii="Kalpurush" w:eastAsia="Nikosh" w:hAnsi="Kalpurush" w:cs="Kalpurush"/>
          <w:sz w:val="24"/>
          <w:szCs w:val="24"/>
          <w:lang w:bidi="bn-BD"/>
        </w:rPr>
        <w:t xml:space="preserve">, </w:t>
      </w:r>
      <w:r w:rsidRPr="00A74BBC">
        <w:rPr>
          <w:rFonts w:ascii="Kalpurush" w:eastAsia="Nikosh" w:hAnsi="Kalpurush" w:cs="Kalpurush"/>
          <w:sz w:val="24"/>
          <w:szCs w:val="24"/>
          <w:cs/>
          <w:lang w:bidi="bn-BD"/>
        </w:rPr>
        <w:t xml:space="preserve">আয়াত: </w:t>
      </w:r>
      <w:r w:rsidR="00A74BBC">
        <w:rPr>
          <w:rFonts w:ascii="Kalpurush" w:eastAsia="Nikosh" w:hAnsi="Kalpurush" w:cs="Kalpurush" w:hint="cs"/>
          <w:sz w:val="24"/>
          <w:szCs w:val="24"/>
          <w:cs/>
          <w:lang w:bidi="bn-BD"/>
        </w:rPr>
        <w:t>২</w:t>
      </w:r>
      <w:r w:rsidRPr="00A74BBC">
        <w:rPr>
          <w:rFonts w:ascii="Kalpurush" w:eastAsia="Nikosh" w:hAnsi="Kalpurush" w:cs="Kalpurush"/>
          <w:sz w:val="24"/>
          <w:szCs w:val="24"/>
          <w:cs/>
          <w:lang w:bidi="bn-BD"/>
        </w:rPr>
        <w:t>৯]</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w:t>
      </w:r>
    </w:p>
    <w:p w:rsidR="00E16E04" w:rsidRPr="00B1790A" w:rsidRDefault="00A74BBC" w:rsidP="00A74BBC">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ٱلۡكَٰفِرِينَ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سَعِيرًا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٦٤</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خَٰلِدِينَ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أَبَدٗاۖ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يَجِدُونَ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نَصِيرٗا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تُقَلَّبُ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وُجُوهُهُمۡ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يَٰلَيۡتَنَآ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أَطَعۡنَا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وَأَطَعۡنَا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ٱلرَّسُولَا۠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الاحزاب</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٦٤،</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٦٦</w:t>
      </w:r>
      <w:r>
        <w:rPr>
          <w:rFonts w:ascii="KFGQPC Uthman Taha Naskh" w:cs="KFGQPC Uthman Taha Naskh"/>
          <w:color w:val="008000"/>
          <w:sz w:val="24"/>
          <w:szCs w:val="24"/>
          <w:rtl/>
        </w:rPr>
        <w:t>]</w:t>
      </w:r>
    </w:p>
    <w:p w:rsidR="00E16E04" w:rsidRPr="00A74BBC" w:rsidRDefault="00E16E04" w:rsidP="00A74BBC">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নিশ্চয়ই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কা</w:t>
      </w:r>
      <w:r w:rsidR="00A74BBC">
        <w:rPr>
          <w:rFonts w:ascii="Kalpurush" w:eastAsia="Nikosh" w:hAnsi="Kalpurush" w:cs="Kalpurush"/>
          <w:sz w:val="24"/>
          <w:szCs w:val="24"/>
          <w:cs/>
          <w:lang w:bidi="bn-BD"/>
        </w:rPr>
        <w:t>ফ</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অভিসম্পাত করে</w:t>
      </w:r>
      <w:r w:rsidR="00A74BBC">
        <w:rPr>
          <w:rFonts w:ascii="Kalpurush" w:eastAsia="Nikosh" w:hAnsi="Kalpurush" w:cs="Kalpurush"/>
          <w:sz w:val="24"/>
          <w:szCs w:val="24"/>
          <w:cs/>
          <w:lang w:bidi="bn-BD"/>
        </w:rPr>
        <w:t xml:space="preserve">ছেন এবং তাদের জন্য জ্বলন্ত </w:t>
      </w:r>
      <w:r w:rsidR="00190F65">
        <w:rPr>
          <w:rFonts w:ascii="Kalpurush" w:eastAsia="Nikosh" w:hAnsi="Kalpurush" w:cs="Kalpurush"/>
          <w:sz w:val="24"/>
          <w:szCs w:val="24"/>
          <w:cs/>
          <w:lang w:bidi="bn-BD"/>
        </w:rPr>
        <w:t>অগ্নি</w:t>
      </w:r>
      <w:r w:rsidRPr="00E16E04">
        <w:rPr>
          <w:rFonts w:ascii="Kalpurush" w:eastAsia="Nikosh" w:hAnsi="Kalpurush" w:cs="Kalpurush"/>
          <w:sz w:val="24"/>
          <w:szCs w:val="24"/>
          <w:cs/>
          <w:lang w:bidi="bn-BD"/>
        </w:rPr>
        <w:t xml:space="preserve"> প্রস্তুত করে রেখেছেন। তথায় তারা অনন্তকাল থাকবে এবং </w:t>
      </w:r>
      <w:r w:rsidRPr="00E16E04">
        <w:rPr>
          <w:rFonts w:ascii="Kalpurush" w:eastAsia="Nikosh" w:hAnsi="Kalpurush" w:cs="Kalpurush"/>
          <w:sz w:val="24"/>
          <w:szCs w:val="24"/>
          <w:cs/>
          <w:lang w:bidi="bn-BD"/>
        </w:rPr>
        <w:lastRenderedPageBreak/>
        <w:t>তথায় কোনো অভিভাবক ও স</w:t>
      </w:r>
      <w:r w:rsidR="00A74BBC">
        <w:rPr>
          <w:rFonts w:ascii="Kalpurush" w:eastAsia="Nikosh" w:hAnsi="Kalpurush" w:cs="Kalpurush"/>
          <w:sz w:val="24"/>
          <w:szCs w:val="24"/>
          <w:cs/>
          <w:lang w:bidi="bn-BD"/>
        </w:rPr>
        <w:t xml:space="preserve">াহায্যকারী পাবে না। যে দিন </w:t>
      </w:r>
      <w:r w:rsidR="00190F65">
        <w:rPr>
          <w:rFonts w:ascii="Kalpurush" w:eastAsia="Nikosh" w:hAnsi="Kalpurush" w:cs="Kalpurush"/>
          <w:sz w:val="24"/>
          <w:szCs w:val="24"/>
          <w:cs/>
          <w:lang w:bidi="bn-BD"/>
        </w:rPr>
        <w:t>অগ্নি</w:t>
      </w:r>
      <w:r w:rsidR="00A74BBC">
        <w:rPr>
          <w:rFonts w:ascii="Kalpurush" w:eastAsia="Nikosh" w:hAnsi="Kalpurush" w:cs="Kalpurush"/>
          <w:sz w:val="24"/>
          <w:szCs w:val="24"/>
          <w:cs/>
          <w:lang w:bidi="bn-BD"/>
        </w:rPr>
        <w:t>তে তাদের মুখমণ্ডল ওলট</w:t>
      </w:r>
      <w:r w:rsidR="00A74BB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পালট করা হবে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 দিন তারা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হায়! আমরা যদি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ও আমাদের রাসূলের আনুগত্য করতাম</w:t>
      </w:r>
      <w:r w:rsidR="00A74BBC" w:rsidRPr="00B1790A">
        <w:rPr>
          <w:rFonts w:ascii="SolaimanLipi" w:eastAsia="Nikosh" w:hAnsi="SolaimanLipi" w:cs="SolaimanLipi"/>
          <w:sz w:val="24"/>
          <w:szCs w:val="24"/>
          <w:cs/>
          <w:lang w:bidi="hi-IN"/>
        </w:rPr>
        <w:t>।</w:t>
      </w:r>
      <w:r w:rsidR="00A74BBC">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A74BBC">
        <w:rPr>
          <w:rFonts w:ascii="Kalpurush" w:eastAsia="Nikosh" w:hAnsi="Kalpurush" w:cs="Kalpurush"/>
          <w:sz w:val="24"/>
          <w:szCs w:val="24"/>
          <w:cs/>
          <w:lang w:bidi="bn-BD"/>
        </w:rPr>
        <w:t>[</w:t>
      </w:r>
      <w:r w:rsidR="00A74BBC" w:rsidRPr="00A74BBC">
        <w:rPr>
          <w:rFonts w:ascii="Kalpurush" w:eastAsia="Nikosh" w:hAnsi="Kalpurush" w:cs="Kalpurush"/>
          <w:sz w:val="24"/>
          <w:szCs w:val="24"/>
          <w:cs/>
          <w:lang w:bidi="bn-IN"/>
        </w:rPr>
        <w:t>সূরা আল</w:t>
      </w:r>
      <w:r w:rsidR="00A74BBC" w:rsidRPr="00A74BBC">
        <w:rPr>
          <w:rFonts w:ascii="Kalpurush" w:eastAsia="Nikosh" w:hAnsi="Kalpurush" w:cs="Kalpurush" w:hint="cs"/>
          <w:sz w:val="24"/>
          <w:szCs w:val="24"/>
          <w:cs/>
          <w:lang w:bidi="bn-BD"/>
        </w:rPr>
        <w:t>-</w:t>
      </w:r>
      <w:r w:rsidR="00A74BBC" w:rsidRPr="00A74BBC">
        <w:rPr>
          <w:rFonts w:ascii="Kalpurush" w:eastAsia="Nikosh" w:hAnsi="Kalpurush" w:cs="Kalpurush"/>
          <w:sz w:val="24"/>
          <w:szCs w:val="24"/>
          <w:cs/>
          <w:lang w:bidi="bn-IN"/>
        </w:rPr>
        <w:t>আহ</w:t>
      </w:r>
      <w:r w:rsidR="00A74BBC" w:rsidRPr="00A74BBC">
        <w:rPr>
          <w:rFonts w:ascii="Kalpurush" w:eastAsia="Nikosh" w:hAnsi="Kalpurush" w:cs="Kalpurush" w:hint="cs"/>
          <w:sz w:val="24"/>
          <w:szCs w:val="24"/>
          <w:cs/>
          <w:lang w:bidi="bn-BD"/>
        </w:rPr>
        <w:t>যাব</w:t>
      </w:r>
      <w:r w:rsidRPr="00A74BBC">
        <w:rPr>
          <w:rFonts w:ascii="Kalpurush" w:eastAsia="Nikosh" w:hAnsi="Kalpurush" w:cs="Kalpurush"/>
          <w:sz w:val="24"/>
          <w:szCs w:val="24"/>
          <w:lang w:bidi="bn-BD"/>
        </w:rPr>
        <w:t xml:space="preserve">, </w:t>
      </w:r>
      <w:r w:rsidRPr="00A74BBC">
        <w:rPr>
          <w:rFonts w:ascii="Kalpurush" w:eastAsia="Nikosh" w:hAnsi="Kalpurush" w:cs="Kalpurush"/>
          <w:sz w:val="24"/>
          <w:szCs w:val="24"/>
          <w:cs/>
          <w:lang w:bidi="bn-BD"/>
        </w:rPr>
        <w:t>আয়াত: ৬৪-৬৬]</w:t>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AGA Arabesque" w:hAnsi="AGA Arabesque" w:cs="Traditional Arabic"/>
          <w:b/>
          <w:bCs/>
          <w:sz w:val="24"/>
          <w:szCs w:val="24"/>
        </w:rPr>
        <w:t></w:t>
      </w:r>
      <w:r w:rsidRPr="00F52C53">
        <w:rPr>
          <w:rFonts w:ascii="Kalpurush" w:eastAsia="Nikosh" w:hAnsi="Kalpurush" w:cs="Kalpurush"/>
          <w:b/>
          <w:bCs/>
          <w:sz w:val="24"/>
          <w:szCs w:val="24"/>
          <w:cs/>
          <w:lang w:bidi="bn-BD"/>
        </w:rPr>
        <w:t xml:space="preserve"> </w:t>
      </w:r>
      <w:r w:rsidRPr="00F52C53">
        <w:rPr>
          <w:rFonts w:ascii="Kalpurush" w:eastAsia="Nikosh" w:hAnsi="Kalpurush" w:cs="Kalpurush" w:hint="cs"/>
          <w:b/>
          <w:bCs/>
          <w:sz w:val="24"/>
          <w:szCs w:val="24"/>
          <w:cs/>
          <w:lang w:bidi="bn-BD"/>
        </w:rPr>
        <w:t xml:space="preserve">শেষ দিবসের </w:t>
      </w:r>
      <w:r w:rsidR="003F29D4" w:rsidRPr="00F52C53">
        <w:rPr>
          <w:rFonts w:ascii="Kalpurush" w:eastAsia="Nikosh" w:hAnsi="Kalpurush" w:cs="Kalpurush" w:hint="cs"/>
          <w:b/>
          <w:bCs/>
          <w:sz w:val="24"/>
          <w:szCs w:val="24"/>
          <w:cs/>
          <w:lang w:bidi="bn-BD"/>
        </w:rPr>
        <w:t>ওপর</w:t>
      </w:r>
      <w:r w:rsidRPr="00F52C53">
        <w:rPr>
          <w:rFonts w:ascii="Kalpurush" w:eastAsia="Nikosh" w:hAnsi="Kalpurush" w:cs="Kalpurush" w:hint="cs"/>
          <w:b/>
          <w:bCs/>
          <w:sz w:val="24"/>
          <w:szCs w:val="24"/>
          <w:cs/>
          <w:lang w:bidi="bn-BD"/>
        </w:rPr>
        <w:t xml:space="preserve"> ঈমান আনার সাথে সংশ্লিষ্ট বিষয়াদির মধ্যে আরও রয়েছে, </w:t>
      </w:r>
      <w:r w:rsidRPr="00F52C53">
        <w:rPr>
          <w:rFonts w:ascii="Kalpurush" w:eastAsia="Nikosh" w:hAnsi="Kalpurush" w:cs="Kalpurush"/>
          <w:b/>
          <w:bCs/>
          <w:sz w:val="24"/>
          <w:szCs w:val="24"/>
          <w:cs/>
          <w:lang w:bidi="bn-BD"/>
        </w:rPr>
        <w:t xml:space="preserve">মৃত্যুর পর সংগঠিত </w:t>
      </w:r>
      <w:r w:rsidRPr="00F52C53">
        <w:rPr>
          <w:rFonts w:ascii="Kalpurush" w:eastAsia="Nikosh" w:hAnsi="Kalpurush" w:cs="Kalpurush" w:hint="cs"/>
          <w:b/>
          <w:bCs/>
          <w:sz w:val="24"/>
          <w:szCs w:val="24"/>
          <w:cs/>
          <w:lang w:bidi="bn-BD"/>
        </w:rPr>
        <w:t>বিভিন্ন বিষয়।</w:t>
      </w:r>
      <w:r w:rsidRPr="00F52C53">
        <w:rPr>
          <w:rFonts w:ascii="Kalpurush" w:eastAsia="Nikosh" w:hAnsi="Kalpurush" w:cs="Kalpurush"/>
          <w:b/>
          <w:bCs/>
          <w:sz w:val="24"/>
          <w:szCs w:val="24"/>
          <w:cs/>
          <w:lang w:bidi="bn-BD"/>
        </w:rPr>
        <w:t xml:space="preserve"> যেমন</w:t>
      </w:r>
      <w:r w:rsidRPr="00F52C53">
        <w:rPr>
          <w:rFonts w:ascii="Kalpurush" w:eastAsia="Nikosh" w:hAnsi="Kalpurush" w:cs="Kalpurush"/>
          <w:b/>
          <w:bCs/>
          <w:sz w:val="24"/>
          <w:szCs w:val="24"/>
          <w:lang w:bidi="bn-BD"/>
        </w:rPr>
        <w:t>,</w:t>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Kalpurush" w:eastAsia="Nikosh" w:hAnsi="Kalpurush" w:cs="Kalpurush"/>
          <w:b/>
          <w:bCs/>
          <w:sz w:val="24"/>
          <w:szCs w:val="24"/>
          <w:cs/>
          <w:lang w:bidi="bn-BD"/>
        </w:rPr>
        <w:t>(ক) কবরের পরীক্ষা</w:t>
      </w:r>
      <w:r w:rsidRPr="00F52C53">
        <w:rPr>
          <w:rFonts w:ascii="Kalpurush" w:eastAsia="Nikosh" w:hAnsi="Kalpurush" w:cs="Kalpurush" w:hint="cs"/>
          <w:b/>
          <w:b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মৃত ব্যক্তির দাফনের পর </w:t>
      </w:r>
      <w:r w:rsidR="007E4B67">
        <w:rPr>
          <w:rFonts w:ascii="Kalpurush" w:eastAsia="Nikosh" w:hAnsi="Kalpurush" w:cs="Kalpurush"/>
          <w:sz w:val="24"/>
          <w:szCs w:val="24"/>
          <w:cs/>
          <w:lang w:bidi="bn-BD"/>
        </w:rPr>
        <w:t>ফিরিশতা</w:t>
      </w:r>
      <w:r w:rsidR="006F51A6">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কর্তৃক তাকে তার </w:t>
      </w:r>
      <w:r w:rsidRPr="00E16E04">
        <w:rPr>
          <w:rFonts w:ascii="Kalpurush" w:eastAsia="Nikosh" w:hAnsi="Kalpurush" w:cs="Kalpurush" w:hint="cs"/>
          <w:sz w:val="24"/>
          <w:szCs w:val="24"/>
          <w:cs/>
          <w:lang w:bidi="bn-BD"/>
        </w:rPr>
        <w:t>রব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w:t>
      </w:r>
      <w:r w:rsidR="003E59E9">
        <w:rPr>
          <w:rFonts w:ascii="Kalpurush" w:eastAsia="Nikosh" w:hAnsi="Kalpurush" w:cs="Kalpurush" w:hint="cs"/>
          <w:sz w:val="24"/>
          <w:szCs w:val="24"/>
          <w:cs/>
          <w:lang w:bidi="bn-BD"/>
        </w:rPr>
        <w:t>দীন</w:t>
      </w:r>
      <w:r w:rsidRPr="00E16E04">
        <w:rPr>
          <w:rFonts w:ascii="Kalpurush" w:eastAsia="Nikosh" w:hAnsi="Kalpurush" w:cs="Kalpurush"/>
          <w:sz w:val="24"/>
          <w:szCs w:val="24"/>
          <w:cs/>
          <w:lang w:bidi="bn-BD"/>
        </w:rPr>
        <w:t xml:space="preserve"> ও তার নবী সম্পর্কে প্রশ্ন করা হবে। অতঃপর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ঈমানদারগণকে </w:t>
      </w:r>
      <w:r w:rsidRPr="00E16E04">
        <w:rPr>
          <w:rFonts w:ascii="Kalpurush" w:eastAsia="Nikosh" w:hAnsi="Kalpurush" w:cs="Kalpurush" w:hint="cs"/>
          <w:sz w:val="24"/>
          <w:szCs w:val="24"/>
          <w:cs/>
          <w:lang w:bidi="bn-BD"/>
        </w:rPr>
        <w:t>সুদৃঢ় বাণী দ্বা</w:t>
      </w:r>
      <w:r w:rsidRPr="00E16E04">
        <w:rPr>
          <w:rFonts w:ascii="Kalpurush" w:eastAsia="Nikosh" w:hAnsi="Kalpurush" w:cs="Kalpurush"/>
          <w:sz w:val="24"/>
          <w:szCs w:val="24"/>
          <w:cs/>
          <w:lang w:bidi="bn-BD"/>
        </w:rPr>
        <w:t xml:space="preserve">রা </w:t>
      </w:r>
      <w:r w:rsidRPr="00E16E04">
        <w:rPr>
          <w:rFonts w:ascii="Kalpurush" w:eastAsia="Nikosh" w:hAnsi="Kalpurush" w:cs="Kalpurush" w:hint="cs"/>
          <w:sz w:val="24"/>
          <w:szCs w:val="24"/>
          <w:cs/>
          <w:lang w:bidi="bn-BD"/>
        </w:rPr>
        <w:t>সংহত</w:t>
      </w:r>
      <w:r w:rsidRPr="00E16E04">
        <w:rPr>
          <w:rFonts w:ascii="Kalpurush" w:eastAsia="Nikosh" w:hAnsi="Kalpurush" w:cs="Kalpurush"/>
          <w:sz w:val="24"/>
          <w:szCs w:val="24"/>
          <w:cs/>
          <w:lang w:bidi="bn-BD"/>
        </w:rPr>
        <w:t xml:space="preserve"> করবেন এবং ঈমানদার ব্যক্তি বলবে</w:t>
      </w:r>
      <w:r w:rsidRPr="00E16E04">
        <w:rPr>
          <w:rFonts w:ascii="Kalpurush" w:eastAsia="Nikosh" w:hAnsi="Kalpurush" w:cs="Kalpurush"/>
          <w:sz w:val="24"/>
          <w:szCs w:val="24"/>
          <w:lang w:bidi="bn-BD"/>
        </w:rPr>
        <w:t xml:space="preserve">,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আমার রব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ইসলাম আমার </w:t>
      </w:r>
      <w:r w:rsidR="003E59E9">
        <w:rPr>
          <w:rFonts w:ascii="Kalpurush" w:eastAsia="Nikosh" w:hAnsi="Kalpurush" w:cs="Kalpurush" w:hint="cs"/>
          <w:sz w:val="24"/>
          <w:szCs w:val="24"/>
          <w:cs/>
          <w:lang w:bidi="bn-BD"/>
        </w:rPr>
        <w:t>দীন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এবং মুহাম্মদ সাল্লাল্লাহু আলাইহি ওয়াসাল্লাম আমার নবী। আর আল্লাহ জালেমদের বিভ্রান্ত </w:t>
      </w:r>
      <w:r w:rsidRPr="006F51A6">
        <w:rPr>
          <w:rFonts w:ascii="Kalpurush" w:eastAsia="Nikosh" w:hAnsi="Kalpurush" w:cs="Kalpurush"/>
          <w:sz w:val="24"/>
          <w:szCs w:val="24"/>
          <w:cs/>
          <w:lang w:bidi="bn-BD"/>
        </w:rPr>
        <w:t>করবেন</w:t>
      </w:r>
      <w:r w:rsidRPr="00B1790A">
        <w:rPr>
          <w:rFonts w:ascii="SolaimanLipi" w:eastAsia="Nikosh" w:hAnsi="SolaimanLipi" w:cs="SolaimanLipi"/>
          <w:sz w:val="24"/>
          <w:szCs w:val="24"/>
          <w:cs/>
          <w:lang w:bidi="hi-IN"/>
        </w:rPr>
        <w:t xml:space="preserve">। </w:t>
      </w:r>
      <w:r w:rsidRPr="006F51A6">
        <w:rPr>
          <w:rFonts w:ascii="Kalpurush" w:eastAsia="Nikosh" w:hAnsi="Kalpurush" w:cs="Kalpurush"/>
          <w:sz w:val="24"/>
          <w:szCs w:val="24"/>
          <w:cs/>
          <w:lang w:bidi="bn-IN"/>
        </w:rPr>
        <w:t>তাই</w:t>
      </w:r>
      <w:r w:rsidRPr="006F51A6">
        <w:rPr>
          <w:rFonts w:ascii="Kalpurush" w:eastAsia="Nikosh" w:hAnsi="Kalpurush" w:cs="Kalpurush"/>
          <w:sz w:val="24"/>
          <w:szCs w:val="24"/>
          <w:cs/>
          <w:lang w:bidi="bn-BD"/>
        </w:rPr>
        <w:t xml:space="preserve"> কাফের</w:t>
      </w:r>
      <w:r w:rsidRPr="00E16E04">
        <w:rPr>
          <w:rFonts w:ascii="Kalpurush" w:eastAsia="Nikosh" w:hAnsi="Kalpurush" w:cs="Kalpurush"/>
          <w:sz w:val="24"/>
          <w:szCs w:val="24"/>
          <w:cs/>
          <w:lang w:bidi="bn-BD"/>
        </w:rPr>
        <w:t xml:space="preserve">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হায়! হায়! আমি তো কিছুই জানি না। আর মুনাফিক বা সন্দেহকারী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কিছুই জানি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লোকদেরকে কিছু বলতে শুনেছি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অতঃপর আমিও তাই বলেছিলাম।</w:t>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Kalpurush" w:eastAsia="Nikosh" w:hAnsi="Kalpurush" w:cs="Kalpurush"/>
          <w:b/>
          <w:bCs/>
          <w:sz w:val="24"/>
          <w:szCs w:val="24"/>
          <w:cs/>
          <w:lang w:bidi="bn-BD"/>
        </w:rPr>
        <w:t xml:space="preserve">(খ) কবরের </w:t>
      </w:r>
      <w:r w:rsidR="006F51A6" w:rsidRPr="00F52C53">
        <w:rPr>
          <w:rFonts w:ascii="Kalpurush" w:eastAsia="Nikosh" w:hAnsi="Kalpurush" w:cs="Kalpurush" w:hint="cs"/>
          <w:b/>
          <w:bCs/>
          <w:sz w:val="24"/>
          <w:szCs w:val="24"/>
          <w:cs/>
          <w:lang w:bidi="bn-BD"/>
        </w:rPr>
        <w:t>‘</w:t>
      </w:r>
      <w:r w:rsidRPr="00F52C53">
        <w:rPr>
          <w:rFonts w:ascii="Kalpurush" w:eastAsia="Nikosh" w:hAnsi="Kalpurush" w:cs="Kalpurush"/>
          <w:b/>
          <w:bCs/>
          <w:sz w:val="24"/>
          <w:szCs w:val="24"/>
          <w:cs/>
          <w:lang w:bidi="bn-BD"/>
        </w:rPr>
        <w:t>আযাব ও তার সুখ-স্বাচ্ছন্দ্য</w:t>
      </w:r>
      <w:r w:rsidR="00F52C53">
        <w:rPr>
          <w:rFonts w:ascii="Kalpurush" w:eastAsia="Nikosh" w:hAnsi="Kalpurush" w:cs="Kalpurush" w:hint="cs"/>
          <w:b/>
          <w:bCs/>
          <w:sz w:val="24"/>
          <w:szCs w:val="24"/>
          <w:cs/>
          <w:lang w:bidi="bn-BD"/>
        </w:rPr>
        <w:t>:</w:t>
      </w:r>
    </w:p>
    <w:p w:rsidR="00E16E04" w:rsidRPr="00E16E04" w:rsidRDefault="00E16E04" w:rsidP="006F51A6">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কবরের </w:t>
      </w:r>
      <w:r w:rsidR="006F51A6">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আযাব </w:t>
      </w:r>
      <w:r w:rsidR="006F51A6">
        <w:rPr>
          <w:rFonts w:ascii="Kalpurush" w:eastAsia="Nikosh" w:hAnsi="Kalpurush" w:cs="Kalpurush" w:hint="cs"/>
          <w:sz w:val="24"/>
          <w:szCs w:val="24"/>
          <w:cs/>
          <w:lang w:bidi="bn-BD"/>
        </w:rPr>
        <w:t>যা</w:t>
      </w:r>
      <w:r w:rsidR="006F51A6">
        <w:rPr>
          <w:rFonts w:ascii="Kalpurush" w:eastAsia="Nikosh" w:hAnsi="Kalpurush" w:cs="Kalpurush"/>
          <w:sz w:val="24"/>
          <w:szCs w:val="24"/>
          <w:cs/>
          <w:lang w:bidi="bn-BD"/>
        </w:rPr>
        <w:t>ল</w:t>
      </w:r>
      <w:r w:rsidR="006F51A6">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কাফ</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ও মুনাফ</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কদের জন্য হবে।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6F51A6" w:rsidP="006F51A6">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ٱلظَّٰلِمُونَ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غَمَرَٰتِ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بَاسِطُوٓاْ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أَيۡدِيهِمۡ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أَخۡرِجُوٓاْ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تُجۡزَوۡنَ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عَذَابَ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ٱلۡهُونِ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ءَايَٰتِهِۦ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تَسۡتَكۡبِرُونَ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الانعام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٩٣</w:t>
      </w:r>
      <w:r>
        <w:rPr>
          <w:rFonts w:ascii="KFGQPC Uthman Taha Naskh" w:cs="KFGQPC Uthman Taha Naskh"/>
          <w:color w:val="008000"/>
          <w:sz w:val="24"/>
          <w:szCs w:val="24"/>
          <w:rtl/>
        </w:rPr>
        <w:t>]</w:t>
      </w:r>
    </w:p>
    <w:p w:rsidR="00E16E04" w:rsidRPr="00E16E04" w:rsidRDefault="00E16E04" w:rsidP="00D90267">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“যদি আপনি দেখেন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যখন </w:t>
      </w:r>
      <w:r w:rsidR="006F51A6">
        <w:rPr>
          <w:rFonts w:ascii="Kalpurush" w:eastAsia="Nikosh" w:hAnsi="Kalpurush" w:cs="Kalpurush" w:hint="cs"/>
          <w:sz w:val="24"/>
          <w:szCs w:val="24"/>
          <w:cs/>
          <w:lang w:bidi="bn-BD"/>
        </w:rPr>
        <w:t>যা</w:t>
      </w:r>
      <w:r w:rsidR="006F51A6">
        <w:rPr>
          <w:rFonts w:ascii="Kalpurush" w:eastAsia="Nikosh" w:hAnsi="Kalpurush" w:cs="Kalpurush"/>
          <w:sz w:val="24"/>
          <w:szCs w:val="24"/>
          <w:cs/>
          <w:lang w:bidi="bn-BD"/>
        </w:rPr>
        <w:t>ল</w:t>
      </w:r>
      <w:r w:rsidR="006F51A6">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মরা মৃত্যু-যন্ত্রণায় থাকে এবং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রা স্বীয়-হস্ত প্রসারিত করে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বের কর স্বীয় আত্মা! অদ্য তোমাদেরকে অপমানকর শাস্তি প্রদান করা হবে। কারণ</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তোমরা আল্লাহর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অসত্য </w:t>
      </w:r>
      <w:r w:rsidRPr="00E16E04">
        <w:rPr>
          <w:rFonts w:ascii="Kalpurush" w:eastAsia="Nikosh" w:hAnsi="Kalpurush" w:cs="Kalpurush"/>
          <w:sz w:val="24"/>
          <w:szCs w:val="24"/>
          <w:cs/>
          <w:lang w:bidi="bn-BD"/>
        </w:rPr>
        <w:lastRenderedPageBreak/>
        <w:t>বলতে এবং তাঁর আয়াতসমূহ থেকে অহংকার করতে।</w:t>
      </w:r>
      <w:r w:rsidRPr="00E16E04">
        <w:rPr>
          <w:rFonts w:ascii="Kalpurush" w:eastAsia="Nikosh" w:hAnsi="Kalpurush" w:cs="Kalpurush" w:hint="cs"/>
          <w:sz w:val="24"/>
          <w:szCs w:val="24"/>
          <w:cs/>
          <w:lang w:bidi="bn-BD"/>
        </w:rPr>
        <w:t xml:space="preserve"> </w:t>
      </w:r>
      <w:r w:rsidR="006F51A6">
        <w:rPr>
          <w:rFonts w:ascii="Kalpurush" w:eastAsia="Nikosh" w:hAnsi="Kalpurush" w:cs="Kalpurush"/>
          <w:sz w:val="24"/>
          <w:szCs w:val="24"/>
          <w:cs/>
          <w:lang w:bidi="bn-BD"/>
        </w:rPr>
        <w:t>[সূরা আল</w:t>
      </w:r>
      <w:r w:rsidR="00D90267">
        <w:rPr>
          <w:rFonts w:ascii="Kalpurush" w:eastAsia="Nikosh" w:hAnsi="Kalpurush" w:cs="Kalpurush" w:hint="cs"/>
          <w:sz w:val="24"/>
          <w:szCs w:val="24"/>
          <w:cs/>
          <w:lang w:bidi="bn-BD"/>
        </w:rPr>
        <w:t>-</w:t>
      </w:r>
      <w:r w:rsidR="006F51A6">
        <w:rPr>
          <w:rFonts w:ascii="Kalpurush" w:eastAsia="Nikosh" w:hAnsi="Kalpurush" w:cs="Kalpurush"/>
          <w:sz w:val="24"/>
          <w:szCs w:val="24"/>
          <w:cs/>
          <w:lang w:bidi="bn-BD"/>
        </w:rPr>
        <w:t>আন</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৯৩</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মহান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ফ</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w:t>
      </w:r>
      <w:r w:rsidRPr="00E16E04">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উনের গোত্র সম্পর্কে বলেন</w:t>
      </w:r>
      <w:r w:rsidRPr="00E16E04">
        <w:rPr>
          <w:rFonts w:ascii="Kalpurush" w:eastAsia="Nikosh" w:hAnsi="Kalpurush" w:cs="Kalpurush"/>
          <w:sz w:val="24"/>
          <w:szCs w:val="24"/>
          <w:lang w:bidi="bn-BD"/>
        </w:rPr>
        <w:t>,</w:t>
      </w:r>
    </w:p>
    <w:p w:rsidR="00E16E04" w:rsidRPr="00B1790A" w:rsidRDefault="003C6584" w:rsidP="005025EB">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ٱلنَّارُ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يُعۡرَضُونَ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وَعَشِيّٗاۚ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ٱلسَّاعَةُ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أَدۡخِلُوٓاْ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فِرۡعَوۡنَ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أَشَدَّ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ٱلۡعَذَابِ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غافر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٤٦</w:t>
      </w:r>
      <w:r w:rsidR="005025EB">
        <w:rPr>
          <w:rFonts w:ascii="KFGQPC Uthman Taha Naskh" w:cs="KFGQPC Uthman Taha Naskh"/>
          <w:color w:val="008000"/>
          <w:sz w:val="24"/>
          <w:szCs w:val="24"/>
          <w:rtl/>
        </w:rPr>
        <w:t>]</w:t>
      </w:r>
    </w:p>
    <w:p w:rsidR="00E16E04" w:rsidRPr="00E16E04" w:rsidRDefault="00E16E04" w:rsidP="00D90267">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“সকাল ও সন্ধ্যায় তাদেরকে</w:t>
      </w:r>
      <w:r w:rsidR="00D90267">
        <w:rPr>
          <w:rFonts w:ascii="Kalpurush" w:eastAsia="Nikosh" w:hAnsi="Kalpurush" w:cs="Kalpurush"/>
          <w:sz w:val="24"/>
          <w:szCs w:val="24"/>
          <w:cs/>
          <w:lang w:bidi="bn-BD"/>
        </w:rPr>
        <w:t xml:space="preserve"> আগুনের সামনে পেশ করা হয় এবং যে</w:t>
      </w:r>
      <w:r w:rsidRPr="00E16E04">
        <w:rPr>
          <w:rFonts w:ascii="Kalpurush" w:eastAsia="Nikosh" w:hAnsi="Kalpurush" w:cs="Kalpurush"/>
          <w:sz w:val="24"/>
          <w:szCs w:val="24"/>
          <w:cs/>
          <w:lang w:bidi="bn-BD"/>
        </w:rPr>
        <w:t>দিন কিয়ামত সংঘটিত হবে</w:t>
      </w:r>
      <w:r w:rsidRPr="00E16E04">
        <w:rPr>
          <w:rFonts w:ascii="Kalpurush" w:eastAsia="Nikosh" w:hAnsi="Kalpurush" w:cs="Kalpurush"/>
          <w:sz w:val="24"/>
          <w:szCs w:val="24"/>
          <w:lang w:bidi="bn-BD"/>
        </w:rPr>
        <w:t xml:space="preserve">, </w:t>
      </w:r>
      <w:r w:rsidR="00D90267">
        <w:rPr>
          <w:rFonts w:ascii="Kalpurush" w:eastAsia="Nikosh" w:hAnsi="Kalpurush" w:cs="Kalpurush"/>
          <w:sz w:val="24"/>
          <w:szCs w:val="24"/>
          <w:cs/>
          <w:lang w:bidi="bn-BD"/>
        </w:rPr>
        <w:t>সে</w:t>
      </w:r>
      <w:r w:rsidRPr="00E16E04">
        <w:rPr>
          <w:rFonts w:ascii="Kalpurush" w:eastAsia="Nikosh" w:hAnsi="Kalpurush" w:cs="Kalpurush"/>
          <w:sz w:val="24"/>
          <w:szCs w:val="24"/>
          <w:cs/>
          <w:lang w:bidi="bn-BD"/>
        </w:rPr>
        <w:t>দিন আদেশ করা হবে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ফ</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w:t>
      </w:r>
      <w:r w:rsidRPr="00E16E04">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 xml:space="preserve">উন গোত্রকে কঠিনতর </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আযাবে প্রবেশ কর</w:t>
      </w:r>
      <w:r w:rsidRPr="00E16E04">
        <w:rPr>
          <w:rFonts w:ascii="Kalpurush" w:eastAsia="Nikosh" w:hAnsi="Kalpurush" w:cs="Kalpurush" w:hint="cs"/>
          <w:sz w:val="24"/>
          <w:szCs w:val="24"/>
          <w:cs/>
          <w:lang w:bidi="bn-BD"/>
        </w:rPr>
        <w:t>াও</w:t>
      </w:r>
      <w:r w:rsidR="00D90267" w:rsidRPr="00B1790A">
        <w:rPr>
          <w:rFonts w:ascii="SolaimanLipi" w:eastAsia="Nikosh" w:hAnsi="SolaimanLipi" w:cs="SolaimanLipi"/>
          <w:sz w:val="24"/>
          <w:szCs w:val="24"/>
          <w:cs/>
          <w:lang w:bidi="hi-IN"/>
        </w:rPr>
        <w:t>।</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[সূরা গাফির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৪৫</w:t>
      </w:r>
      <w:r w:rsidRPr="00E16E04">
        <w:rPr>
          <w:rFonts w:ascii="Kalpurush" w:eastAsia="Nikosh" w:hAnsi="Kalpurush" w:cs="Kalpurush" w:hint="cs"/>
          <w:sz w:val="24"/>
          <w:szCs w:val="24"/>
          <w:cs/>
          <w:lang w:bidi="bn-BD"/>
        </w:rPr>
        <w:t>]</w:t>
      </w:r>
    </w:p>
    <w:p w:rsidR="00E16E04" w:rsidRPr="00E16E04" w:rsidRDefault="00D90267" w:rsidP="00D90267">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সহীহ</w:t>
      </w:r>
      <w:r w:rsidR="00E16E04" w:rsidRPr="00E16E04">
        <w:rPr>
          <w:rFonts w:ascii="Kalpurush" w:eastAsia="Nikosh" w:hAnsi="Kalpurush" w:cs="Kalpurush"/>
          <w:sz w:val="24"/>
          <w:szCs w:val="24"/>
          <w:cs/>
          <w:lang w:bidi="bn-BD"/>
        </w:rPr>
        <w:t xml:space="preserve"> মুসলিম শরীফে যা</w:t>
      </w:r>
      <w:r>
        <w:rPr>
          <w:rFonts w:ascii="Kalpurush" w:eastAsia="Nikosh" w:hAnsi="Kalpurush" w:cs="Kalpurush"/>
          <w:sz w:val="24"/>
          <w:szCs w:val="24"/>
          <w:cs/>
          <w:lang w:bidi="bn-BD"/>
        </w:rPr>
        <w:t>য়েদ ইবন সাবেত রাদিয়াল্লাহু আনহু</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এর বর্ণিত এক হাদীসে রাসূলুল্লাহ্ সাল্লাল্লাহু আলাইহি ওয়াসাল্লাম বলেন</w:t>
      </w:r>
      <w:r w:rsidR="00E16E04" w:rsidRPr="00E16E04">
        <w:rPr>
          <w:rFonts w:ascii="Kalpurush" w:eastAsia="Nikosh" w:hAnsi="Kalpurush" w:cs="Kalpurush"/>
          <w:sz w:val="24"/>
          <w:szCs w:val="24"/>
          <w:lang w:bidi="bn-BD"/>
        </w:rPr>
        <w:t>, ‘‘</w:t>
      </w:r>
      <w:r w:rsidR="00E16E04" w:rsidRPr="00E16E04">
        <w:rPr>
          <w:rFonts w:ascii="Kalpurush" w:eastAsia="Nikosh" w:hAnsi="Kalpurush" w:cs="Kalpurush"/>
          <w:sz w:val="24"/>
          <w:szCs w:val="24"/>
          <w:cs/>
          <w:lang w:bidi="bn-BD"/>
        </w:rPr>
        <w:t xml:space="preserve">যদি তোমরা মৃতদেরকে দাফন করবে না </w:t>
      </w:r>
      <w:r>
        <w:rPr>
          <w:rFonts w:ascii="Kalpurush" w:eastAsia="Nikosh" w:hAnsi="Kalpurush" w:cs="Kalpurush" w:hint="cs"/>
          <w:sz w:val="24"/>
          <w:szCs w:val="24"/>
          <w:cs/>
          <w:lang w:bidi="bn-BD"/>
        </w:rPr>
        <w:t>-</w:t>
      </w:r>
      <w:r>
        <w:rPr>
          <w:rFonts w:ascii="Kalpurush" w:eastAsia="Nikosh" w:hAnsi="Kalpurush" w:cs="Kalpurush"/>
          <w:sz w:val="24"/>
          <w:szCs w:val="24"/>
          <w:cs/>
          <w:lang w:bidi="bn-BD"/>
        </w:rPr>
        <w:t>এ আশঙ্কা আমার না হতো তা</w:t>
      </w:r>
      <w:r w:rsidR="00E16E04" w:rsidRPr="00E16E04">
        <w:rPr>
          <w:rFonts w:ascii="Kalpurush" w:eastAsia="Nikosh" w:hAnsi="Kalpurush" w:cs="Kalpurush"/>
          <w:sz w:val="24"/>
          <w:szCs w:val="24"/>
          <w:cs/>
          <w:lang w:bidi="bn-BD"/>
        </w:rPr>
        <w:t>হলে আমি আল্লাহর নিকট দো</w:t>
      </w:r>
      <w:r w:rsidR="00E16E04" w:rsidRPr="00E16E04">
        <w:rPr>
          <w:rFonts w:ascii="Kalpurush" w:eastAsia="Nikosh" w:hAnsi="Kalpurush" w:cs="Kalpurush" w:hint="cs"/>
          <w:sz w:val="24"/>
          <w:szCs w:val="24"/>
          <w:cs/>
          <w:lang w:bidi="bn-BD"/>
        </w:rPr>
        <w:t>‘আ</w:t>
      </w:r>
      <w:r w:rsidR="00E16E04" w:rsidRPr="00E16E04">
        <w:rPr>
          <w:rFonts w:ascii="Kalpurush" w:eastAsia="Nikosh" w:hAnsi="Kalpurush" w:cs="Kalpurush"/>
          <w:sz w:val="24"/>
          <w:szCs w:val="24"/>
          <w:cs/>
          <w:lang w:bidi="bn-BD"/>
        </w:rPr>
        <w:t xml:space="preserve"> করতাম</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তোমাদেরকে কবরের ঐ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আযাব শুন</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য়ে দে</w:t>
      </w:r>
      <w:r w:rsidR="00E16E04" w:rsidRPr="00E16E04">
        <w:rPr>
          <w:rFonts w:ascii="Kalpurush" w:eastAsia="Nikosh" w:hAnsi="Kalpurush" w:cs="Kalpurush" w:hint="cs"/>
          <w:sz w:val="24"/>
          <w:szCs w:val="24"/>
          <w:cs/>
          <w:lang w:bidi="bn-BD"/>
        </w:rPr>
        <w:t>ও</w:t>
      </w:r>
      <w:r w:rsidR="00E16E04" w:rsidRPr="00E16E04">
        <w:rPr>
          <w:rFonts w:ascii="Kalpurush" w:eastAsia="Nikosh" w:hAnsi="Kalpurush" w:cs="Kalpurush"/>
          <w:sz w:val="24"/>
          <w:szCs w:val="24"/>
          <w:cs/>
          <w:lang w:bidi="bn-BD"/>
        </w:rPr>
        <w:t>য়ার জন্য যা আমি শুনে থাকি। তারপর সাহা</w:t>
      </w:r>
      <w:r w:rsidR="00E16E04" w:rsidRPr="00E16E04">
        <w:rPr>
          <w:rFonts w:ascii="Kalpurush" w:eastAsia="Nikosh" w:hAnsi="Kalpurush" w:cs="Kalpurush" w:hint="cs"/>
          <w:sz w:val="24"/>
          <w:szCs w:val="24"/>
          <w:cs/>
          <w:lang w:bidi="bn-BD"/>
        </w:rPr>
        <w:t>বী</w:t>
      </w:r>
      <w:r w:rsidR="00E16E04" w:rsidRPr="00E16E04">
        <w:rPr>
          <w:rFonts w:ascii="Kalpurush" w:eastAsia="Nikosh" w:hAnsi="Kalpurush" w:cs="Kalpurush"/>
          <w:sz w:val="24"/>
          <w:szCs w:val="24"/>
          <w:cs/>
          <w:lang w:bidi="bn-BD"/>
        </w:rPr>
        <w:t>গণের প্রতি লক্ষ্য করে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তোমরা জাহান্নামের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আযাব থেকে আল্লাহর নিকট আশ্রয় প্রার্থনা কর। তাঁরা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আমরা জাহান্নামের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আযাব থেকে আল্লাহর নিকট আশ্রয় প্রার্থনা করি। অতঃপর তিনি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তোমরা কবরের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আযাব হতে আল্লাহর নিকট আশ্রয় চাও। তাঁরা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আমরা কবরের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আযাব থেকে আল্লাহর নিকট আশ্রয় চাই। নবী সাল্লাল্লাহু আলাইহি ওয়াসাল্লাম বললেন</w:t>
      </w:r>
      <w:r w:rsidR="00E16E04"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তোমরা প্রকাশ্য ও অপ্রকাশ্য ফ</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ত</w:t>
      </w:r>
      <w:r w:rsidR="00E16E04" w:rsidRPr="00E16E04">
        <w:rPr>
          <w:rFonts w:ascii="Kalpurush" w:eastAsia="Nikosh" w:hAnsi="Kalpurush" w:cs="Kalpurush" w:hint="cs"/>
          <w:sz w:val="24"/>
          <w:szCs w:val="24"/>
          <w:cs/>
          <w:lang w:bidi="bn-BD"/>
        </w:rPr>
        <w:t>না</w:t>
      </w:r>
      <w:r w:rsidR="00E16E04" w:rsidRPr="00E16E04">
        <w:rPr>
          <w:rFonts w:ascii="Kalpurush" w:eastAsia="Nikosh" w:hAnsi="Kalpurush" w:cs="Kalpurush"/>
          <w:sz w:val="24"/>
          <w:szCs w:val="24"/>
          <w:cs/>
          <w:lang w:bidi="bn-BD"/>
        </w:rPr>
        <w:t>সমূহ থেকে আল্লাহর নিকট আশ্রয় কামনা কর। তাঁরা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আমরা প্রকাশ্য ও অপ্</w:t>
      </w:r>
      <w:r>
        <w:rPr>
          <w:rFonts w:ascii="Kalpurush" w:eastAsia="Nikosh" w:hAnsi="Kalpurush" w:cs="Kalpurush"/>
          <w:sz w:val="24"/>
          <w:szCs w:val="24"/>
          <w:cs/>
          <w:lang w:bidi="bn-BD"/>
        </w:rPr>
        <w:t>রকাশ্য ফ</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ত</w:t>
      </w:r>
      <w:r w:rsidR="00E16E04" w:rsidRPr="00E16E04">
        <w:rPr>
          <w:rFonts w:ascii="Kalpurush" w:eastAsia="Nikosh" w:hAnsi="Kalpurush" w:cs="Kalpurush" w:hint="cs"/>
          <w:sz w:val="24"/>
          <w:szCs w:val="24"/>
          <w:cs/>
          <w:lang w:bidi="bn-BD"/>
        </w:rPr>
        <w:t>না</w:t>
      </w:r>
      <w:r w:rsidR="00E16E04" w:rsidRPr="00E16E04">
        <w:rPr>
          <w:rFonts w:ascii="Kalpurush" w:eastAsia="Nikosh" w:hAnsi="Kalpurush" w:cs="Kalpurush"/>
          <w:sz w:val="24"/>
          <w:szCs w:val="24"/>
          <w:cs/>
          <w:lang w:bidi="bn-BD"/>
        </w:rPr>
        <w:t>সমূহ থেকে আল্লাহর নিকট আশ্রয় প্রার্থনা করি। তিনি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তোমরা দাজ্জালের ফিত</w:t>
      </w:r>
      <w:r w:rsidR="00E16E04" w:rsidRPr="00E16E04">
        <w:rPr>
          <w:rFonts w:ascii="Kalpurush" w:eastAsia="Nikosh" w:hAnsi="Kalpurush" w:cs="Kalpurush" w:hint="cs"/>
          <w:sz w:val="24"/>
          <w:szCs w:val="24"/>
          <w:cs/>
          <w:lang w:bidi="bn-BD"/>
        </w:rPr>
        <w:t>না</w:t>
      </w:r>
      <w:r w:rsidR="00E16E04" w:rsidRPr="00E16E04">
        <w:rPr>
          <w:rFonts w:ascii="Kalpurush" w:eastAsia="Nikosh" w:hAnsi="Kalpurush" w:cs="Kalpurush"/>
          <w:sz w:val="24"/>
          <w:szCs w:val="24"/>
          <w:cs/>
          <w:lang w:bidi="bn-BD"/>
        </w:rPr>
        <w:t xml:space="preserve"> থেকে আল্লাহর নিকট আশ্রয় প্রার্থনা কর। তাঁরা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আমরা দাজ্জালের ফিতনা থেকে আ</w:t>
      </w:r>
      <w:r>
        <w:rPr>
          <w:rFonts w:ascii="Kalpurush" w:eastAsia="Nikosh" w:hAnsi="Kalpurush" w:cs="Kalpurush"/>
          <w:sz w:val="24"/>
          <w:szCs w:val="24"/>
          <w:cs/>
          <w:lang w:bidi="bn-BD"/>
        </w:rPr>
        <w:t>ল্লাহর কাছে আশ্রয় প্রার্থনা করি</w:t>
      </w:r>
      <w:r w:rsidRPr="00B1790A">
        <w:rPr>
          <w:rFonts w:ascii="SolaimanLipi" w:eastAsia="Nikosh" w:hAnsi="SolaimanLipi" w:cs="SolaimanLipi"/>
          <w:sz w:val="24"/>
          <w:szCs w:val="24"/>
          <w:cs/>
          <w:lang w:bidi="hi-IN"/>
        </w:rPr>
        <w:t>।</w:t>
      </w:r>
      <w:r>
        <w:rPr>
          <w:rFonts w:ascii="Kalpurush" w:eastAsia="Nikosh" w:hAnsi="Kalpurush" w:cs="Kalpurush" w:hint="cs"/>
          <w:sz w:val="24"/>
          <w:szCs w:val="24"/>
          <w:cs/>
          <w:lang w:bidi="bn-BD"/>
        </w:rPr>
        <w:t>”</w:t>
      </w:r>
    </w:p>
    <w:p w:rsidR="00E16E04" w:rsidRPr="00E16E04" w:rsidRDefault="00E16E04" w:rsidP="00D90267">
      <w:pPr>
        <w:pStyle w:val="BodyTextIndent2"/>
        <w:spacing w:after="20" w:line="240" w:lineRule="auto"/>
        <w:ind w:right="-10" w:firstLine="0"/>
        <w:jc w:val="both"/>
        <w:rPr>
          <w:rFonts w:ascii="Times New Roman" w:hAnsi="Times New Roman" w:cs="Times New Roman"/>
          <w:sz w:val="24"/>
          <w:szCs w:val="24"/>
        </w:rPr>
      </w:pPr>
      <w:r w:rsidRPr="00E16E04">
        <w:rPr>
          <w:rFonts w:ascii="Kalpurush" w:eastAsia="Nikosh" w:hAnsi="Kalpurush" w:cs="Kalpurush" w:hint="cs"/>
          <w:sz w:val="24"/>
          <w:szCs w:val="24"/>
          <w:cs/>
          <w:lang w:bidi="bn-BD"/>
        </w:rPr>
        <w:lastRenderedPageBreak/>
        <w:t xml:space="preserve">আর </w:t>
      </w:r>
      <w:r w:rsidRPr="00E16E04">
        <w:rPr>
          <w:rFonts w:ascii="Kalpurush" w:eastAsia="Nikosh" w:hAnsi="Kalpurush" w:cs="Kalpurush"/>
          <w:sz w:val="24"/>
          <w:szCs w:val="24"/>
          <w:cs/>
          <w:lang w:bidi="bn-BD"/>
        </w:rPr>
        <w:t>কবরের নি</w:t>
      </w:r>
      <w:r w:rsidR="00D90267">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মত ও স্বাচ্ছন্দ্য</w:t>
      </w:r>
      <w:r w:rsidRPr="00E16E04">
        <w:rPr>
          <w:rFonts w:ascii="Kalpurush" w:eastAsia="Nikosh" w:hAnsi="Kalpurush" w:cs="Kalpurush" w:hint="cs"/>
          <w:sz w:val="24"/>
          <w:szCs w:val="24"/>
          <w:cs/>
          <w:lang w:bidi="bn-BD"/>
        </w:rPr>
        <w:t xml:space="preserve">, তা তো সত্যবাদী ঈমানদার লোকদের জন্য।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ٱسۡتَقَٰمُواْ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تَخَافُواْ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تَحۡزَنُواْ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وَأَبۡشِرُواْ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بِٱلۡجَنَّةِ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ٱلَّتِي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تُوعَدُونَ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فصلت</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٣٠</w:t>
      </w:r>
      <w:r>
        <w:rPr>
          <w:rFonts w:ascii="KFGQPC Uthman Taha Naskh" w:cs="KFGQPC Uthman Taha Naskh"/>
          <w:color w:val="008000"/>
          <w:sz w:val="24"/>
          <w:szCs w:val="24"/>
          <w:rtl/>
        </w:rPr>
        <w:t>]</w:t>
      </w:r>
    </w:p>
    <w:p w:rsidR="00E16E04" w:rsidRPr="00D90267" w:rsidRDefault="00E16E04" w:rsidP="00E16E04">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নিশ্চয় যারা বলে</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আমাদের </w:t>
      </w:r>
      <w:r w:rsidRPr="00E16E04">
        <w:rPr>
          <w:rFonts w:ascii="Kalpurush" w:eastAsia="Nikosh" w:hAnsi="Kalpurush" w:cs="Kalpurush" w:hint="cs"/>
          <w:sz w:val="24"/>
          <w:szCs w:val="24"/>
          <w:cs/>
          <w:lang w:bidi="bn-BD"/>
        </w:rPr>
        <w:t>রব</w:t>
      </w:r>
      <w:r w:rsidRPr="00E16E04">
        <w:rPr>
          <w:rFonts w:ascii="Kalpurush" w:eastAsia="Nikosh" w:hAnsi="Kalpurush" w:cs="Kalpurush"/>
          <w:sz w:val="24"/>
          <w:szCs w:val="24"/>
          <w:cs/>
          <w:lang w:bidi="bn-BD"/>
        </w:rPr>
        <w:t xml:space="preserve"> আল্লাহ</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অতঃপর এর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তারা অবিচল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তাদের কাছে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রা অবতীর্ণ হয়ে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ভয় করো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চিন্তা করো না এবং তোমাদের প্রতিশ্রুত জান্নাতের সুসংবাদ গ্রহণ কর</w:t>
      </w:r>
      <w:r w:rsidR="00D90267">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D90267">
        <w:rPr>
          <w:rFonts w:ascii="Kalpurush" w:eastAsia="Nikosh" w:hAnsi="Kalpurush" w:cs="Kalpurush"/>
          <w:sz w:val="24"/>
          <w:szCs w:val="24"/>
          <w:cs/>
          <w:lang w:bidi="bn-BD"/>
        </w:rPr>
        <w:t>[</w:t>
      </w:r>
      <w:r w:rsidRPr="00D90267">
        <w:rPr>
          <w:rFonts w:ascii="Kalpurush" w:eastAsia="Nikosh" w:hAnsi="Kalpurush" w:cs="Kalpurush"/>
          <w:sz w:val="24"/>
          <w:szCs w:val="24"/>
          <w:cs/>
          <w:lang w:bidi="bn-IN"/>
        </w:rPr>
        <w:t>সূরা ফু</w:t>
      </w:r>
      <w:r w:rsidRPr="00D90267">
        <w:rPr>
          <w:rFonts w:ascii="Kalpurush" w:eastAsia="Nikosh" w:hAnsi="Kalpurush" w:cs="Kalpurush"/>
          <w:sz w:val="24"/>
          <w:szCs w:val="24"/>
          <w:cs/>
          <w:lang w:bidi="bn-BD"/>
        </w:rPr>
        <w:t>সসিলাত</w:t>
      </w:r>
      <w:r w:rsidRPr="00D90267">
        <w:rPr>
          <w:rFonts w:ascii="Kalpurush" w:eastAsia="Nikosh" w:hAnsi="Kalpurush" w:cs="Kalpurush"/>
          <w:sz w:val="24"/>
          <w:szCs w:val="24"/>
          <w:lang w:bidi="bn-BD"/>
        </w:rPr>
        <w:t xml:space="preserve">, </w:t>
      </w:r>
      <w:r w:rsidRPr="00D90267">
        <w:rPr>
          <w:rFonts w:ascii="Kalpurush" w:eastAsia="Nikosh" w:hAnsi="Kalpurush" w:cs="Kalpurush"/>
          <w:sz w:val="24"/>
          <w:szCs w:val="24"/>
          <w:cs/>
          <w:lang w:bidi="bn-BD"/>
        </w:rPr>
        <w:t>আয়াত: ৩০]</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فَلَوۡلَآ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إِذَا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بَلَغَتِ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ٱلۡحُلۡقُومَ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٨٣</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حِينَئِذٖ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تَنظُرُونَ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٨٤</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وَنَحۡنُ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أَقۡرَبُ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تُبۡصِرُونَ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مَدِينِينَ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تَرۡجِعُونَهَآ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صَٰدِقِينَ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ٱلۡمُقَرَّبِينَ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فَرَوۡحٞ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وَرَيۡحَانٞ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وَجَنَّتُ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نَعِيمٖ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الواقعة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٨٣،</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٨٩</w:t>
      </w:r>
      <w:r>
        <w:rPr>
          <w:rFonts w:ascii="KFGQPC Uthman Taha Naskh" w:cs="KFGQPC Uthman Taha Naskh"/>
          <w:color w:val="008000"/>
          <w:sz w:val="24"/>
          <w:szCs w:val="24"/>
          <w:rtl/>
        </w:rPr>
        <w:t>]</w:t>
      </w:r>
    </w:p>
    <w:p w:rsidR="00E16E04" w:rsidRPr="00D90267" w:rsidRDefault="00E16E04" w:rsidP="00D90267">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lang w:bidi="bn-BD"/>
        </w:rPr>
        <w:t>‘‘</w:t>
      </w:r>
      <w:r w:rsidR="00D90267">
        <w:rPr>
          <w:rFonts w:ascii="Kalpurush" w:eastAsia="Nikosh" w:hAnsi="Kalpurush" w:cs="Kalpurush" w:hint="cs"/>
          <w:sz w:val="24"/>
          <w:szCs w:val="24"/>
          <w:cs/>
          <w:lang w:bidi="bn-BD"/>
        </w:rPr>
        <w:t>উ</w:t>
      </w:r>
      <w:r w:rsidRPr="00E16E04">
        <w:rPr>
          <w:rFonts w:ascii="Kalpurush" w:eastAsia="Nikosh" w:hAnsi="Kalpurush" w:cs="Kalpurush"/>
          <w:sz w:val="24"/>
          <w:szCs w:val="24"/>
          <w:cs/>
          <w:lang w:bidi="bn-BD"/>
        </w:rPr>
        <w:t>পরন্ত</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কেন নয় যখন কারো প্রাণ কন্ঠাগত হয় এবং তোমরা তাকিয়ে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আম</w:t>
      </w:r>
      <w:r w:rsidRPr="00E16E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তোমাদের অপেক্ষা তার অধিক নিকটে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কিন্তু তোমরা দেখ</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যদি তোমাদের হিসাব-কিতাব না হওয়াই ঠিক হয়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তোমরা এই আত্মাকে ফিরাও না কেন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যদি তোমরা সত্যবাদী হও। </w:t>
      </w:r>
      <w:r w:rsidRPr="00E16E04">
        <w:rPr>
          <w:rFonts w:ascii="Kalpurush" w:eastAsia="Nikosh" w:hAnsi="Kalpurush" w:cs="Kalpurush" w:hint="cs"/>
          <w:sz w:val="24"/>
          <w:szCs w:val="24"/>
          <w:cs/>
          <w:lang w:bidi="bn-BD"/>
        </w:rPr>
        <w:t xml:space="preserve">অতঃপর </w:t>
      </w:r>
      <w:r w:rsidR="00D90267">
        <w:rPr>
          <w:rFonts w:ascii="Kalpurush" w:eastAsia="Nikosh" w:hAnsi="Kalpurush" w:cs="Kalpurush"/>
          <w:sz w:val="24"/>
          <w:szCs w:val="24"/>
          <w:cs/>
          <w:lang w:bidi="bn-BD"/>
        </w:rPr>
        <w:t>যদি সে নৈকট্য</w:t>
      </w:r>
      <w:r w:rsidRPr="00E16E04">
        <w:rPr>
          <w:rFonts w:ascii="Kalpurush" w:eastAsia="Nikosh" w:hAnsi="Kalpurush" w:cs="Kalpurush"/>
          <w:sz w:val="24"/>
          <w:szCs w:val="24"/>
          <w:cs/>
          <w:lang w:bidi="bn-BD"/>
        </w:rPr>
        <w:t>প্রাপ্তদের একজন হয়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তাঁর জন্য আছে সুখ-সাচ্ছন্দ্য</w:t>
      </w:r>
      <w:r w:rsidRPr="00E16E04">
        <w:rPr>
          <w:rFonts w:ascii="Kalpurush" w:eastAsia="Nikosh" w:hAnsi="Kalpurush" w:cs="Kalpurush"/>
          <w:sz w:val="24"/>
          <w:szCs w:val="24"/>
          <w:lang w:bidi="bn-BD"/>
        </w:rPr>
        <w:t>,</w:t>
      </w:r>
      <w:r w:rsidR="00D90267">
        <w:rPr>
          <w:rFonts w:ascii="Kalpurush" w:eastAsia="Nikosh" w:hAnsi="Kalpurush" w:cs="Kalpurush" w:hint="cs"/>
          <w:sz w:val="24"/>
          <w:szCs w:val="24"/>
          <w:cs/>
          <w:lang w:bidi="bn-BD"/>
        </w:rPr>
        <w:t xml:space="preserve"> </w:t>
      </w:r>
      <w:r w:rsidR="00D90267">
        <w:rPr>
          <w:rFonts w:ascii="Kalpurush" w:eastAsia="Nikosh" w:hAnsi="Kalpurush" w:cs="Kalpurush"/>
          <w:sz w:val="24"/>
          <w:szCs w:val="24"/>
          <w:cs/>
          <w:lang w:bidi="bn-BD"/>
        </w:rPr>
        <w:t>উত্তম জীবনোপকরণ ও ন</w:t>
      </w:r>
      <w:r w:rsidR="00D90267">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মত ভরা উদ্যান</w:t>
      </w:r>
      <w:r w:rsidR="00D90267" w:rsidRPr="00B1790A">
        <w:rPr>
          <w:rFonts w:ascii="SolaimanLipi" w:eastAsia="Nikosh" w:hAnsi="SolaimanLipi" w:cs="SolaimanLipi"/>
          <w:sz w:val="24"/>
          <w:szCs w:val="24"/>
          <w:cs/>
          <w:lang w:bidi="hi-IN"/>
        </w:rPr>
        <w:t>।</w:t>
      </w:r>
      <w:r w:rsidR="00D90267">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D90267">
        <w:rPr>
          <w:rFonts w:ascii="Kalpurush" w:eastAsia="Nikosh" w:hAnsi="Kalpurush" w:cs="Kalpurush"/>
          <w:sz w:val="24"/>
          <w:szCs w:val="24"/>
          <w:cs/>
          <w:lang w:bidi="bn-BD"/>
        </w:rPr>
        <w:t>[</w:t>
      </w:r>
      <w:r w:rsidR="00D90267">
        <w:rPr>
          <w:rFonts w:ascii="Kalpurush" w:eastAsia="Nikosh" w:hAnsi="Kalpurush" w:cs="Kalpurush"/>
          <w:sz w:val="24"/>
          <w:szCs w:val="24"/>
          <w:cs/>
          <w:lang w:bidi="bn-IN"/>
        </w:rPr>
        <w:t>সূরা ওয়াক</w:t>
      </w:r>
      <w:r w:rsidR="00D90267">
        <w:rPr>
          <w:rFonts w:ascii="Kalpurush" w:eastAsia="Nikosh" w:hAnsi="Kalpurush" w:cs="Kalpurush" w:hint="cs"/>
          <w:sz w:val="24"/>
          <w:szCs w:val="24"/>
          <w:cs/>
          <w:lang w:bidi="bn-BD"/>
        </w:rPr>
        <w:t>ি</w:t>
      </w:r>
      <w:r w:rsidRPr="00D90267">
        <w:rPr>
          <w:rFonts w:ascii="Kalpurush" w:eastAsia="Nikosh" w:hAnsi="Kalpurush" w:cs="Kalpurush"/>
          <w:sz w:val="24"/>
          <w:szCs w:val="24"/>
          <w:cs/>
          <w:lang w:bidi="bn-IN"/>
        </w:rPr>
        <w:t>য়া</w:t>
      </w:r>
      <w:r w:rsidR="00D90267">
        <w:rPr>
          <w:rFonts w:ascii="Kalpurush" w:eastAsia="Nikosh" w:hAnsi="Kalpurush" w:cs="Kalpurush" w:hint="cs"/>
          <w:sz w:val="24"/>
          <w:szCs w:val="24"/>
          <w:cs/>
          <w:lang w:bidi="bn-BD"/>
        </w:rPr>
        <w:t>হ</w:t>
      </w:r>
      <w:r w:rsidRPr="00D90267">
        <w:rPr>
          <w:rFonts w:ascii="Kalpurush" w:eastAsia="Nikosh" w:hAnsi="Kalpurush" w:cs="Kalpurush"/>
          <w:sz w:val="24"/>
          <w:szCs w:val="24"/>
          <w:lang w:bidi="bn-BD"/>
        </w:rPr>
        <w:t xml:space="preserve">, </w:t>
      </w:r>
      <w:r w:rsidR="00D90267">
        <w:rPr>
          <w:rFonts w:ascii="Kalpurush" w:eastAsia="Nikosh" w:hAnsi="Kalpurush" w:cs="Kalpurush"/>
          <w:sz w:val="24"/>
          <w:szCs w:val="24"/>
          <w:cs/>
          <w:lang w:bidi="bn-BD"/>
        </w:rPr>
        <w:t>আয়াত</w:t>
      </w:r>
      <w:r w:rsidR="00D90267">
        <w:rPr>
          <w:rFonts w:ascii="Kalpurush" w:eastAsia="Nikosh" w:hAnsi="Kalpurush" w:cs="Kalpurush" w:hint="cs"/>
          <w:sz w:val="24"/>
          <w:szCs w:val="24"/>
          <w:cs/>
          <w:lang w:bidi="bn-BD"/>
        </w:rPr>
        <w:t>:</w:t>
      </w:r>
      <w:r w:rsidR="00D90267">
        <w:rPr>
          <w:rFonts w:ascii="Kalpurush" w:eastAsia="Nikosh" w:hAnsi="Kalpurush" w:cs="Kalpurush"/>
          <w:sz w:val="24"/>
          <w:szCs w:val="24"/>
          <w:cs/>
          <w:lang w:bidi="bn-BD"/>
        </w:rPr>
        <w:t xml:space="preserve"> ৮৩</w:t>
      </w:r>
      <w:r w:rsidR="00D90267">
        <w:rPr>
          <w:rFonts w:ascii="Kalpurush" w:eastAsia="Nikosh" w:hAnsi="Kalpurush" w:cs="Kalpurush" w:hint="cs"/>
          <w:sz w:val="24"/>
          <w:szCs w:val="24"/>
          <w:cs/>
          <w:lang w:bidi="bn-BD"/>
        </w:rPr>
        <w:t>-</w:t>
      </w:r>
      <w:r w:rsidRPr="00D90267">
        <w:rPr>
          <w:rFonts w:ascii="Kalpurush" w:eastAsia="Nikosh" w:hAnsi="Kalpurush" w:cs="Kalpurush"/>
          <w:sz w:val="24"/>
          <w:szCs w:val="24"/>
          <w:cs/>
          <w:lang w:bidi="bn-BD"/>
        </w:rPr>
        <w:t>৮৯]</w:t>
      </w:r>
    </w:p>
    <w:p w:rsidR="00E16E04" w:rsidRPr="00E16E04"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hint="cs"/>
          <w:sz w:val="24"/>
          <w:szCs w:val="24"/>
          <w:cs/>
          <w:lang w:bidi="bn-BD"/>
        </w:rPr>
        <w:t xml:space="preserve">অনুরূপভাবে </w:t>
      </w:r>
      <w:r w:rsidRPr="00E16E04">
        <w:rPr>
          <w:rFonts w:ascii="Kalpurush" w:eastAsia="Nikosh" w:hAnsi="Kalpurush" w:cs="Kalpurush"/>
          <w:sz w:val="24"/>
          <w:szCs w:val="24"/>
          <w:cs/>
          <w:lang w:bidi="bn-BD"/>
        </w:rPr>
        <w:t xml:space="preserve">বারা ইবনে </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আযিব রাদিয়াল্লাহু ‘আন</w:t>
      </w:r>
      <w:r w:rsidRPr="00E16E04">
        <w:rPr>
          <w:rFonts w:ascii="Kalpurush" w:eastAsia="Nikosh" w:hAnsi="Kalpurush" w:cs="Kalpurush" w:hint="cs"/>
          <w:sz w:val="24"/>
          <w:szCs w:val="24"/>
          <w:cs/>
          <w:lang w:bidi="bn-BD"/>
        </w:rPr>
        <w:t>হু</w:t>
      </w:r>
      <w:r w:rsidRPr="00E16E04">
        <w:rPr>
          <w:rFonts w:ascii="Kalpurush" w:eastAsia="Nikosh" w:hAnsi="Kalpurush" w:cs="Kalpurush"/>
          <w:sz w:val="24"/>
          <w:szCs w:val="24"/>
          <w:cs/>
          <w:lang w:bidi="bn-BD"/>
        </w:rPr>
        <w:t xml:space="preserve"> বর্ণনা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রাসূলুল্লাহ্ সাল্লাল্লাহু আলাইহি ওয়াসাল্লাম</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বলেছেন</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 xml:space="preserve">ঈমানদার ব্যক্তি কর্তৃক কবরে </w:t>
      </w:r>
      <w:r w:rsidR="007E4B67">
        <w:rPr>
          <w:rFonts w:ascii="Kalpurush" w:eastAsia="Nikosh" w:hAnsi="Kalpurush" w:cs="Kalpurush"/>
          <w:sz w:val="24"/>
          <w:szCs w:val="24"/>
          <w:cs/>
          <w:lang w:bidi="bn-BD"/>
        </w:rPr>
        <w:t>ফিরিশতা</w:t>
      </w:r>
      <w:r w:rsidRPr="00E16E04">
        <w:rPr>
          <w:rFonts w:ascii="Kalpurush" w:eastAsia="Nikosh" w:hAnsi="Kalpurush" w:cs="Kalpurush"/>
          <w:sz w:val="24"/>
          <w:szCs w:val="24"/>
          <w:cs/>
          <w:lang w:bidi="bn-BD"/>
        </w:rPr>
        <w:t>দ্বয়ের প্রশ্নের উত্তর দে</w:t>
      </w:r>
      <w:r w:rsidRPr="00E16E04">
        <w:rPr>
          <w:rFonts w:ascii="Kalpurush" w:eastAsia="Nikosh" w:hAnsi="Kalpurush" w:cs="Kalpurush" w:hint="cs"/>
          <w:sz w:val="24"/>
          <w:szCs w:val="24"/>
          <w:cs/>
          <w:lang w:bidi="bn-BD"/>
        </w:rPr>
        <w:t>ও</w:t>
      </w:r>
      <w:r w:rsidRPr="00E16E04">
        <w:rPr>
          <w:rFonts w:ascii="Kalpurush" w:eastAsia="Nikosh" w:hAnsi="Kalpurush" w:cs="Kalpurush"/>
          <w:sz w:val="24"/>
          <w:szCs w:val="24"/>
          <w:cs/>
          <w:lang w:bidi="bn-BD"/>
        </w:rPr>
        <w:t>য়ার 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এক আহ</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বানকারী আসমান থেকে আহ</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বান করে বলবে</w:t>
      </w:r>
      <w:r w:rsidRPr="00E16E04">
        <w:rPr>
          <w:rFonts w:ascii="Kalpurush" w:eastAsia="Nikosh" w:hAnsi="Kalpurush" w:cs="Kalpurush"/>
          <w:sz w:val="24"/>
          <w:szCs w:val="24"/>
          <w:lang w:bidi="bn-BD"/>
        </w:rPr>
        <w:t xml:space="preserve">, </w:t>
      </w:r>
      <w:r w:rsidR="00D90267">
        <w:rPr>
          <w:rFonts w:ascii="Kalpurush" w:eastAsia="Nikosh" w:hAnsi="Kalpurush" w:cs="Kalpurush"/>
          <w:sz w:val="24"/>
          <w:szCs w:val="24"/>
          <w:cs/>
          <w:lang w:bidi="bn-BD"/>
        </w:rPr>
        <w:t>আমার বান্দা</w:t>
      </w:r>
      <w:r w:rsidRPr="00E16E04">
        <w:rPr>
          <w:rFonts w:ascii="Kalpurush" w:eastAsia="Nikosh" w:hAnsi="Kalpurush" w:cs="Kalpurush"/>
          <w:sz w:val="24"/>
          <w:szCs w:val="24"/>
          <w:cs/>
          <w:lang w:bidi="bn-BD"/>
        </w:rPr>
        <w:t xml:space="preserve"> সত্য বলেছে। তোমরা তার জন্য জান্নাতে বিছানা করে দাও</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তাকে জান্নাতের পোষাক পরিধান করিয়ে দাও এবং তার </w:t>
      </w:r>
      <w:r w:rsidRPr="00E16E04">
        <w:rPr>
          <w:rFonts w:ascii="Kalpurush" w:eastAsia="Nikosh" w:hAnsi="Kalpurush" w:cs="Kalpurush"/>
          <w:sz w:val="24"/>
          <w:szCs w:val="24"/>
          <w:cs/>
          <w:lang w:bidi="bn-BD"/>
        </w:rPr>
        <w:lastRenderedPageBreak/>
        <w:t>জন্য জান্নাতের একটা দরজা খুলে দাও। অতঃপর তাঁর কবরে জান্নাতের সুগন্ধ</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আসতে থাকবে এবং তার জন্য কবর চক্ষুদৃষ্টির সীমা পর্যন্ত প্রশস্</w:t>
      </w:r>
      <w:r w:rsidRPr="00E16E04">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 xml:space="preserve"> করা হবে। (ইমাম আহমদ ও আবু দাউদ কর্তৃক বর্ণিত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এটি দীর্ঘ একটি হাদীসের অংশ বিশেষ)</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hint="cs"/>
          <w:b/>
          <w:bCs/>
          <w:sz w:val="24"/>
          <w:szCs w:val="24"/>
          <w:cs/>
          <w:lang w:bidi="bn-BD"/>
        </w:rPr>
        <w:t xml:space="preserve">শেষ দিবসের </w:t>
      </w:r>
      <w:r w:rsidR="003F29D4">
        <w:rPr>
          <w:rFonts w:ascii="Kalpurush" w:eastAsia="Nikosh" w:hAnsi="Kalpurush" w:cs="Kalpurush" w:hint="cs"/>
          <w:b/>
          <w:bCs/>
          <w:sz w:val="24"/>
          <w:szCs w:val="24"/>
          <w:cs/>
          <w:lang w:bidi="bn-BD"/>
        </w:rPr>
        <w:t>ওপর</w:t>
      </w:r>
      <w:r w:rsidRPr="00E16E04">
        <w:rPr>
          <w:rFonts w:ascii="Kalpurush" w:eastAsia="Nikosh" w:hAnsi="Kalpurush" w:cs="Kalpurush"/>
          <w:b/>
          <w:bCs/>
          <w:sz w:val="24"/>
          <w:szCs w:val="24"/>
          <w:cs/>
          <w:lang w:bidi="bn-BD"/>
        </w:rPr>
        <w:t xml:space="preserve"> ঈমানে অনেক উপকার</w:t>
      </w:r>
      <w:r w:rsidRPr="00E16E04">
        <w:rPr>
          <w:rFonts w:ascii="Kalpurush" w:eastAsia="Nikosh" w:hAnsi="Kalpurush" w:cs="Kalpurush" w:hint="cs"/>
          <w:b/>
          <w:bCs/>
          <w:sz w:val="24"/>
          <w:szCs w:val="24"/>
          <w:cs/>
          <w:lang w:bidi="bn-BD"/>
        </w:rPr>
        <w:t>িতা</w:t>
      </w:r>
      <w:r w:rsidRPr="00E16E04">
        <w:rPr>
          <w:rFonts w:ascii="Kalpurush" w:eastAsia="Nikosh" w:hAnsi="Kalpurush" w:cs="Kalpurush"/>
          <w:b/>
          <w:bCs/>
          <w:sz w:val="24"/>
          <w:szCs w:val="24"/>
          <w:cs/>
          <w:lang w:bidi="bn-BD"/>
        </w:rPr>
        <w:t xml:space="preserve"> রয়েছে</w:t>
      </w:r>
      <w:r w:rsidRPr="00E16E04">
        <w:rPr>
          <w:rFonts w:ascii="Kalpurush" w:eastAsia="Nikosh" w:hAnsi="Kalpurush" w:cs="Kalpurush" w:hint="cs"/>
          <w:b/>
          <w:bCs/>
          <w:sz w:val="24"/>
          <w:szCs w:val="24"/>
          <w:cs/>
          <w:lang w:bidi="bn-BD"/>
        </w:rPr>
        <w:t>,</w:t>
      </w:r>
      <w:r w:rsidRPr="00E16E04">
        <w:rPr>
          <w:rFonts w:ascii="Kalpurush" w:eastAsia="Nikosh" w:hAnsi="Kalpurush" w:cs="Kalpurush"/>
          <w:b/>
          <w:bCs/>
          <w:sz w:val="24"/>
          <w:szCs w:val="24"/>
          <w:cs/>
          <w:lang w:bidi="bn-BD"/>
        </w:rPr>
        <w:t xml:space="preserve"> তন্মধ্যে কয়েকটি নিম্নরূপ</w:t>
      </w:r>
      <w:r w:rsidRPr="00E16E04">
        <w:rPr>
          <w:rFonts w:ascii="Kalpurush" w:eastAsia="Nikosh" w:hAnsi="Kalpurush" w:cs="Kalpurush" w:hint="cs"/>
          <w:b/>
          <w:bCs/>
          <w:sz w:val="24"/>
          <w:szCs w:val="24"/>
          <w:cs/>
          <w:lang w:bidi="bn-BD"/>
        </w:rPr>
        <w:t>:</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t xml:space="preserve">১। </w:t>
      </w:r>
      <w:r w:rsidRPr="00E16E04">
        <w:rPr>
          <w:rFonts w:ascii="Kalpurush" w:eastAsia="Nikosh" w:hAnsi="Kalpurush" w:cs="Kalpurush" w:hint="cs"/>
          <w:sz w:val="24"/>
          <w:szCs w:val="24"/>
          <w:cs/>
          <w:lang w:bidi="bn-BD"/>
        </w:rPr>
        <w:t>আখেরাতের সে দিনের</w:t>
      </w:r>
      <w:r w:rsidRPr="00E16E04">
        <w:rPr>
          <w:rFonts w:ascii="Kalpurush" w:eastAsia="Nikosh" w:hAnsi="Kalpurush" w:cs="Kalpurush"/>
          <w:sz w:val="24"/>
          <w:szCs w:val="24"/>
          <w:cs/>
          <w:lang w:bidi="bn-BD"/>
        </w:rPr>
        <w:t xml:space="preserve"> সুখ-শান্তি ও প্রতিফলের আশায় ঈমান অনুযায়ী আল্লাহর আনুগত্যে </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আমল করার প্রেরণা ও স্পৃহা সৃষ্টি হয়।</w:t>
      </w:r>
    </w:p>
    <w:p w:rsidR="00F52C53" w:rsidRPr="00B1790A" w:rsidRDefault="00E16E04" w:rsidP="00F52C53">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t xml:space="preserve">২। </w:t>
      </w:r>
      <w:r w:rsidRPr="00E16E04">
        <w:rPr>
          <w:rFonts w:ascii="Kalpurush" w:eastAsia="Nikosh" w:hAnsi="Kalpurush" w:cs="Kalpurush" w:hint="cs"/>
          <w:sz w:val="24"/>
          <w:szCs w:val="24"/>
          <w:cs/>
          <w:lang w:bidi="bn-BD"/>
        </w:rPr>
        <w:t xml:space="preserve">আখেরাতের সে দিনের </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আযাব ও শাস্তির ভয়ে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ও তাঁর</w:t>
      </w:r>
      <w:r w:rsidR="003F29D4">
        <w:rPr>
          <w:rFonts w:ascii="Kalpurush" w:eastAsia="Nikosh" w:hAnsi="Kalpurush" w:cs="Kalpurush"/>
          <w:sz w:val="24"/>
          <w:szCs w:val="24"/>
          <w:cs/>
          <w:lang w:bidi="bn-BD"/>
        </w:rPr>
        <w:t xml:space="preserve"> রাসূলুল্লাহ্ সাল্লাল্লাহু </w:t>
      </w:r>
      <w:r w:rsidRPr="00E16E04">
        <w:rPr>
          <w:rFonts w:ascii="Kalpurush" w:eastAsia="Nikosh" w:hAnsi="Kalpurush" w:cs="Kalpurush"/>
          <w:sz w:val="24"/>
          <w:szCs w:val="24"/>
          <w:cs/>
          <w:lang w:bidi="bn-BD"/>
        </w:rPr>
        <w:t>আলাইহি ওয়াসাল্লাম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নাফরমানী করা থেকে ও পাপ কাজের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সন্তুষ্ট হওয়া থেকে বিরত থাকা।</w:t>
      </w:r>
    </w:p>
    <w:p w:rsidR="00E16E04" w:rsidRPr="00F52C53" w:rsidRDefault="00D90267" w:rsidP="00F52C53">
      <w:pPr>
        <w:pStyle w:val="BodyTextIndent2"/>
        <w:spacing w:after="20" w:line="240" w:lineRule="auto"/>
        <w:ind w:firstLine="0"/>
        <w:jc w:val="both"/>
        <w:rPr>
          <w:rFonts w:ascii="Times New Roman" w:hAnsi="Times New Roman" w:cs="Times New Roman"/>
          <w:b/>
          <w:bCs/>
          <w:sz w:val="24"/>
          <w:szCs w:val="24"/>
        </w:rPr>
      </w:pPr>
      <w:r>
        <w:rPr>
          <w:rFonts w:ascii="Kalpurush" w:eastAsia="Nikosh" w:hAnsi="Kalpurush" w:cs="Kalpurush"/>
          <w:sz w:val="24"/>
          <w:szCs w:val="24"/>
          <w:cs/>
          <w:lang w:bidi="bn-BD"/>
        </w:rPr>
        <w:t>৩। আখেরাতে সংরক্ষিত ন</w:t>
      </w:r>
      <w:r>
        <w:rPr>
          <w:rFonts w:ascii="Kalpurush" w:eastAsia="Nikosh" w:hAnsi="Kalpurush" w:cs="Kalpurush" w:hint="cs"/>
          <w:sz w:val="24"/>
          <w:szCs w:val="24"/>
          <w:cs/>
          <w:lang w:bidi="bn-BD"/>
        </w:rPr>
        <w:t>ি‘আ</w:t>
      </w:r>
      <w:r w:rsidR="00E16E04" w:rsidRPr="00E16E04">
        <w:rPr>
          <w:rFonts w:ascii="Kalpurush" w:eastAsia="Nikosh" w:hAnsi="Kalpurush" w:cs="Kalpurush"/>
          <w:sz w:val="24"/>
          <w:szCs w:val="24"/>
          <w:cs/>
          <w:lang w:bidi="bn-BD"/>
        </w:rPr>
        <w:t>মত ও সাওয়াবের আশায় পার্থিব বঞ্চনায় মু</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মিনের আন্তরিক প্রশান্তি লাভ হয়।</w:t>
      </w:r>
    </w:p>
    <w:p w:rsidR="00E16E04" w:rsidRPr="00F52C53" w:rsidRDefault="00E16E04" w:rsidP="00F52C53">
      <w:pPr>
        <w:pStyle w:val="BodyTextIndent2"/>
        <w:keepNext/>
        <w:widowControl w:val="0"/>
        <w:spacing w:after="20" w:line="240" w:lineRule="auto"/>
        <w:ind w:firstLine="0"/>
        <w:jc w:val="both"/>
        <w:rPr>
          <w:rFonts w:ascii="Kalpurush" w:eastAsia="Nikosh" w:hAnsi="Kalpurush" w:cs="Kalpurush"/>
          <w:b/>
          <w:bCs/>
          <w:color w:val="C00000"/>
          <w:sz w:val="24"/>
          <w:szCs w:val="24"/>
          <w:lang w:bidi="bn-BD"/>
        </w:rPr>
      </w:pPr>
      <w:r w:rsidRPr="00F52C53">
        <w:rPr>
          <w:rFonts w:ascii="Kalpurush" w:eastAsia="Nikosh" w:hAnsi="Kalpurush" w:cs="Kalpurush" w:hint="cs"/>
          <w:b/>
          <w:bCs/>
          <w:color w:val="C00000"/>
          <w:sz w:val="24"/>
          <w:szCs w:val="24"/>
          <w:cs/>
          <w:lang w:bidi="bn-BD"/>
        </w:rPr>
        <w:t>আখেরাতের ব্যাপারে সন্দেহ ও তার অপনোদন</w:t>
      </w:r>
      <w:r w:rsidR="00F52C53" w:rsidRPr="00F52C53">
        <w:rPr>
          <w:rFonts w:ascii="Kalpurush" w:eastAsia="Nikosh" w:hAnsi="Kalpurush" w:cs="Kalpurush" w:hint="cs"/>
          <w:b/>
          <w:bCs/>
          <w:color w:val="C00000"/>
          <w:sz w:val="24"/>
          <w:szCs w:val="24"/>
          <w:cs/>
          <w:lang w:bidi="bn-BD"/>
        </w:rPr>
        <w:t>:</w:t>
      </w:r>
    </w:p>
    <w:p w:rsidR="00E16E04" w:rsidRPr="00F52C53" w:rsidRDefault="00E16E04" w:rsidP="00E16E04">
      <w:pPr>
        <w:pStyle w:val="BodyTextIndent2"/>
        <w:spacing w:after="20" w:line="240" w:lineRule="auto"/>
        <w:ind w:firstLine="0"/>
        <w:jc w:val="both"/>
        <w:rPr>
          <w:rFonts w:ascii="Times New Roman" w:hAnsi="Times New Roman" w:cs="Times New Roman"/>
          <w:b/>
          <w:bCs/>
          <w:sz w:val="24"/>
          <w:szCs w:val="24"/>
        </w:rPr>
      </w:pPr>
      <w:r w:rsidRPr="00F52C53">
        <w:rPr>
          <w:rFonts w:ascii="AGA Arabesque" w:hAnsi="AGA Arabesque" w:cs="Traditional Arabic"/>
          <w:b/>
          <w:bCs/>
          <w:sz w:val="24"/>
          <w:szCs w:val="24"/>
        </w:rPr>
        <w:t></w:t>
      </w:r>
      <w:r w:rsidRPr="00F52C53">
        <w:rPr>
          <w:rFonts w:ascii="Kalpurush" w:eastAsia="Nikosh" w:hAnsi="Kalpurush" w:cs="Kalpurush"/>
          <w:b/>
          <w:bCs/>
          <w:sz w:val="24"/>
          <w:szCs w:val="24"/>
          <w:cs/>
          <w:lang w:bidi="bn-BD"/>
        </w:rPr>
        <w:t xml:space="preserve"> কাফেরগণ মৃত্যুর পর পূনরুজ্জী</w:t>
      </w:r>
      <w:r w:rsidR="00B74DF4">
        <w:rPr>
          <w:rFonts w:ascii="Kalpurush" w:eastAsia="Nikosh" w:hAnsi="Kalpurush" w:cs="Kalpurush"/>
          <w:b/>
          <w:bCs/>
          <w:sz w:val="24"/>
          <w:szCs w:val="24"/>
          <w:cs/>
          <w:lang w:bidi="bn-BD"/>
        </w:rPr>
        <w:t>বন অস্বীকার করে। তাদের ধারণায় এ</w:t>
      </w:r>
      <w:r w:rsidRPr="00F52C53">
        <w:rPr>
          <w:rFonts w:ascii="Kalpurush" w:eastAsia="Nikosh" w:hAnsi="Kalpurush" w:cs="Kalpurush"/>
          <w:b/>
          <w:bCs/>
          <w:sz w:val="24"/>
          <w:szCs w:val="24"/>
          <w:cs/>
          <w:lang w:bidi="bn-BD"/>
        </w:rPr>
        <w:t xml:space="preserve"> পুনরুজ্জীবন অসম্ভব</w:t>
      </w:r>
      <w:r w:rsidRPr="00F52C53">
        <w:rPr>
          <w:rFonts w:ascii="Kalpurush" w:eastAsia="Nikosh" w:hAnsi="Kalpurush" w:cs="Kalpurush" w:hint="cs"/>
          <w:b/>
          <w:bCs/>
          <w:sz w:val="24"/>
          <w:szCs w:val="24"/>
          <w:cs/>
          <w:lang w:bidi="bn-BD"/>
        </w:rPr>
        <w:t>:</w:t>
      </w:r>
    </w:p>
    <w:p w:rsidR="00E16E04" w:rsidRPr="00E16E04" w:rsidRDefault="00E16E04" w:rsidP="00E16E04">
      <w:pPr>
        <w:pStyle w:val="BodyTextIndent2"/>
        <w:spacing w:after="20" w:line="240" w:lineRule="auto"/>
        <w:ind w:hanging="263"/>
        <w:jc w:val="both"/>
        <w:rPr>
          <w:rFonts w:ascii="Times New Roman" w:hAnsi="Times New Roman" w:cs="Times New Roman"/>
          <w:sz w:val="24"/>
          <w:szCs w:val="24"/>
        </w:rPr>
      </w:pPr>
      <w:r w:rsidRPr="00E16E04">
        <w:rPr>
          <w:rFonts w:ascii="Kalpurush" w:eastAsia="Nikosh" w:hAnsi="Kalpurush" w:cs="Kalpurush"/>
          <w:sz w:val="24"/>
          <w:szCs w:val="24"/>
          <w:cs/>
          <w:lang w:bidi="bn-BD"/>
        </w:rPr>
        <w:tab/>
        <w:t>কাফেরদের এই ধারণা বাতিল। 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মৃত্যুর পর পুণরুত্থানের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ইন্দ্রিয় শক্তি ও যুক্তিগত প্রমাণ রয়েছে</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(ক) শরী</w:t>
      </w:r>
      <w:r w:rsidRPr="00E16E04">
        <w:rPr>
          <w:rFonts w:ascii="Kalpurush" w:eastAsia="Nikosh" w:hAnsi="Kalpurush" w:cs="Kalpurush"/>
          <w:b/>
          <w:bCs/>
          <w:sz w:val="24"/>
          <w:szCs w:val="24"/>
          <w:lang w:bidi="bn-BD"/>
        </w:rPr>
        <w:t>‘</w:t>
      </w:r>
      <w:r w:rsidRPr="00E16E04">
        <w:rPr>
          <w:rFonts w:ascii="Kalpurush" w:eastAsia="Nikosh" w:hAnsi="Kalpurush" w:cs="Kalpurush"/>
          <w:b/>
          <w:bCs/>
          <w:sz w:val="24"/>
          <w:szCs w:val="24"/>
          <w:cs/>
          <w:lang w:bidi="bn-BD"/>
        </w:rPr>
        <w:t>আতের প্রমাণ</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زَعَمَ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كَفَرُوٓاْ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يُبۡعَثُواْۚ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وَرَبِّي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لَتُبۡعَثُنَّ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لَتُنَبَّؤُنَّ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عَمِلۡتُمۡۚ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التغابن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w:t>
      </w:r>
      <w:r>
        <w:rPr>
          <w:rFonts w:ascii="KFGQPC Uthman Taha Naskh" w:cs="KFGQPC Uthman Taha Naskh"/>
          <w:color w:val="008000"/>
          <w:sz w:val="24"/>
          <w:szCs w:val="24"/>
          <w:rtl/>
        </w:rPr>
        <w:t>]</w:t>
      </w:r>
    </w:p>
    <w:p w:rsidR="00D90267" w:rsidRDefault="00E16E04" w:rsidP="003C658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“কাফেররা ধার</w:t>
      </w:r>
      <w:r w:rsidRPr="00E16E0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কখনও পুণরুত্থিত হবে না।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অবশ্যই তা হবে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আমার পালনকর্তার কসম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নিশ্চয়ই তোমরা পুণরুত্থিত</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হবে। </w:t>
      </w:r>
      <w:r w:rsidRPr="00E16E04">
        <w:rPr>
          <w:rFonts w:ascii="Kalpurush" w:eastAsia="Nikosh" w:hAnsi="Kalpurush" w:cs="Kalpurush"/>
          <w:sz w:val="24"/>
          <w:szCs w:val="24"/>
          <w:cs/>
          <w:lang w:bidi="bn-BD"/>
        </w:rPr>
        <w:lastRenderedPageBreak/>
        <w:t>অতঃপর তোমাদেরকে অবহিত করানো হবে যা তোমরা করতে। এটা আল্লাহর পক্ষে সহজ।</w:t>
      </w:r>
      <w:r w:rsidRPr="00E16E04">
        <w:rPr>
          <w:rFonts w:ascii="Kalpurush" w:eastAsia="Nikosh" w:hAnsi="Kalpurush" w:cs="Kalpurush" w:hint="cs"/>
          <w:sz w:val="24"/>
          <w:szCs w:val="24"/>
          <w:cs/>
          <w:lang w:bidi="bn-BD"/>
        </w:rPr>
        <w:t xml:space="preserve"> </w:t>
      </w:r>
      <w:r w:rsidR="003C6584">
        <w:rPr>
          <w:rFonts w:ascii="Kalpurush" w:eastAsia="Nikosh" w:hAnsi="Kalpurush" w:cs="Kalpurush"/>
          <w:sz w:val="24"/>
          <w:szCs w:val="24"/>
          <w:cs/>
          <w:lang w:bidi="bn-BD"/>
        </w:rPr>
        <w:t>[সূরা আত</w:t>
      </w:r>
      <w:r w:rsidR="003C658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তাগাবুন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আয়াত: </w:t>
      </w:r>
      <w:r w:rsidR="003C6584">
        <w:rPr>
          <w:rFonts w:ascii="Kalpurush" w:eastAsia="Nikosh" w:hAnsi="Kalpurush" w:cs="Kalpurush" w:hint="cs"/>
          <w:sz w:val="24"/>
          <w:szCs w:val="24"/>
          <w:cs/>
          <w:lang w:bidi="bn-BD"/>
        </w:rPr>
        <w:t>৭]</w:t>
      </w:r>
      <w:r w:rsidRPr="00E16E04">
        <w:rPr>
          <w:rFonts w:ascii="Kalpurush" w:eastAsia="Nikosh" w:hAnsi="Kalpurush" w:cs="Kalpurush"/>
          <w:sz w:val="24"/>
          <w:szCs w:val="24"/>
          <w:cs/>
          <w:lang w:bidi="bn-BD"/>
        </w:rPr>
        <w:t xml:space="preserve"> </w:t>
      </w:r>
    </w:p>
    <w:p w:rsidR="00E16E04" w:rsidRPr="00190F65" w:rsidRDefault="003C6584" w:rsidP="003C6584">
      <w:pPr>
        <w:pStyle w:val="BodyTextIndent2"/>
        <w:spacing w:after="20" w:line="240" w:lineRule="auto"/>
        <w:ind w:firstLine="0"/>
        <w:jc w:val="both"/>
        <w:rPr>
          <w:rFonts w:ascii="Times New Roman" w:hAnsi="Times New Roman" w:cs="Times New Roman"/>
          <w:color w:val="000000" w:themeColor="text1"/>
          <w:sz w:val="24"/>
          <w:szCs w:val="24"/>
        </w:rPr>
      </w:pPr>
      <w:r>
        <w:rPr>
          <w:rFonts w:ascii="Kalpurush" w:eastAsia="Nikosh" w:hAnsi="Kalpurush" w:cs="Kalpurush" w:hint="cs"/>
          <w:sz w:val="24"/>
          <w:szCs w:val="24"/>
          <w:cs/>
          <w:lang w:bidi="bn-BD"/>
        </w:rPr>
        <w:t>উ</w:t>
      </w:r>
      <w:r w:rsidR="003F29D4">
        <w:rPr>
          <w:rFonts w:ascii="Kalpurush" w:eastAsia="Nikosh" w:hAnsi="Kalpurush" w:cs="Kalpurush"/>
          <w:sz w:val="24"/>
          <w:szCs w:val="24"/>
          <w:cs/>
          <w:lang w:bidi="bn-BD"/>
        </w:rPr>
        <w:t>পর</w:t>
      </w:r>
      <w:r w:rsidR="00E16E04" w:rsidRPr="00E16E04">
        <w:rPr>
          <w:rFonts w:ascii="Kalpurush" w:eastAsia="Nikosh" w:hAnsi="Kalpurush" w:cs="Kalpurush"/>
          <w:sz w:val="24"/>
          <w:szCs w:val="24"/>
          <w:cs/>
          <w:lang w:bidi="bn-BD"/>
        </w:rPr>
        <w:t xml:space="preserve">ন্তু সব আসমানী গ্রন্থ মৃত্যুর পর পুনরুত্থান সংগঠিত হওয়ার ব্যাপারে </w:t>
      </w:r>
      <w:r w:rsidR="00E16E04" w:rsidRPr="00190F65">
        <w:rPr>
          <w:rFonts w:ascii="Kalpurush" w:eastAsia="Nikosh" w:hAnsi="Kalpurush" w:cs="Kalpurush"/>
          <w:color w:val="000000" w:themeColor="text1"/>
          <w:sz w:val="24"/>
          <w:szCs w:val="24"/>
          <w:cs/>
          <w:lang w:bidi="bn-BD"/>
        </w:rPr>
        <w:t>একমত।</w:t>
      </w:r>
    </w:p>
    <w:p w:rsidR="00E16E04" w:rsidRPr="00E16E04" w:rsidRDefault="00E16E04" w:rsidP="00E16E04">
      <w:pPr>
        <w:pStyle w:val="BodyTextIndent2"/>
        <w:spacing w:after="20" w:line="240" w:lineRule="auto"/>
        <w:ind w:firstLine="0"/>
        <w:jc w:val="both"/>
        <w:rPr>
          <w:rFonts w:ascii="Kalpurush" w:eastAsia="Nikosh" w:hAnsi="Kalpurush" w:cs="Kalpurush"/>
          <w:b/>
          <w:bCs/>
          <w:sz w:val="24"/>
          <w:szCs w:val="24"/>
          <w:lang w:bidi="bn-BD"/>
        </w:rPr>
      </w:pPr>
      <w:r w:rsidRPr="00E16E04">
        <w:rPr>
          <w:rFonts w:ascii="Kalpurush" w:eastAsia="Nikosh" w:hAnsi="Kalpurush" w:cs="Kalpurush"/>
          <w:b/>
          <w:bCs/>
          <w:sz w:val="24"/>
          <w:szCs w:val="24"/>
          <w:cs/>
          <w:lang w:bidi="bn-BD"/>
        </w:rPr>
        <w:t>(খ) ইন্দ্রিয় শক্তির আলোকে প্রমাণ</w:t>
      </w:r>
      <w:r w:rsidRPr="00E16E04">
        <w:rPr>
          <w:rFonts w:ascii="Kalpurush" w:eastAsia="Nikosh" w:hAnsi="Kalpurush" w:cs="Kalpurush" w:hint="cs"/>
          <w:b/>
          <w:bCs/>
          <w:sz w:val="24"/>
          <w:szCs w:val="24"/>
          <w:cs/>
          <w:lang w:bidi="bn-BD"/>
        </w:rPr>
        <w:t>:</w:t>
      </w:r>
    </w:p>
    <w:p w:rsidR="00E16E04" w:rsidRPr="00E16E04" w:rsidRDefault="00E16E04" w:rsidP="00D90267">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এ পৃথিবীতে মৃত ব্যক্তিদেরকে জীবিত করে তার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দের সম্মুখে প্রত্</w:t>
      </w:r>
      <w:r w:rsidR="00D90267">
        <w:rPr>
          <w:rFonts w:ascii="Kalpurush" w:eastAsia="Nikosh" w:hAnsi="Kalpurush" w:cs="Kalpurush"/>
          <w:sz w:val="24"/>
          <w:szCs w:val="24"/>
          <w:cs/>
          <w:lang w:bidi="bn-BD"/>
        </w:rPr>
        <w:t>যক্ষ প্রমাণ পেশ করেছেন। সূরা আল</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বাক্বার</w:t>
      </w:r>
      <w:r w:rsidR="00D90267">
        <w:rPr>
          <w:rFonts w:ascii="Kalpurush" w:eastAsia="Nikosh" w:hAnsi="Kalpurush" w:cs="Kalpurush"/>
          <w:sz w:val="24"/>
          <w:szCs w:val="24"/>
          <w:cs/>
          <w:lang w:bidi="bn-BD"/>
        </w:rPr>
        <w:t>া</w:t>
      </w:r>
      <w:r w:rsidRPr="00E16E04">
        <w:rPr>
          <w:rFonts w:ascii="Kalpurush" w:eastAsia="Nikosh" w:hAnsi="Kalpurush" w:cs="Kalpurush"/>
          <w:sz w:val="24"/>
          <w:szCs w:val="24"/>
          <w:cs/>
          <w:lang w:bidi="bn-BD"/>
        </w:rPr>
        <w:t>তে এর পাঁচটি দৃষ্টান্ত বর্ণিত হয়েছে।</w:t>
      </w:r>
    </w:p>
    <w:p w:rsidR="00E16E04" w:rsidRPr="00E16E04" w:rsidRDefault="00E16E04" w:rsidP="00D90267">
      <w:pPr>
        <w:pStyle w:val="BodyTextIndent2"/>
        <w:spacing w:after="20" w:line="240" w:lineRule="auto"/>
        <w:ind w:firstLine="0"/>
        <w:jc w:val="both"/>
        <w:rPr>
          <w:rFonts w:ascii="Times New Roman" w:hAnsi="Times New Roman" w:cs="Times New Roman"/>
          <w:sz w:val="24"/>
          <w:szCs w:val="24"/>
        </w:rPr>
      </w:pPr>
      <w:r w:rsidRPr="00B74DF4">
        <w:rPr>
          <w:rFonts w:ascii="Kalpurush" w:eastAsia="Nikosh" w:hAnsi="Kalpurush" w:cs="Kalpurush"/>
          <w:b/>
          <w:bCs/>
          <w:sz w:val="24"/>
          <w:szCs w:val="24"/>
          <w:cs/>
          <w:lang w:bidi="bn-BD"/>
        </w:rPr>
        <w:t>প্রথম উদাহরণ</w:t>
      </w:r>
      <w:r w:rsidRPr="00B74DF4">
        <w:rPr>
          <w:rFonts w:ascii="Kalpurush" w:eastAsia="Nikosh" w:hAnsi="Kalpurush" w:cs="Kalpurush" w:hint="cs"/>
          <w:b/>
          <w:bCs/>
          <w:sz w:val="24"/>
          <w:szCs w:val="24"/>
          <w:cs/>
          <w:lang w:bidi="bn-BD"/>
        </w:rPr>
        <w:t>:</w:t>
      </w:r>
      <w:r w:rsidR="00D90267">
        <w:rPr>
          <w:rFonts w:ascii="Kalpurush" w:eastAsia="Nikosh" w:hAnsi="Kalpurush" w:cs="Kalpurush"/>
          <w:sz w:val="24"/>
          <w:szCs w:val="24"/>
          <w:cs/>
          <w:lang w:bidi="bn-BD"/>
        </w:rPr>
        <w:t xml:space="preserve"> মূসা আলাইহিস সালাম</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ঘটনা। যখন মুসা আলাইহিস সালাম বনী ইসরাঈলের সত্তর জন লোককে মনোনীত করে তাঁর সঙ্গে তূর পর্বতে নিয়ে গেলেন। সেখানে পৌঁছে তারা আল্লাহর বাণী স্বয়ং শ্রবণ করেও ঈমান আনলো না </w:t>
      </w:r>
      <w:r w:rsidR="00D90267">
        <w:rPr>
          <w:rFonts w:ascii="Kalpurush" w:eastAsia="Nikosh" w:hAnsi="Kalpurush" w:cs="Kalpurush" w:hint="cs"/>
          <w:sz w:val="24"/>
          <w:szCs w:val="24"/>
          <w:cs/>
          <w:lang w:bidi="bn-BD"/>
        </w:rPr>
        <w:t>বরং</w:t>
      </w:r>
      <w:r w:rsidRPr="00E16E04">
        <w:rPr>
          <w:rFonts w:ascii="Kalpurush" w:eastAsia="Nikosh" w:hAnsi="Kalpurush" w:cs="Kalpurush"/>
          <w:sz w:val="24"/>
          <w:szCs w:val="24"/>
          <w:cs/>
          <w:lang w:bidi="bn-BD"/>
        </w:rPr>
        <w:t xml:space="preserve"> 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যতক্ষণ না আমরা আল্লাহকে প্রকাশ্য দেখবো ততক্ষণ পর্যন্ত বিশ্বাস করব না। এ ধৃষ্টতার জন্য তাদের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বজ্রপাত হলো এবং সবাই ধ্বংস হয়ে</w:t>
      </w:r>
      <w:r w:rsidR="00D90267">
        <w:rPr>
          <w:rFonts w:ascii="Kalpurush" w:eastAsia="Nikosh" w:hAnsi="Kalpurush" w:cs="Kalpurush"/>
          <w:sz w:val="24"/>
          <w:szCs w:val="24"/>
          <w:cs/>
          <w:lang w:bidi="bn-BD"/>
        </w:rPr>
        <w:t xml:space="preserve"> গেল। অতঃপর মুসা আলাইহিস সালাম</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দো</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আয়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দয়াপরবশ হয়ে তাদেরকে পূণর্জীবিত করে ছিলেন। আল্লাহ বনী ইসরাঈলদেরকে সম্বোধন করে বলেন</w:t>
      </w:r>
      <w:r w:rsidRPr="00E16E04">
        <w:rPr>
          <w:rFonts w:ascii="Kalpurush" w:eastAsia="Nikosh" w:hAnsi="Kalpurush" w:cs="Kalpurush"/>
          <w:sz w:val="24"/>
          <w:szCs w:val="24"/>
          <w:lang w:bidi="bn-BD"/>
        </w:rPr>
        <w:t>,</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يَٰمُوسَىٰ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نُّؤۡمِنَ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جَهۡرَةٗ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فَأَخَذَتۡكُمُ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ٱلصَّٰعِقَةُ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تَنظُرُونَ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بَعَثۡنَٰكُم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مَوۡتِكُمۡ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تَشۡكُرُونَ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٥٥،</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٥٦</w:t>
      </w:r>
      <w:r>
        <w:rPr>
          <w:rFonts w:ascii="KFGQPC Uthman Taha Naskh" w:cs="KFGQPC Uthman Taha Naskh"/>
          <w:color w:val="008000"/>
          <w:sz w:val="24"/>
          <w:szCs w:val="24"/>
          <w:rtl/>
        </w:rPr>
        <w:t>]</w:t>
      </w:r>
    </w:p>
    <w:p w:rsidR="00E16E04" w:rsidRPr="00D90267" w:rsidRDefault="00E16E04" w:rsidP="00E16E04">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আর যখন তোমরা 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হে মুসা</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কস্মিনকালেও আমরা তোমাকে বিশ্বাস করব না যতক্ষণ না আমরা আল্লা</w:t>
      </w:r>
      <w:r w:rsidRPr="00E16E04">
        <w:rPr>
          <w:rFonts w:ascii="Kalpurush" w:eastAsia="Nikosh" w:hAnsi="Kalpurush" w:cs="Kalpurush" w:hint="cs"/>
          <w:sz w:val="24"/>
          <w:szCs w:val="24"/>
          <w:cs/>
          <w:lang w:bidi="bn-BD"/>
        </w:rPr>
        <w:t xml:space="preserve">হকে </w:t>
      </w:r>
      <w:r w:rsidRPr="00E16E04">
        <w:rPr>
          <w:rFonts w:ascii="Kalpurush" w:eastAsia="Nikosh" w:hAnsi="Kalpurush" w:cs="Kalpurush"/>
          <w:sz w:val="24"/>
          <w:szCs w:val="24"/>
          <w:cs/>
          <w:lang w:bidi="bn-BD"/>
        </w:rPr>
        <w:t>প্রকাশ্য দেখতে পাব। বস্তুতঃ তোমদেরকে পাকড়াও করল বজ্রপাত এবং তোমরা তা প্রত্যক্ষ করছিলে। তারপর মরে যাবার পর তোমাদিগকে পূনরায় জীবন দান করেছি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 করে</w:t>
      </w:r>
      <w:r w:rsidR="00D90267">
        <w:rPr>
          <w:rFonts w:ascii="Kalpurush" w:eastAsia="Nikosh" w:hAnsi="Kalpurush" w:cs="Kalpurush"/>
          <w:sz w:val="24"/>
          <w:szCs w:val="24"/>
          <w:cs/>
          <w:lang w:bidi="bn-BD"/>
        </w:rPr>
        <w:t xml:space="preserve"> তোমরা কৃতজ্ঞতা স্বীকার করে নাও</w:t>
      </w:r>
      <w:r w:rsidR="00D90267" w:rsidRPr="00B1790A">
        <w:rPr>
          <w:rFonts w:ascii="SolaimanLipi" w:eastAsia="Nikosh" w:hAnsi="SolaimanLipi" w:cs="SolaimanLipi"/>
          <w:sz w:val="24"/>
          <w:szCs w:val="24"/>
          <w:cs/>
          <w:lang w:bidi="hi-IN"/>
        </w:rPr>
        <w:t>।</w:t>
      </w:r>
      <w:r w:rsidR="00D90267">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D90267">
        <w:rPr>
          <w:rFonts w:ascii="Kalpurush" w:eastAsia="Nikosh" w:hAnsi="Kalpurush" w:cs="Kalpurush"/>
          <w:sz w:val="24"/>
          <w:szCs w:val="24"/>
          <w:cs/>
          <w:lang w:bidi="bn-BD"/>
        </w:rPr>
        <w:t>[</w:t>
      </w:r>
      <w:r w:rsidRPr="00D90267">
        <w:rPr>
          <w:rFonts w:ascii="Kalpurush" w:eastAsia="Nikosh" w:hAnsi="Kalpurush" w:cs="Kalpurush"/>
          <w:sz w:val="24"/>
          <w:szCs w:val="24"/>
          <w:cs/>
          <w:lang w:bidi="bn-IN"/>
        </w:rPr>
        <w:t xml:space="preserve">সূরা </w:t>
      </w:r>
      <w:r w:rsidR="00D90267">
        <w:rPr>
          <w:rFonts w:ascii="Kalpurush" w:eastAsia="Nikosh" w:hAnsi="Kalpurush" w:cs="Kalpurush" w:hint="cs"/>
          <w:sz w:val="24"/>
          <w:szCs w:val="24"/>
          <w:cs/>
          <w:lang w:bidi="bn-BD"/>
        </w:rPr>
        <w:t>আল-</w:t>
      </w:r>
      <w:r w:rsidRPr="00D90267">
        <w:rPr>
          <w:rFonts w:ascii="Kalpurush" w:eastAsia="Nikosh" w:hAnsi="Kalpurush" w:cs="Kalpurush"/>
          <w:sz w:val="24"/>
          <w:szCs w:val="24"/>
          <w:cs/>
          <w:lang w:bidi="bn-IN"/>
        </w:rPr>
        <w:t>বাকারা</w:t>
      </w:r>
      <w:r w:rsidRPr="00D90267">
        <w:rPr>
          <w:rFonts w:ascii="Kalpurush" w:eastAsia="Nikosh" w:hAnsi="Kalpurush" w:cs="Kalpurush"/>
          <w:sz w:val="24"/>
          <w:szCs w:val="24"/>
          <w:lang w:bidi="bn-BD"/>
        </w:rPr>
        <w:t xml:space="preserve">, </w:t>
      </w:r>
      <w:r w:rsidRPr="00D90267">
        <w:rPr>
          <w:rFonts w:ascii="Kalpurush" w:eastAsia="Nikosh" w:hAnsi="Kalpurush" w:cs="Kalpurush"/>
          <w:sz w:val="24"/>
          <w:szCs w:val="24"/>
          <w:cs/>
          <w:lang w:bidi="bn-BD"/>
        </w:rPr>
        <w:t>আয়াত: ৫৫-৫৬</w:t>
      </w:r>
      <w:r w:rsidR="00D90267">
        <w:rPr>
          <w:rFonts w:ascii="Kalpurush" w:eastAsia="Nikosh" w:hAnsi="Kalpurush" w:cs="Kalpurush" w:hint="cs"/>
          <w:sz w:val="24"/>
          <w:szCs w:val="24"/>
          <w:cs/>
          <w:lang w:bidi="bn-BD"/>
        </w:rPr>
        <w:t>]</w:t>
      </w:r>
    </w:p>
    <w:p w:rsidR="00E16E04" w:rsidRPr="00E16E04" w:rsidRDefault="00E16E04" w:rsidP="00D90267">
      <w:pPr>
        <w:pStyle w:val="BodyTextIndent2"/>
        <w:spacing w:after="20" w:line="240" w:lineRule="auto"/>
        <w:ind w:firstLine="0"/>
        <w:jc w:val="both"/>
        <w:rPr>
          <w:rFonts w:ascii="Times New Roman" w:hAnsi="Times New Roman" w:cs="Times New Roman"/>
          <w:sz w:val="24"/>
          <w:szCs w:val="24"/>
        </w:rPr>
      </w:pPr>
      <w:r w:rsidRPr="00B74DF4">
        <w:rPr>
          <w:rFonts w:ascii="Kalpurush" w:eastAsia="Nikosh" w:hAnsi="Kalpurush" w:cs="Kalpurush"/>
          <w:b/>
          <w:bCs/>
          <w:sz w:val="24"/>
          <w:szCs w:val="24"/>
          <w:cs/>
          <w:lang w:bidi="bn-BD"/>
        </w:rPr>
        <w:lastRenderedPageBreak/>
        <w:t>দ্বিতীয় উদাহরণ</w:t>
      </w:r>
      <w:r w:rsidRPr="00B74DF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একজন নিহত ব্যক্তির ঘটনা। বনী</w:t>
      </w:r>
      <w:r w:rsidR="00D90267">
        <w:rPr>
          <w:rFonts w:ascii="Kalpurush" w:eastAsia="Nikosh" w:hAnsi="Kalpurush" w:cs="Kalpurush" w:hint="cs"/>
          <w:sz w:val="24"/>
          <w:szCs w:val="24"/>
          <w:cs/>
          <w:lang w:bidi="bn-BD"/>
        </w:rPr>
        <w:t xml:space="preserve"> </w:t>
      </w:r>
      <w:r w:rsidR="00D90267">
        <w:rPr>
          <w:rFonts w:ascii="Kalpurush" w:eastAsia="Nikosh" w:hAnsi="Kalpurush" w:cs="Kalpurush"/>
          <w:sz w:val="24"/>
          <w:szCs w:val="24"/>
          <w:cs/>
          <w:lang w:bidi="bn-BD"/>
        </w:rPr>
        <w:t>ইসরাঈল</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 মধ্যে একটি হত্যাকাণ্ড</w:t>
      </w:r>
      <w:r w:rsidR="00D90267">
        <w:rPr>
          <w:rFonts w:ascii="Kalpurush" w:eastAsia="Nikosh" w:hAnsi="Kalpurush" w:cs="Kalpurush"/>
          <w:sz w:val="24"/>
          <w:szCs w:val="24"/>
          <w:cs/>
          <w:lang w:bidi="bn-BD"/>
        </w:rPr>
        <w:t xml:space="preserve"> সংঘঠিত হয় এবং মুল হত্যাকারী কে</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 জানা কঠিন হয়ে পড়ে। তখন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তাদেরকে একটি গরু জবাই করে তার একটি অংশ দ্বারা মৃত ব্যক্তিকে আঘাত করার আদেশ দিলেন। অতঃপর তারা সেভাবে আঘাত করলে ঐ ব্যক্তি জীবিত হয়ে উঠে এবং হত্যাকারীর নাম বলে দেয়। এই প্রসঙ্গে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قَتَلۡتُمۡ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فَٱدَّٰرَٰٔتُمۡ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مُخۡرِجٞ</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تَكۡتُمُونَ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٧٢</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فَقُلۡنَا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ٱضۡرِبُوهُ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بِبَعۡضِهَاۚ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وَيُرِيكُمۡ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ءَايَٰتِهِۦ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تَعۡقِلُونَ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٧٢،</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٧٣</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“স্মরণ কর</w:t>
      </w:r>
      <w:r w:rsidRPr="00E16E04">
        <w:rPr>
          <w:rFonts w:ascii="Kalpurush" w:eastAsia="Nikosh" w:hAnsi="Kalpurush" w:cs="Kalpurush"/>
          <w:sz w:val="24"/>
          <w:szCs w:val="24"/>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যখন তোমরা এক ব্যক্তিকে হত্যা করলে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অতঃপর সে সম্পর্কে একে অপরকে অভিযুক্ত করেছিলে। তোমরা গোপন করতে চেয়</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 প্রকাশ করে দেওয়া ছিল আল্লাহর অভিপ্রায়। অতঃপর আমি বললাম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গরুর একটি খণ্ড দ্বারা মৃতকে আঘাত কর। এভাবে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মৃতকে জীবিত করেন এবং তোমাদেরকে তাঁর নির্দশনসমূহ প্রদর্শন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 তোমরা চিন্তা কর</w:t>
      </w:r>
      <w:r w:rsidR="00D90267" w:rsidRPr="00B1790A">
        <w:rPr>
          <w:rFonts w:ascii="SolaimanLipi" w:eastAsia="Nikosh" w:hAnsi="SolaimanLipi" w:cs="SolaimanLipi"/>
          <w:sz w:val="24"/>
          <w:szCs w:val="24"/>
          <w:cs/>
          <w:lang w:bidi="hi-IN"/>
        </w:rPr>
        <w:t>।</w:t>
      </w:r>
      <w:r w:rsidR="00D90267">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D90267">
        <w:rPr>
          <w:rFonts w:ascii="Kalpurush" w:eastAsia="Nikosh" w:hAnsi="Kalpurush" w:cs="Kalpurush"/>
          <w:sz w:val="24"/>
          <w:szCs w:val="24"/>
          <w:cs/>
          <w:lang w:bidi="bn-BD"/>
        </w:rPr>
        <w:t>[</w:t>
      </w:r>
      <w:r w:rsidR="00D90267">
        <w:rPr>
          <w:rFonts w:ascii="Kalpurush" w:eastAsia="Nikosh" w:hAnsi="Kalpurush" w:cs="Kalpurush"/>
          <w:sz w:val="24"/>
          <w:szCs w:val="24"/>
          <w:cs/>
          <w:lang w:bidi="bn-IN"/>
        </w:rPr>
        <w:t>সূরা আল</w:t>
      </w:r>
      <w:r w:rsidR="00D90267">
        <w:rPr>
          <w:rFonts w:ascii="Kalpurush" w:eastAsia="Nikosh" w:hAnsi="Kalpurush" w:cs="Kalpurush" w:hint="cs"/>
          <w:sz w:val="24"/>
          <w:szCs w:val="24"/>
          <w:cs/>
          <w:lang w:bidi="bn-BD"/>
        </w:rPr>
        <w:t>-</w:t>
      </w:r>
      <w:r w:rsidRPr="00D90267">
        <w:rPr>
          <w:rFonts w:ascii="Kalpurush" w:eastAsia="Nikosh" w:hAnsi="Kalpurush" w:cs="Kalpurush"/>
          <w:sz w:val="24"/>
          <w:szCs w:val="24"/>
          <w:cs/>
          <w:lang w:bidi="bn-IN"/>
        </w:rPr>
        <w:t>বাক্বারা</w:t>
      </w:r>
      <w:r w:rsidRPr="00D90267">
        <w:rPr>
          <w:rFonts w:ascii="Kalpurush" w:eastAsia="Nikosh" w:hAnsi="Kalpurush" w:cs="Kalpurush"/>
          <w:sz w:val="24"/>
          <w:szCs w:val="24"/>
          <w:lang w:bidi="bn-BD"/>
        </w:rPr>
        <w:t xml:space="preserve">, </w:t>
      </w:r>
      <w:r w:rsidRPr="00D90267">
        <w:rPr>
          <w:rFonts w:ascii="Kalpurush" w:eastAsia="Nikosh" w:hAnsi="Kalpurush" w:cs="Kalpurush"/>
          <w:sz w:val="24"/>
          <w:szCs w:val="24"/>
          <w:cs/>
          <w:lang w:bidi="bn-BD"/>
        </w:rPr>
        <w:t>আয়াত: ৭২-৭৩]</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B74DF4">
        <w:rPr>
          <w:rFonts w:ascii="Kalpurush" w:eastAsia="Nikosh" w:hAnsi="Kalpurush" w:cs="Kalpurush"/>
          <w:b/>
          <w:bCs/>
          <w:sz w:val="24"/>
          <w:szCs w:val="24"/>
          <w:cs/>
          <w:lang w:bidi="bn-BD"/>
        </w:rPr>
        <w:t>তৃতীয় উদাহরণ</w:t>
      </w:r>
      <w:r w:rsidRPr="00B74DF4">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এ ঘটনার সংক্ষিপ্ত বিবরণ এই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বনী ইসরাঈলের কিছু লোক কোনো এক শহরে বাস করতো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সেখানে কোনো মহামারী বা মারাত্মক রোগ-ব্যধির প্রাদুর্ভ</w:t>
      </w:r>
      <w:r w:rsidR="00D90267">
        <w:rPr>
          <w:rFonts w:ascii="Kalpurush" w:eastAsia="Nikosh" w:hAnsi="Kalpurush" w:cs="Kalpurush"/>
          <w:sz w:val="24"/>
          <w:szCs w:val="24"/>
          <w:cs/>
          <w:lang w:bidi="bn-BD"/>
        </w:rPr>
        <w:t>াব হয়। তখন তারা মৃত্যুর ভয়ে বাড়</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-ঘর ছেড়ে দু</w:t>
      </w:r>
      <w:r w:rsidR="00D90267">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টি পাহাড়ের মধ্যবর্তী এক প্রশস্ত ময়দানে গিয়ে বসবাস করতে লাগলো।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তাদেরকে এবং দুনিয়ার অন্যান্য</w:t>
      </w:r>
      <w:r w:rsidRPr="00E16E04">
        <w:rPr>
          <w:rFonts w:ascii="Kalpurush" w:eastAsia="Nikosh" w:hAnsi="Kalpurush" w:cs="Kalpurush"/>
          <w:sz w:val="24"/>
          <w:szCs w:val="24"/>
          <w:lang w:bidi="bn-BD"/>
        </w:rPr>
        <w:t xml:space="preserve">, </w:t>
      </w:r>
      <w:r w:rsidR="00D90267">
        <w:rPr>
          <w:rFonts w:ascii="Kalpurush" w:eastAsia="Nikosh" w:hAnsi="Kalpurush" w:cs="Kalpurush"/>
          <w:sz w:val="24"/>
          <w:szCs w:val="24"/>
          <w:cs/>
          <w:lang w:bidi="bn-BD"/>
        </w:rPr>
        <w:t>জাতিকে একথা অবগত করা</w:t>
      </w:r>
      <w:r w:rsidRPr="00E16E04">
        <w:rPr>
          <w:rFonts w:ascii="Kalpurush" w:eastAsia="Nikosh" w:hAnsi="Kalpurush" w:cs="Kalpurush"/>
          <w:sz w:val="24"/>
          <w:szCs w:val="24"/>
          <w:cs/>
          <w:lang w:bidi="bn-BD"/>
        </w:rPr>
        <w:t>র জন্য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মৃত্যুর ভয়ে পালিয়ে গিয়ে কেউ রক্ষা পেতে পারে না</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তাদের সবাইকে ঐ জায়গায় একসাথে মৃত্যু দিয়ে দিলেন এবং পরে তাদেরকে আবার জীবিত করেন।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এই প্রসঙ্গে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أَلَمۡ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خَرَجُواْ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دِيَٰرِهِمۡ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أُلُوفٌ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حَذَرَ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مُوتُواْ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أَحۡيَٰهُمۡۚ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لَذُو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فَضۡلٍ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أَكۡثَرَ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يَشۡكُرُونَ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٢٤٣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٢٤٣</w:t>
      </w:r>
      <w:r>
        <w:rPr>
          <w:rFonts w:ascii="KFGQPC Uthman Taha Naskh" w:cs="KFGQPC Uthman Taha Naskh"/>
          <w:color w:val="008000"/>
          <w:sz w:val="24"/>
          <w:szCs w:val="24"/>
          <w:rtl/>
        </w:rPr>
        <w:t>]</w:t>
      </w:r>
    </w:p>
    <w:p w:rsidR="00B74DF4" w:rsidRDefault="00E16E04" w:rsidP="00B74DF4">
      <w:pPr>
        <w:pStyle w:val="BodyTextIndent2"/>
        <w:spacing w:after="20" w:line="240" w:lineRule="auto"/>
        <w:ind w:firstLine="0"/>
        <w:jc w:val="both"/>
        <w:rPr>
          <w:rFonts w:ascii="Kalpurush" w:hAnsi="Kalpurush" w:cs="Kalpurush"/>
          <w:sz w:val="24"/>
          <w:szCs w:val="24"/>
          <w:lang w:bidi="bn-BD"/>
        </w:rPr>
      </w:pPr>
      <w:r w:rsidRPr="00E16E04">
        <w:rPr>
          <w:rFonts w:ascii="Kalpurush" w:eastAsia="Nikosh" w:hAnsi="Kalpurush" w:cs="Kalpurush"/>
          <w:sz w:val="24"/>
          <w:szCs w:val="24"/>
          <w:cs/>
          <w:lang w:bidi="bn-BD"/>
        </w:rPr>
        <w:t>“তুমি কি তাদেরকে দেখনি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মৃত্যুর ভয়ে নিজেদের ঘর ছেড়ে বেরিয়ে গিয়েছিল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আর তারা ছিল সংখ্যায় হাজার হাজার। তারপর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তাদেরকে বললেন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মরে যাও। তারপর আবার তাদেরকে জীবিত করে দিলেন। নিশ্চয়ই আল্লাহ মানুষের </w:t>
      </w:r>
      <w:r w:rsidR="003F29D4">
        <w:rPr>
          <w:rFonts w:ascii="Kalpurush" w:eastAsia="Nikosh" w:hAnsi="Kalpurush" w:cs="Kalpurush"/>
          <w:sz w:val="24"/>
          <w:szCs w:val="24"/>
          <w:cs/>
          <w:lang w:bidi="bn-BD"/>
        </w:rPr>
        <w:t>ওপর</w:t>
      </w:r>
      <w:r w:rsidR="00833B8C">
        <w:rPr>
          <w:rFonts w:ascii="Kalpurush" w:eastAsia="Nikosh" w:hAnsi="Kalpurush" w:cs="Kalpurush"/>
          <w:sz w:val="24"/>
          <w:szCs w:val="24"/>
          <w:cs/>
          <w:lang w:bidi="bn-BD"/>
        </w:rPr>
        <w:t xml:space="preserve"> পরম অনুগ্রহ</w:t>
      </w:r>
      <w:r w:rsidRPr="00E16E04">
        <w:rPr>
          <w:rFonts w:ascii="Kalpurush" w:eastAsia="Nikosh" w:hAnsi="Kalpurush" w:cs="Kalpurush"/>
          <w:sz w:val="24"/>
          <w:szCs w:val="24"/>
          <w:cs/>
          <w:lang w:bidi="bn-BD"/>
        </w:rPr>
        <w:t>শীল। কিন্তু অধিকাংশ লোক শুকরিয়া জ্ঞাপন করে না</w:t>
      </w:r>
      <w:r w:rsidR="00833B8C" w:rsidRPr="00B1790A">
        <w:rPr>
          <w:rFonts w:ascii="SolaimanLipi" w:eastAsia="Nikosh" w:hAnsi="SolaimanLipi" w:cs="SolaimanLipi"/>
          <w:sz w:val="24"/>
          <w:szCs w:val="24"/>
          <w:cs/>
          <w:lang w:bidi="hi-IN"/>
        </w:rPr>
        <w:t>।</w:t>
      </w:r>
      <w:r w:rsidR="00833B8C">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833B8C">
        <w:rPr>
          <w:rFonts w:ascii="Kalpurush" w:eastAsia="Nikosh" w:hAnsi="Kalpurush" w:cs="Kalpurush"/>
          <w:sz w:val="24"/>
          <w:szCs w:val="24"/>
          <w:cs/>
          <w:lang w:bidi="bn-BD"/>
        </w:rPr>
        <w:t>[</w:t>
      </w:r>
      <w:r w:rsidRPr="00833B8C">
        <w:rPr>
          <w:rFonts w:ascii="Kalpurush" w:eastAsia="Nikosh" w:hAnsi="Kalpurush" w:cs="Kalpurush"/>
          <w:sz w:val="24"/>
          <w:szCs w:val="24"/>
          <w:cs/>
          <w:lang w:bidi="bn-IN"/>
        </w:rPr>
        <w:t xml:space="preserve">সূরা </w:t>
      </w:r>
      <w:r w:rsidR="00833B8C" w:rsidRPr="00833B8C">
        <w:rPr>
          <w:rFonts w:ascii="Kalpurush" w:eastAsia="Nikosh" w:hAnsi="Kalpurush" w:cs="Kalpurush"/>
          <w:sz w:val="24"/>
          <w:szCs w:val="24"/>
          <w:cs/>
          <w:lang w:bidi="bn-BD"/>
        </w:rPr>
        <w:t>আল-</w:t>
      </w:r>
      <w:r w:rsidRPr="00833B8C">
        <w:rPr>
          <w:rFonts w:ascii="Kalpurush" w:eastAsia="Nikosh" w:hAnsi="Kalpurush" w:cs="Kalpurush"/>
          <w:sz w:val="24"/>
          <w:szCs w:val="24"/>
          <w:cs/>
          <w:lang w:bidi="bn-IN"/>
        </w:rPr>
        <w:t>বাক্বারা</w:t>
      </w:r>
      <w:r w:rsidRPr="00833B8C">
        <w:rPr>
          <w:rFonts w:ascii="Kalpurush" w:eastAsia="Nikosh" w:hAnsi="Kalpurush" w:cs="Kalpurush"/>
          <w:sz w:val="24"/>
          <w:szCs w:val="24"/>
          <w:lang w:bidi="bn-BD"/>
        </w:rPr>
        <w:t xml:space="preserve">, </w:t>
      </w:r>
      <w:r w:rsidR="00833B8C">
        <w:rPr>
          <w:rFonts w:ascii="Kalpurush" w:eastAsia="Nikosh" w:hAnsi="Kalpurush" w:cs="Kalpurush"/>
          <w:sz w:val="24"/>
          <w:szCs w:val="24"/>
          <w:cs/>
          <w:lang w:bidi="bn-BD"/>
        </w:rPr>
        <w:t>আয়াত</w:t>
      </w:r>
      <w:r w:rsidR="00833B8C">
        <w:rPr>
          <w:rFonts w:ascii="Kalpurush" w:eastAsia="Nikosh" w:hAnsi="Kalpurush" w:cs="Kalpurush" w:hint="cs"/>
          <w:sz w:val="24"/>
          <w:szCs w:val="24"/>
          <w:cs/>
          <w:lang w:bidi="bn-BD"/>
        </w:rPr>
        <w:t>:</w:t>
      </w:r>
      <w:r w:rsidR="00833B8C">
        <w:rPr>
          <w:rFonts w:ascii="Kalpurush" w:eastAsia="Nikosh" w:hAnsi="Kalpurush" w:cs="Kalpurush"/>
          <w:sz w:val="24"/>
          <w:szCs w:val="24"/>
          <w:cs/>
          <w:lang w:bidi="bn-BD"/>
        </w:rPr>
        <w:t xml:space="preserve"> ২৪৩</w:t>
      </w:r>
      <w:r w:rsidR="00833B8C">
        <w:rPr>
          <w:rFonts w:ascii="Kalpurush" w:eastAsia="Nikosh" w:hAnsi="Kalpurush" w:cs="Kalpurush" w:hint="cs"/>
          <w:sz w:val="24"/>
          <w:szCs w:val="24"/>
          <w:cs/>
          <w:lang w:bidi="bn-BD"/>
        </w:rPr>
        <w:t>]</w:t>
      </w:r>
    </w:p>
    <w:p w:rsidR="00E16E04" w:rsidRPr="00B74DF4" w:rsidRDefault="00B74DF4" w:rsidP="00B74DF4">
      <w:pPr>
        <w:pStyle w:val="BodyTextIndent2"/>
        <w:spacing w:after="20" w:line="240" w:lineRule="auto"/>
        <w:ind w:firstLine="0"/>
        <w:jc w:val="both"/>
        <w:rPr>
          <w:rFonts w:ascii="Kalpurush" w:hAnsi="Kalpurush" w:cs="Kalpurush"/>
          <w:sz w:val="24"/>
          <w:szCs w:val="24"/>
        </w:rPr>
      </w:pPr>
      <w:r>
        <w:rPr>
          <w:rFonts w:ascii="Kalpurush" w:eastAsia="Nikosh" w:hAnsi="Kalpurush" w:cs="Kalpurush"/>
          <w:b/>
          <w:bCs/>
          <w:sz w:val="24"/>
          <w:szCs w:val="24"/>
          <w:cs/>
          <w:lang w:bidi="bn-BD"/>
        </w:rPr>
        <w:t>চতুর্থ উদাহরণ</w:t>
      </w:r>
      <w:r>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সেই ব্যক্তির ঘটনা যে এক মৃত শহর দিয়ে যাচ্ছিল। অবস্থা দেখে সে ধারণা করল 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আল্লাহ এই শহরকে আর জীবিত করতে পারবেন না।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তাকে একশত বছর মৃত রাখেন। তারপর তাকে জীবিত করেন। এ সম্পর্কে তিনি বলেন</w:t>
      </w:r>
      <w:r w:rsidR="00E16E04" w:rsidRPr="00E16E04">
        <w:rPr>
          <w:rFonts w:ascii="Kalpurush" w:eastAsia="Nikosh" w:hAnsi="Kalpurush" w:cs="Kalpurush"/>
          <w:sz w:val="24"/>
          <w:szCs w:val="24"/>
          <w:lang w:bidi="bn-BD"/>
        </w:rPr>
        <w:t>,</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قَرۡيَةٖ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خَاوِيَةٌ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عُرُوشِهَا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يُحۡيِۦ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هَٰذِهِ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مَوۡتِهَاۖ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فَأَمَاتَهُ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مِاْئَةَ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بَعَثَهُۥۖ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لَبِثۡتَۖ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لَبِثۡتُ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لَّبِثۡتَ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مِاْئَةَ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فَٱنظُرۡ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طَعَامِكَ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وَشَرَابِكَ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يَتَسَنَّهۡۖ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وَٱنظُرۡ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حِمَارِكَ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وَلِنَجۡعَلَكَ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ءَايَةٗ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لِّلنَّاسِۖ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وَٱنظُرۡ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ٱلۡعِظَامِ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كَيۡفَ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نُنشِزُهَا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نَكۡسُوهَا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لَحۡمٗاۚ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قَدِيرٞ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٢٥٩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٢٥٩</w:t>
      </w:r>
      <w:r>
        <w:rPr>
          <w:rFonts w:ascii="KFGQPC Uthman Taha Naskh" w:cs="KFGQPC Uthman Taha Naskh"/>
          <w:color w:val="008000"/>
          <w:sz w:val="24"/>
          <w:szCs w:val="24"/>
          <w:rtl/>
        </w:rPr>
        <w:t>]</w:t>
      </w:r>
    </w:p>
    <w:p w:rsidR="00B74DF4" w:rsidRDefault="00E16E04" w:rsidP="00B74DF4">
      <w:pPr>
        <w:pStyle w:val="BodyTextIndent2"/>
        <w:spacing w:after="20" w:line="240" w:lineRule="auto"/>
        <w:ind w:firstLine="0"/>
        <w:jc w:val="both"/>
        <w:rPr>
          <w:rFonts w:ascii="Kalpuru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তুমি কি সে লোককে দেখনি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এমন এক জনপদ দিয়ে যাচ্ছিল</w:t>
      </w:r>
      <w:r w:rsidRPr="00E16E04">
        <w:rPr>
          <w:rFonts w:ascii="Kalpurush" w:eastAsia="Nikosh" w:hAnsi="Kalpurush" w:cs="Kalpurush"/>
          <w:sz w:val="24"/>
          <w:szCs w:val="24"/>
          <w:lang w:bidi="bn-BD"/>
        </w:rPr>
        <w:t xml:space="preserve">, </w:t>
      </w:r>
      <w:r w:rsidR="00833B8C">
        <w:rPr>
          <w:rFonts w:ascii="Kalpurush" w:eastAsia="Nikosh" w:hAnsi="Kalpurush" w:cs="Kalpurush"/>
          <w:sz w:val="24"/>
          <w:szCs w:val="24"/>
          <w:cs/>
          <w:lang w:bidi="bn-BD"/>
        </w:rPr>
        <w:t xml:space="preserve">যার </w:t>
      </w:r>
      <w:r w:rsidR="00833B8C" w:rsidRPr="00E16E04">
        <w:rPr>
          <w:rFonts w:ascii="Kalpurush" w:eastAsia="Nikosh" w:hAnsi="Kalpurush" w:cs="Kalpurush"/>
          <w:sz w:val="24"/>
          <w:szCs w:val="24"/>
          <w:cs/>
          <w:lang w:bidi="bn-BD"/>
        </w:rPr>
        <w:t>ঘর</w:t>
      </w:r>
      <w:r w:rsidR="00833B8C">
        <w:rPr>
          <w:rFonts w:ascii="Kalpurush" w:eastAsia="Nikosh" w:hAnsi="Kalpurush" w:cs="Kalpurush" w:hint="cs"/>
          <w:sz w:val="24"/>
          <w:szCs w:val="24"/>
          <w:cs/>
          <w:lang w:bidi="bn-BD"/>
        </w:rPr>
        <w:t>-</w:t>
      </w:r>
      <w:r w:rsidR="00833B8C">
        <w:rPr>
          <w:rFonts w:ascii="Kalpurush" w:eastAsia="Nikosh" w:hAnsi="Kalpurush" w:cs="Kalpurush"/>
          <w:sz w:val="24"/>
          <w:szCs w:val="24"/>
          <w:cs/>
          <w:lang w:bidi="bn-BD"/>
        </w:rPr>
        <w:t>বাড়</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গুলো ধ্বংস-স্তুপে পরিণত হয়েছিল। 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কেমন করে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মরণের পর একে জীবিত করবেন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অতঃপর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তাকে মৃত অবস্থায় রাখলেন একশত বছর। তারপর তাকে পুন</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র্জীবিত করে বললেন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কতকাল মৃত ছিলে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মৃত ছিলাম একদিন কিংবা একদিনের কিছু কম সময়। আল্লাহ বললেন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 নয়! বরং তুমি তো একশত বছর মৃত ছিলে। এবার চেয়ে দেখ নিজের খাবার ও পানীয় দ্রব্যের দিকে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সেগুলো পঁচে যায়</w:t>
      </w:r>
      <w:r w:rsidR="00833B8C">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lastRenderedPageBreak/>
        <w:t>নি এবং দেখ</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নিজের গাধাটির দিকে। আর আমি তোমাকে মানুষের জন্য দৃষ্টান্ত বানাতে চেয়েছি। আর হাড়গুলোর দিকে চেয়ে দেখ</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আমি এগুলোকে কেমন করে জুড়ে দেই এবং সেগুলোর </w:t>
      </w:r>
      <w:r w:rsidR="003F29D4">
        <w:rPr>
          <w:rFonts w:ascii="Kalpurush" w:eastAsia="Nikosh" w:hAnsi="Kalpurush" w:cs="Kalpurush"/>
          <w:sz w:val="24"/>
          <w:szCs w:val="24"/>
          <w:cs/>
          <w:lang w:bidi="bn-BD"/>
        </w:rPr>
        <w:t>ওপর</w:t>
      </w:r>
      <w:r w:rsidR="00833B8C">
        <w:rPr>
          <w:rFonts w:ascii="Kalpurush" w:eastAsia="Nikosh" w:hAnsi="Kalpurush" w:cs="Kalpurush"/>
          <w:sz w:val="24"/>
          <w:szCs w:val="24"/>
          <w:cs/>
          <w:lang w:bidi="bn-BD"/>
        </w:rPr>
        <w:t xml:space="preserve"> মাংসের আবরণ ক</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ভাবে পরিয়ে দেই। অতঃপর যখন 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এ অবস্থা স্পষ্টভাবে প্রকাশিত হল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বলে উঠল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জানি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নিঃসন্দেহে আল্লাহ স</w:t>
      </w:r>
      <w:r w:rsidRPr="00E16E04">
        <w:rPr>
          <w:rFonts w:ascii="Kalpurush" w:eastAsia="Nikosh" w:hAnsi="Kalpurush" w:cs="Kalpurush" w:hint="cs"/>
          <w:sz w:val="24"/>
          <w:szCs w:val="24"/>
          <w:cs/>
          <w:lang w:bidi="bn-BD"/>
        </w:rPr>
        <w:t xml:space="preserve">ব কিছুর </w:t>
      </w:r>
      <w:r w:rsidR="003F29D4">
        <w:rPr>
          <w:rFonts w:ascii="Kalpurush" w:eastAsia="Nikosh" w:hAnsi="Kalpurush" w:cs="Kalpurush" w:hint="cs"/>
          <w:sz w:val="24"/>
          <w:szCs w:val="24"/>
          <w:cs/>
          <w:lang w:bidi="bn-BD"/>
        </w:rPr>
        <w:t>ওপর</w:t>
      </w:r>
      <w:r w:rsidRPr="00E16E04">
        <w:rPr>
          <w:rFonts w:ascii="Kalpurush" w:eastAsia="Nikosh" w:hAnsi="Kalpurush" w:cs="Kalpurush"/>
          <w:sz w:val="24"/>
          <w:szCs w:val="24"/>
          <w:cs/>
          <w:lang w:bidi="bn-BD"/>
        </w:rPr>
        <w:t xml:space="preserve"> সর্ব শক্তিমান</w:t>
      </w:r>
      <w:r w:rsidR="00833B8C" w:rsidRPr="00B1790A">
        <w:rPr>
          <w:rFonts w:ascii="SolaimanLipi" w:eastAsia="Nikosh" w:hAnsi="SolaimanLipi" w:cs="SolaimanLipi"/>
          <w:sz w:val="24"/>
          <w:szCs w:val="24"/>
          <w:cs/>
          <w:lang w:bidi="hi-IN"/>
        </w:rPr>
        <w:t>।</w:t>
      </w:r>
      <w:r w:rsidR="00833B8C">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833B8C">
        <w:rPr>
          <w:rFonts w:ascii="Kalpurush" w:eastAsia="Nikosh" w:hAnsi="Kalpurush" w:cs="Kalpurush"/>
          <w:sz w:val="24"/>
          <w:szCs w:val="24"/>
          <w:cs/>
          <w:lang w:bidi="bn-BD"/>
        </w:rPr>
        <w:t>[</w:t>
      </w:r>
      <w:r w:rsidR="00833B8C">
        <w:rPr>
          <w:rFonts w:ascii="Kalpurush" w:eastAsia="Nikosh" w:hAnsi="Kalpurush" w:cs="Kalpurush"/>
          <w:sz w:val="24"/>
          <w:szCs w:val="24"/>
          <w:cs/>
          <w:lang w:bidi="bn-IN"/>
        </w:rPr>
        <w:t>সূরা আল</w:t>
      </w:r>
      <w:r w:rsidR="00833B8C">
        <w:rPr>
          <w:rFonts w:ascii="Kalpurush" w:eastAsia="Nikosh" w:hAnsi="Kalpurush" w:cs="Kalpurush" w:hint="cs"/>
          <w:sz w:val="24"/>
          <w:szCs w:val="24"/>
          <w:cs/>
          <w:lang w:bidi="bn-BD"/>
        </w:rPr>
        <w:t>-</w:t>
      </w:r>
      <w:r w:rsidRPr="00833B8C">
        <w:rPr>
          <w:rFonts w:ascii="Kalpurush" w:eastAsia="Nikosh" w:hAnsi="Kalpurush" w:cs="Kalpurush"/>
          <w:sz w:val="24"/>
          <w:szCs w:val="24"/>
          <w:cs/>
          <w:lang w:bidi="bn-IN"/>
        </w:rPr>
        <w:t>বাক্বারা</w:t>
      </w:r>
      <w:r w:rsidRPr="00833B8C">
        <w:rPr>
          <w:rFonts w:ascii="Kalpurush" w:eastAsia="Nikosh" w:hAnsi="Kalpurush" w:cs="Kalpurush"/>
          <w:sz w:val="24"/>
          <w:szCs w:val="24"/>
          <w:lang w:bidi="bn-BD"/>
        </w:rPr>
        <w:t xml:space="preserve">, </w:t>
      </w:r>
      <w:r w:rsidR="00833B8C">
        <w:rPr>
          <w:rFonts w:ascii="Kalpurush" w:eastAsia="Nikosh" w:hAnsi="Kalpurush" w:cs="Kalpurush"/>
          <w:sz w:val="24"/>
          <w:szCs w:val="24"/>
          <w:cs/>
          <w:lang w:bidi="bn-BD"/>
        </w:rPr>
        <w:t>আয়াত: ২৫৯</w:t>
      </w:r>
      <w:r w:rsidR="00833B8C">
        <w:rPr>
          <w:rFonts w:ascii="Kalpurush" w:eastAsia="Nikosh" w:hAnsi="Kalpurush" w:cs="Kalpurush" w:hint="cs"/>
          <w:sz w:val="24"/>
          <w:szCs w:val="24"/>
          <w:cs/>
          <w:lang w:bidi="bn-BD"/>
        </w:rPr>
        <w:t>]</w:t>
      </w:r>
    </w:p>
    <w:p w:rsidR="00E16E04" w:rsidRPr="00B74DF4" w:rsidRDefault="00B74DF4" w:rsidP="00B74DF4">
      <w:pPr>
        <w:pStyle w:val="BodyTextIndent2"/>
        <w:spacing w:after="20" w:line="240" w:lineRule="auto"/>
        <w:ind w:firstLine="0"/>
        <w:jc w:val="both"/>
        <w:rPr>
          <w:rFonts w:ascii="Kalpurush" w:hAnsi="Kalpurush" w:cs="Kalpurush"/>
          <w:sz w:val="24"/>
          <w:szCs w:val="24"/>
        </w:rPr>
      </w:pPr>
      <w:r w:rsidRPr="00B74DF4">
        <w:rPr>
          <w:rFonts w:ascii="Kalpurush" w:eastAsia="Nikosh" w:hAnsi="Kalpurush" w:cs="Kalpurush"/>
          <w:b/>
          <w:bCs/>
          <w:sz w:val="24"/>
          <w:szCs w:val="24"/>
          <w:cs/>
          <w:lang w:bidi="bn-BD"/>
        </w:rPr>
        <w:t>পঞ্চম উদাহরণ</w:t>
      </w:r>
      <w:r w:rsidRPr="00B74DF4">
        <w:rPr>
          <w:rFonts w:ascii="Kalpurush" w:eastAsia="Nikosh" w:hAnsi="Kalpurush" w:cs="Kalpurush" w:hint="cs"/>
          <w:b/>
          <w:bCs/>
          <w:sz w:val="24"/>
          <w:szCs w:val="24"/>
          <w:cs/>
          <w:lang w:bidi="bn-BD"/>
        </w:rPr>
        <w:t>:</w:t>
      </w:r>
      <w:r w:rsidR="00833B8C">
        <w:rPr>
          <w:rFonts w:ascii="Kalpurush" w:eastAsia="Nikosh" w:hAnsi="Kalpurush" w:cs="Kalpurush"/>
          <w:sz w:val="24"/>
          <w:szCs w:val="24"/>
          <w:cs/>
          <w:lang w:bidi="bn-BD"/>
        </w:rPr>
        <w:t xml:space="preserve"> ইবরাহীম আলাইহিস সালাম</w:t>
      </w:r>
      <w:r w:rsidR="00833B8C">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র ঘটনা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যখন তিনি </w:t>
      </w:r>
      <w:r w:rsidR="00A74BBC">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আলার কাছে আর</w:t>
      </w:r>
      <w:r w:rsidR="00833B8C">
        <w:rPr>
          <w:rFonts w:ascii="Kalpurush" w:eastAsia="Nikosh" w:hAnsi="Kalpurush" w:cs="Kalpurush" w:hint="cs"/>
          <w:sz w:val="24"/>
          <w:szCs w:val="24"/>
          <w:cs/>
          <w:lang w:bidi="bn-BD"/>
        </w:rPr>
        <w:t>য</w:t>
      </w:r>
      <w:r w:rsidR="00E16E04" w:rsidRPr="00E16E04">
        <w:rPr>
          <w:rFonts w:ascii="Kalpurush" w:eastAsia="Nikosh" w:hAnsi="Kalpurush" w:cs="Kalpurush"/>
          <w:sz w:val="24"/>
          <w:szCs w:val="24"/>
          <w:cs/>
          <w:lang w:bidi="bn-BD"/>
        </w:rPr>
        <w:t xml:space="preserve"> করলেন</w:t>
      </w:r>
      <w:r w:rsidR="00E16E04" w:rsidRPr="00E16E04">
        <w:rPr>
          <w:rFonts w:ascii="Kalpurush" w:eastAsia="Nikosh" w:hAnsi="Kalpurush" w:cs="Kalpurush"/>
          <w:sz w:val="24"/>
          <w:szCs w:val="24"/>
          <w:lang w:bidi="bn-BD"/>
        </w:rPr>
        <w:t xml:space="preserve">, </w:t>
      </w:r>
      <w:r w:rsidR="00833B8C">
        <w:rPr>
          <w:rFonts w:ascii="Kalpurush" w:eastAsia="Nikosh" w:hAnsi="Kalpurush" w:cs="Kalpurush"/>
          <w:sz w:val="24"/>
          <w:szCs w:val="24"/>
          <w:cs/>
          <w:lang w:bidi="bn-BD"/>
        </w:rPr>
        <w:t>তিনি ক</w:t>
      </w:r>
      <w:r w:rsidR="00833B8C">
        <w:rPr>
          <w:rFonts w:ascii="Kalpurush" w:eastAsia="Nikosh" w:hAnsi="Kalpurush" w:cs="Kalpurush" w:hint="cs"/>
          <w:sz w:val="24"/>
          <w:szCs w:val="24"/>
          <w:cs/>
          <w:lang w:bidi="bn-BD"/>
        </w:rPr>
        <w:t>ী</w:t>
      </w:r>
      <w:r w:rsidR="00833B8C">
        <w:rPr>
          <w:rFonts w:ascii="Kalpurush" w:eastAsia="Nikosh" w:hAnsi="Kalpurush" w:cs="Kalpurush"/>
          <w:sz w:val="24"/>
          <w:szCs w:val="24"/>
          <w:cs/>
          <w:lang w:bidi="bn-BD"/>
        </w:rPr>
        <w:t>ভাবে মৃতকে পূ</w:t>
      </w:r>
      <w:r w:rsidR="00833B8C">
        <w:rPr>
          <w:rFonts w:ascii="Kalpurush" w:eastAsia="Nikosh" w:hAnsi="Kalpurush" w:cs="Kalpurush" w:hint="cs"/>
          <w:sz w:val="24"/>
          <w:szCs w:val="24"/>
          <w:cs/>
          <w:lang w:bidi="bn-BD"/>
        </w:rPr>
        <w:t>নঃ</w:t>
      </w:r>
      <w:r w:rsidR="00E16E04" w:rsidRPr="00E16E04">
        <w:rPr>
          <w:rFonts w:ascii="Kalpurush" w:eastAsia="Nikosh" w:hAnsi="Kalpurush" w:cs="Kalpurush"/>
          <w:sz w:val="24"/>
          <w:szCs w:val="24"/>
          <w:cs/>
          <w:lang w:bidi="bn-BD"/>
        </w:rPr>
        <w:t>র্জীবিত করেন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তখন আল্লাহ তাকে </w:t>
      </w:r>
      <w:r w:rsidR="00E16E04" w:rsidRPr="00B74DF4">
        <w:rPr>
          <w:rFonts w:ascii="Kalpurush" w:eastAsia="Nikosh" w:hAnsi="Kalpurush" w:cs="Kalpurush"/>
          <w:sz w:val="24"/>
          <w:szCs w:val="24"/>
          <w:cs/>
          <w:lang w:bidi="bn-BD"/>
        </w:rPr>
        <w:t xml:space="preserve">তা </w:t>
      </w:r>
      <w:r w:rsidRPr="00B74DF4">
        <w:rPr>
          <w:rFonts w:ascii="Kalpurush" w:eastAsia="Nikosh" w:hAnsi="Kalpurush" w:cs="Kalpurush"/>
          <w:sz w:val="24"/>
          <w:szCs w:val="24"/>
          <w:cs/>
          <w:lang w:bidi="bn-BD"/>
        </w:rPr>
        <w:t>প্রত্যক্ষ করান।</w:t>
      </w:r>
    </w:p>
    <w:p w:rsidR="00B74DF4" w:rsidRPr="00B1790A" w:rsidRDefault="00E16E04" w:rsidP="00B74DF4">
      <w:pPr>
        <w:pStyle w:val="BodyTextIndent2"/>
        <w:spacing w:after="20" w:line="240" w:lineRule="auto"/>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00994A71">
        <w:rPr>
          <w:rFonts w:ascii="Kalpurush" w:eastAsia="Nikosh" w:hAnsi="Kalpurush" w:cs="Kalpurush"/>
          <w:sz w:val="24"/>
          <w:szCs w:val="24"/>
          <w:cs/>
          <w:lang w:bidi="bn-BD"/>
        </w:rPr>
        <w:t>ইবরাহীম</w:t>
      </w:r>
      <w:r w:rsidR="00833B8C">
        <w:rPr>
          <w:rFonts w:ascii="Kalpurush" w:eastAsia="Nikosh" w:hAnsi="Kalpurush" w:cs="Kalpurush"/>
          <w:sz w:val="24"/>
          <w:szCs w:val="24"/>
          <w:cs/>
          <w:lang w:bidi="bn-BD"/>
        </w:rPr>
        <w:t xml:space="preserve"> আলাইহিস সালাম</w:t>
      </w:r>
      <w:r w:rsidRPr="00E16E04">
        <w:rPr>
          <w:rFonts w:ascii="Kalpurush" w:eastAsia="Nikosh" w:hAnsi="Kalpurush" w:cs="Kalpurush"/>
          <w:sz w:val="24"/>
          <w:szCs w:val="24"/>
          <w:cs/>
          <w:lang w:bidi="bn-BD"/>
        </w:rPr>
        <w:t>কে নির্দেশ দিলেন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তিনি যেন চারটি পাখী জবাই করে সেগুলোর অঙ্গ-প্রত্যঙ্গ পার্শ্ববর্তী পাহাড়গুলোর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ছড়িয়ে-ছিঠিয়ে দেন। এরপর তাদের ডাক দিলে দেখা যাবে তাদের অঙ্গ-প্রত্যঙ্গগুলো এ</w:t>
      </w:r>
      <w:r w:rsidR="00833B8C">
        <w:rPr>
          <w:rFonts w:ascii="Kalpurush" w:eastAsia="Nikosh" w:hAnsi="Kalpurush" w:cs="Kalpurush"/>
          <w:sz w:val="24"/>
          <w:szCs w:val="24"/>
          <w:cs/>
          <w:lang w:bidi="bn-BD"/>
        </w:rPr>
        <w:t>কত্রিত হয়ে পূর্ণ আকারে ইব</w:t>
      </w:r>
      <w:r w:rsidR="00833B8C">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হীমের দিকে ধাবিত হয়ে আসছে।</w:t>
      </w:r>
      <w:r w:rsidR="00B74DF4" w:rsidRPr="00B1790A">
        <w:rPr>
          <w:rFonts w:ascii="Times New Roman" w:hAnsi="Times New Roman" w:cs="Kalpurush" w:hint="cs"/>
          <w:sz w:val="24"/>
          <w:szCs w:val="30"/>
          <w:cs/>
          <w:lang w:bidi="bn-BD"/>
        </w:rPr>
        <w:t xml:space="preserve"> </w:t>
      </w:r>
    </w:p>
    <w:p w:rsidR="00E16E04" w:rsidRPr="00B1790A" w:rsidRDefault="00A74BBC" w:rsidP="00B74DF4">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ঘটনার বিবরণ দিয়ে বলেন</w:t>
      </w:r>
      <w:r w:rsidR="00E16E04" w:rsidRPr="00E16E04">
        <w:rPr>
          <w:rFonts w:ascii="Kalpurush" w:eastAsia="Nikosh" w:hAnsi="Kalpurush" w:cs="Kalpurush"/>
          <w:sz w:val="24"/>
          <w:szCs w:val="24"/>
          <w:lang w:bidi="bn-BD"/>
        </w:rPr>
        <w:t xml:space="preserve">, </w:t>
      </w:r>
    </w:p>
    <w:p w:rsidR="00E16E04" w:rsidRPr="00B1790A" w:rsidRDefault="003C6584" w:rsidP="003C6584">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إِبۡرَٰهِ‍ۧمُ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أَرِنِي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كَيۡفَ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تُحۡيِ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تُؤۡمِنۖ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لِّيَطۡمَئِنَّ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قَلۡبِيۖ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فَخُذۡ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أَرۡبَعَةٗ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ٱلطَّيۡرِ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فَصُرۡهُنَّ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ٱجۡعَلۡ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جَبَلٖ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جُزۡءٗا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ٱدۡعُهُنَّ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يَأۡتِينَكَ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سَعۡيٗاۚ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عَزِيزٌ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حَكِيمٞ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٢٦٠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٢٦٠</w:t>
      </w:r>
      <w:r>
        <w:rPr>
          <w:rFonts w:ascii="KFGQPC Uthman Taha Naskh" w:cs="KFGQPC Uthman Taha Naskh"/>
          <w:color w:val="008000"/>
          <w:sz w:val="24"/>
          <w:szCs w:val="24"/>
          <w:rtl/>
        </w:rPr>
        <w:t>]</w:t>
      </w:r>
    </w:p>
    <w:p w:rsidR="00B74DF4" w:rsidRDefault="00E16E04" w:rsidP="00B74DF4">
      <w:pPr>
        <w:pStyle w:val="BodyTextIndent2"/>
        <w:spacing w:after="20" w:line="240" w:lineRule="auto"/>
        <w:ind w:firstLine="0"/>
        <w:jc w:val="both"/>
        <w:rPr>
          <w:rFonts w:ascii="Kalpuru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এবং স্মরণ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যখন </w:t>
      </w:r>
      <w:r w:rsidR="00994A71">
        <w:rPr>
          <w:rFonts w:ascii="Kalpurush" w:eastAsia="Nikosh" w:hAnsi="Kalpurush" w:cs="Kalpurush"/>
          <w:sz w:val="24"/>
          <w:szCs w:val="24"/>
          <w:cs/>
          <w:lang w:bidi="bn-BD"/>
        </w:rPr>
        <w:t>ইবরাহীম</w:t>
      </w:r>
      <w:r w:rsidRPr="00E16E04">
        <w:rPr>
          <w:rFonts w:ascii="Kalpurush" w:eastAsia="Nikosh" w:hAnsi="Kalpurush" w:cs="Kalpurush"/>
          <w:sz w:val="24"/>
          <w:szCs w:val="24"/>
          <w:cs/>
          <w:lang w:bidi="bn-BD"/>
        </w:rPr>
        <w:t xml:space="preserve"> বলল</w:t>
      </w:r>
      <w:r w:rsidRPr="00E16E04">
        <w:rPr>
          <w:rFonts w:ascii="Kalpurush" w:eastAsia="Nikosh" w:hAnsi="Kalpurush" w:cs="Kalpurush"/>
          <w:sz w:val="24"/>
          <w:szCs w:val="24"/>
          <w:lang w:bidi="bn-BD"/>
        </w:rPr>
        <w:t xml:space="preserve">, </w:t>
      </w:r>
      <w:r w:rsidR="00833B8C">
        <w:rPr>
          <w:rFonts w:ascii="Kalpurush" w:eastAsia="Nikosh" w:hAnsi="Kalpurush" w:cs="Kalpurush"/>
          <w:sz w:val="24"/>
          <w:szCs w:val="24"/>
          <w:cs/>
          <w:lang w:bidi="bn-BD"/>
        </w:rPr>
        <w:t>হে আমার রব</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আমাকে দেখাও</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কেমন করে তুমি মৃতকে জীবিত কর। বললেন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তুমি কি তা </w:t>
      </w:r>
      <w:r w:rsidRPr="00E16E04">
        <w:rPr>
          <w:rFonts w:ascii="Kalpurush" w:eastAsia="Nikosh" w:hAnsi="Kalpurush" w:cs="Kalpurush" w:hint="cs"/>
          <w:sz w:val="24"/>
          <w:szCs w:val="24"/>
          <w:cs/>
          <w:lang w:bidi="bn-BD"/>
        </w:rPr>
        <w:t>ঈমান আনয়ন কর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অবশ্যই বিশ্বাস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কিন্তু এজন্য দেখতে চাই যাতে অন্তরে প্রশান্তি লাভ করতে পারি। বললেন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তাহলে চারটি পাখী ধরে নাও। পরে সেগুলোকে কেটে টুকরো টুকরো করে নাও। অতঃপর সেগুলোর দেহের একেকটি অংশ বিভিন্ন পাহাড়ের </w:t>
      </w:r>
      <w:r w:rsidR="00833B8C">
        <w:rPr>
          <w:rFonts w:ascii="Kalpurush" w:eastAsia="Nikosh" w:hAnsi="Kalpurush" w:cs="Kalpurush" w:hint="cs"/>
          <w:sz w:val="24"/>
          <w:szCs w:val="24"/>
          <w:cs/>
          <w:lang w:bidi="bn-BD"/>
        </w:rPr>
        <w:t>উ</w:t>
      </w:r>
      <w:r w:rsidR="003F29D4">
        <w:rPr>
          <w:rFonts w:ascii="Kalpurush" w:eastAsia="Nikosh" w:hAnsi="Kalpurush" w:cs="Kalpurush"/>
          <w:sz w:val="24"/>
          <w:szCs w:val="24"/>
          <w:cs/>
          <w:lang w:bidi="bn-BD"/>
        </w:rPr>
        <w:t>পর</w:t>
      </w:r>
      <w:r w:rsidRPr="00E16E04">
        <w:rPr>
          <w:rFonts w:ascii="Kalpurush" w:eastAsia="Nikosh" w:hAnsi="Kalpurush" w:cs="Kalpurush"/>
          <w:sz w:val="24"/>
          <w:szCs w:val="24"/>
          <w:cs/>
          <w:lang w:bidi="bn-BD"/>
        </w:rPr>
        <w:t xml:space="preserve"> রেখে দাও। তারপর সেগুলোকে </w:t>
      </w:r>
      <w:r w:rsidRPr="00E16E04">
        <w:rPr>
          <w:rFonts w:ascii="Kalpurush" w:eastAsia="Nikosh" w:hAnsi="Kalpurush" w:cs="Kalpurush"/>
          <w:sz w:val="24"/>
          <w:szCs w:val="24"/>
          <w:cs/>
          <w:lang w:bidi="bn-BD"/>
        </w:rPr>
        <w:lastRenderedPageBreak/>
        <w:t>ডাক। দেখবে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সেগুলো (জীবিত হয়ে) তোমার নিকট দৌড়ে আসবে। আর জেনে রেখো</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নিশ্চয়ই আল্লাহ পরাক্রমশালী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 জ্ঞানসম্পন্ন</w:t>
      </w:r>
      <w:r w:rsidR="00833B8C" w:rsidRPr="00B1790A">
        <w:rPr>
          <w:rFonts w:ascii="SolaimanLipi" w:eastAsia="Nikosh" w:hAnsi="SolaimanLipi" w:cs="SolaimanLipi"/>
          <w:sz w:val="24"/>
          <w:szCs w:val="24"/>
          <w:cs/>
          <w:lang w:bidi="hi-IN"/>
        </w:rPr>
        <w:t>।</w:t>
      </w:r>
      <w:r w:rsidR="00833B8C">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3C6584">
        <w:rPr>
          <w:rFonts w:ascii="Kalpurush" w:eastAsia="Nikosh" w:hAnsi="Kalpurush" w:cs="Kalpurush"/>
          <w:sz w:val="24"/>
          <w:szCs w:val="24"/>
          <w:cs/>
          <w:lang w:bidi="bn-BD"/>
        </w:rPr>
        <w:t>[</w:t>
      </w:r>
      <w:r w:rsidRPr="003C6584">
        <w:rPr>
          <w:rFonts w:ascii="Kalpurush" w:eastAsia="Nikosh" w:hAnsi="Kalpurush" w:cs="Kalpurush"/>
          <w:sz w:val="24"/>
          <w:szCs w:val="24"/>
          <w:cs/>
          <w:lang w:bidi="bn-IN"/>
        </w:rPr>
        <w:t>সূরা বাক্বারা</w:t>
      </w:r>
      <w:r w:rsidRPr="003C6584">
        <w:rPr>
          <w:rFonts w:ascii="Kalpurush" w:eastAsia="Nikosh" w:hAnsi="Kalpurush" w:cs="Kalpurush"/>
          <w:sz w:val="24"/>
          <w:szCs w:val="24"/>
          <w:lang w:bidi="bn-BD"/>
        </w:rPr>
        <w:t xml:space="preserve">, </w:t>
      </w:r>
      <w:r w:rsidR="00833B8C">
        <w:rPr>
          <w:rFonts w:ascii="Kalpurush" w:eastAsia="Nikosh" w:hAnsi="Kalpurush" w:cs="Kalpurush"/>
          <w:sz w:val="24"/>
          <w:szCs w:val="24"/>
          <w:cs/>
          <w:lang w:bidi="bn-BD"/>
        </w:rPr>
        <w:t>আয়াত</w:t>
      </w:r>
      <w:r w:rsidR="00833B8C">
        <w:rPr>
          <w:rFonts w:ascii="Kalpurush" w:eastAsia="Nikosh" w:hAnsi="Kalpurush" w:cs="Kalpurush" w:hint="cs"/>
          <w:sz w:val="24"/>
          <w:szCs w:val="24"/>
          <w:cs/>
          <w:lang w:bidi="bn-BD"/>
        </w:rPr>
        <w:t xml:space="preserve">: </w:t>
      </w:r>
      <w:r w:rsidR="00833B8C">
        <w:rPr>
          <w:rFonts w:ascii="Kalpurush" w:eastAsia="Nikosh" w:hAnsi="Kalpurush" w:cs="Kalpurush"/>
          <w:sz w:val="24"/>
          <w:szCs w:val="24"/>
          <w:cs/>
          <w:lang w:bidi="bn-BD"/>
        </w:rPr>
        <w:t>২৬০</w:t>
      </w:r>
      <w:r w:rsidR="00833B8C">
        <w:rPr>
          <w:rFonts w:ascii="Kalpurush" w:eastAsia="Nikosh" w:hAnsi="Kalpurush" w:cs="Kalpurush" w:hint="cs"/>
          <w:sz w:val="24"/>
          <w:szCs w:val="24"/>
          <w:cs/>
          <w:lang w:bidi="bn-BD"/>
        </w:rPr>
        <w:t>]</w:t>
      </w:r>
    </w:p>
    <w:p w:rsidR="00B74DF4" w:rsidRDefault="00833B8C" w:rsidP="00B1790A">
      <w:pPr>
        <w:pStyle w:val="BodyTextIndent2"/>
        <w:spacing w:after="20" w:line="240" w:lineRule="auto"/>
        <w:ind w:firstLine="0"/>
        <w:jc w:val="both"/>
        <w:rPr>
          <w:rFonts w:ascii="Kalpurush" w:hAnsi="Kalpurush" w:cs="Kalpurush"/>
          <w:sz w:val="24"/>
          <w:szCs w:val="24"/>
          <w:lang w:bidi="bn-BD"/>
        </w:rPr>
      </w:pPr>
      <w:r>
        <w:rPr>
          <w:rFonts w:ascii="Kalpurush" w:eastAsia="Nikosh" w:hAnsi="Kalpurush" w:cs="Kalpurush"/>
          <w:sz w:val="24"/>
          <w:szCs w:val="24"/>
          <w:cs/>
          <w:lang w:bidi="bn-BD"/>
        </w:rPr>
        <w:t>এ</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স</w:t>
      </w:r>
      <w:r>
        <w:rPr>
          <w:rFonts w:ascii="Kalpurush" w:eastAsia="Nikosh" w:hAnsi="Kalpurush" w:cs="Kalpurush" w:hint="cs"/>
          <w:sz w:val="24"/>
          <w:szCs w:val="24"/>
          <w:cs/>
          <w:lang w:bidi="bn-BD"/>
        </w:rPr>
        <w:t>কল</w:t>
      </w:r>
      <w:r w:rsidR="00E16E04" w:rsidRPr="00E16E04">
        <w:rPr>
          <w:rFonts w:ascii="Kalpurush" w:eastAsia="Nikosh" w:hAnsi="Kalpurush" w:cs="Kalpurush"/>
          <w:sz w:val="24"/>
          <w:szCs w:val="24"/>
          <w:cs/>
          <w:lang w:bidi="bn-BD"/>
        </w:rPr>
        <w:t xml:space="preserve"> বাস্তব</w:t>
      </w:r>
      <w:r w:rsidR="00B1790A">
        <w:rPr>
          <w:rFonts w:ascii="Kalpurush" w:eastAsia="Nikosh" w:hAnsi="Kalpurush" w:cs="Kalpurush"/>
          <w:sz w:val="24"/>
          <w:szCs w:val="24"/>
          <w:cs/>
          <w:lang w:bidi="bn-BD"/>
        </w:rPr>
        <w:t xml:space="preserve"> ইন্দ্রিয়গত উদাহরণ যা মৃতদের পু</w:t>
      </w:r>
      <w:r w:rsidR="00B1790A">
        <w:rPr>
          <w:rFonts w:ascii="Kalpurush" w:eastAsia="Nikosh" w:hAnsi="Kalpurush" w:cs="Kalpurush" w:hint="cs"/>
          <w:sz w:val="24"/>
          <w:szCs w:val="24"/>
          <w:cs/>
          <w:lang w:bidi="bn-BD"/>
        </w:rPr>
        <w:t>নরায় জী</w:t>
      </w:r>
      <w:r w:rsidR="00E16E04" w:rsidRPr="00E16E04">
        <w:rPr>
          <w:rFonts w:ascii="Kalpurush" w:eastAsia="Nikosh" w:hAnsi="Kalpurush" w:cs="Kalpurush"/>
          <w:sz w:val="24"/>
          <w:szCs w:val="24"/>
          <w:cs/>
          <w:lang w:bidi="bn-BD"/>
        </w:rPr>
        <w:t>বিত করা নিশ্চিতভাবে প্রমাণ করে। ইতোপূর্বে মৃতকে জীবিত করা এবং কবর থেকে পুণরুত্থিত করা সম্পর্কে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আলার নিদর্শনসমূহ</w:t>
      </w:r>
      <w:r>
        <w:rPr>
          <w:rFonts w:ascii="Kalpurush" w:eastAsia="Nikosh" w:hAnsi="Kalpurush" w:cs="Kalpurush"/>
          <w:sz w:val="24"/>
          <w:szCs w:val="24"/>
          <w:cs/>
          <w:lang w:bidi="bn-BD"/>
        </w:rPr>
        <w:t>ের মধ্যে অন্যতম নিদর্শন ঈসা ইবন মারিয়াম আলাইহ</w:t>
      </w:r>
      <w:r>
        <w:rPr>
          <w:rFonts w:ascii="Kalpurush" w:eastAsia="Nikosh" w:hAnsi="Kalpurush" w:cs="Kalpurush" w:hint="cs"/>
          <w:sz w:val="24"/>
          <w:szCs w:val="24"/>
          <w:cs/>
          <w:lang w:bidi="bn-BD"/>
        </w:rPr>
        <w:t>িমাস</w:t>
      </w:r>
      <w:r>
        <w:rPr>
          <w:rFonts w:ascii="Kalpurush" w:eastAsia="Nikosh" w:hAnsi="Kalpurush" w:cs="Kalpurush"/>
          <w:sz w:val="24"/>
          <w:szCs w:val="24"/>
          <w:cs/>
          <w:lang w:bidi="bn-BD"/>
        </w:rPr>
        <w:t xml:space="preserve"> স</w:t>
      </w:r>
      <w:r>
        <w:rPr>
          <w:rFonts w:ascii="Kalpurush" w:eastAsia="Nikosh" w:hAnsi="Kalpurush" w:cs="Kalpurush" w:hint="cs"/>
          <w:sz w:val="24"/>
          <w:szCs w:val="24"/>
          <w:cs/>
          <w:lang w:bidi="bn-BD"/>
        </w:rPr>
        <w:t>া</w:t>
      </w:r>
      <w:r>
        <w:rPr>
          <w:rFonts w:ascii="Kalpurush" w:eastAsia="Nikosh" w:hAnsi="Kalpurush" w:cs="Kalpurush"/>
          <w:sz w:val="24"/>
          <w:szCs w:val="24"/>
          <w:cs/>
          <w:lang w:bidi="bn-BD"/>
        </w:rPr>
        <w:t>লাম</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র ম</w:t>
      </w:r>
      <w:r w:rsidR="00E16E04" w:rsidRPr="00E16E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জ</w:t>
      </w:r>
      <w:r w:rsidR="00E16E04" w:rsidRPr="00E16E04">
        <w:rPr>
          <w:rFonts w:ascii="Kalpurush" w:eastAsia="Nikosh" w:hAnsi="Kalpurush" w:cs="Kalpurush" w:hint="cs"/>
          <w:sz w:val="24"/>
          <w:szCs w:val="24"/>
          <w:cs/>
          <w:lang w:bidi="bn-BD"/>
        </w:rPr>
        <w:t>ি</w:t>
      </w:r>
      <w:r>
        <w:rPr>
          <w:rFonts w:ascii="Kalpurush" w:eastAsia="Nikosh" w:hAnsi="Kalpurush" w:cs="Kalpurush"/>
          <w:sz w:val="24"/>
          <w:szCs w:val="24"/>
          <w:cs/>
          <w:lang w:bidi="bn-BD"/>
        </w:rPr>
        <w:t>যার প্রতি ঈঙ্গিত করা হয়েছে।</w:t>
      </w:r>
    </w:p>
    <w:p w:rsidR="00E16E04" w:rsidRPr="00B74DF4" w:rsidRDefault="00E16E04" w:rsidP="00B74DF4">
      <w:pPr>
        <w:pStyle w:val="BodyTextIndent2"/>
        <w:spacing w:after="20" w:line="240" w:lineRule="auto"/>
        <w:ind w:firstLine="0"/>
        <w:jc w:val="both"/>
        <w:rPr>
          <w:rFonts w:ascii="Kalpurush" w:hAnsi="Kalpurush" w:cs="Kalpurush"/>
          <w:b/>
          <w:bCs/>
          <w:sz w:val="24"/>
          <w:szCs w:val="24"/>
        </w:rPr>
      </w:pPr>
      <w:r w:rsidRPr="00B74DF4">
        <w:rPr>
          <w:rFonts w:ascii="Kalpurush" w:eastAsia="Nikosh" w:hAnsi="Kalpurush" w:cs="Kalpurush" w:hint="cs"/>
          <w:b/>
          <w:bCs/>
          <w:sz w:val="24"/>
          <w:szCs w:val="24"/>
          <w:cs/>
          <w:lang w:bidi="bn-BD"/>
        </w:rPr>
        <w:t xml:space="preserve">(গ) </w:t>
      </w:r>
      <w:r w:rsidRPr="00B74DF4">
        <w:rPr>
          <w:rFonts w:ascii="Kalpurush" w:eastAsia="Nikosh" w:hAnsi="Kalpurush" w:cs="Kalpurush"/>
          <w:b/>
          <w:bCs/>
          <w:sz w:val="24"/>
          <w:szCs w:val="24"/>
          <w:cs/>
          <w:lang w:bidi="bn-BD"/>
        </w:rPr>
        <w:t>যুক্তির আলোকে পুণরুত্থানের প্রমাণসমূহ এবং সেগুলো দু</w:t>
      </w:r>
      <w:r w:rsidRPr="00B74DF4">
        <w:rPr>
          <w:rFonts w:ascii="Kalpurush" w:eastAsia="Nikosh" w:hAnsi="Kalpurush" w:cs="Kalpurush" w:hint="cs"/>
          <w:b/>
          <w:bCs/>
          <w:sz w:val="24"/>
          <w:szCs w:val="24"/>
          <w:cs/>
          <w:lang w:bidi="bn-BD"/>
        </w:rPr>
        <w:t>’</w:t>
      </w:r>
      <w:r w:rsidRPr="00B74DF4">
        <w:rPr>
          <w:rFonts w:ascii="Kalpurush" w:eastAsia="Nikosh" w:hAnsi="Kalpurush" w:cs="Kalpurush"/>
          <w:b/>
          <w:bCs/>
          <w:sz w:val="24"/>
          <w:szCs w:val="24"/>
          <w:cs/>
          <w:lang w:bidi="bn-BD"/>
        </w:rPr>
        <w:t>ভাবে উপস্থাপন করা যায়</w:t>
      </w:r>
      <w:r w:rsidRPr="00B74DF4">
        <w:rPr>
          <w:rFonts w:ascii="Kalpurush" w:eastAsia="Nikosh" w:hAnsi="Kalpurush" w:cs="Kalpurush" w:hint="cs"/>
          <w:b/>
          <w:bCs/>
          <w:sz w:val="24"/>
          <w:szCs w:val="24"/>
          <w:cs/>
          <w:lang w:bidi="bn-BD"/>
        </w:rPr>
        <w:t>:</w:t>
      </w:r>
    </w:p>
    <w:p w:rsidR="00E16E04" w:rsidRPr="00E16E04" w:rsidRDefault="00E16E04" w:rsidP="00B1790A">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এক</w:t>
      </w:r>
      <w:r w:rsidRPr="00E16E04">
        <w:rPr>
          <w:rFonts w:ascii="Kalpurush" w:eastAsia="Nikosh" w:hAnsi="Kalpurush" w:cs="Kalpurush" w:hint="cs"/>
          <w:b/>
          <w:bCs/>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নিশ্চয়ই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নভোমণ্ডল ও ভুমণ্ডল এবং এতদুভয়ের মধ্যবর্তী সব কিছুর স্রষ্টা। আর যিনি প্রথমবার এগুলো সৃষ্টি করেছেন এবং তাতে কোনো ক্লান্তিবোধ করেন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তিনি </w:t>
      </w:r>
      <w:r w:rsidRPr="00E16E04">
        <w:rPr>
          <w:rFonts w:ascii="Kalpurush" w:eastAsia="Nikosh" w:hAnsi="Kalpurush" w:cs="Kalpurush" w:hint="cs"/>
          <w:sz w:val="24"/>
          <w:szCs w:val="24"/>
          <w:cs/>
          <w:lang w:bidi="bn-BD"/>
        </w:rPr>
        <w:t xml:space="preserve">কি </w:t>
      </w:r>
      <w:r w:rsidRPr="00E16E04">
        <w:rPr>
          <w:rFonts w:ascii="Kalpurush" w:eastAsia="Nikosh" w:hAnsi="Kalpurush" w:cs="Kalpurush"/>
          <w:sz w:val="24"/>
          <w:szCs w:val="24"/>
          <w:cs/>
          <w:lang w:bidi="bn-BD"/>
        </w:rPr>
        <w:t>পুনরুত্থানে দ্বিতীয়বার সৃষ্টি করতে</w:t>
      </w:r>
      <w:r w:rsidRPr="00E16E04">
        <w:rPr>
          <w:rFonts w:ascii="Kalpurush" w:eastAsia="Nikosh" w:hAnsi="Kalpurush" w:cs="Kalpurush" w:hint="cs"/>
          <w:sz w:val="24"/>
          <w:szCs w:val="24"/>
          <w:cs/>
          <w:lang w:bidi="bn-BD"/>
        </w:rPr>
        <w:t xml:space="preserve"> অক্ষম? না তিনি অক্ষম</w:t>
      </w:r>
      <w:r w:rsidRPr="00E16E04">
        <w:rPr>
          <w:rFonts w:ascii="Kalpurush" w:eastAsia="Nikosh" w:hAnsi="Kalpurush" w:cs="Kalpurush"/>
          <w:sz w:val="24"/>
          <w:szCs w:val="24"/>
          <w:lang w:bidi="bn-BD"/>
        </w:rPr>
        <w:t xml:space="preserve"> </w:t>
      </w:r>
      <w:r w:rsidR="00833B8C">
        <w:rPr>
          <w:rFonts w:ascii="Kalpurush" w:eastAsia="Nikosh" w:hAnsi="Kalpurush" w:cs="Kalpurush" w:hint="cs"/>
          <w:sz w:val="24"/>
          <w:szCs w:val="24"/>
          <w:cs/>
          <w:lang w:bidi="bn-BD"/>
        </w:rPr>
        <w:t>নন;</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বরং তা</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তো আরো সহজ। আর তিনি সর্বশক্তিমান।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 xml:space="preserve">, </w:t>
      </w:r>
    </w:p>
    <w:p w:rsidR="00E16E04" w:rsidRPr="00B1790A" w:rsidRDefault="006F51A6" w:rsidP="006F51A6">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يَبۡدَؤُاْ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يُعِيدُهُۥ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أَهۡوَنُ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ٱلۡمَثَلُ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ٱلۡعَزِيزُ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ٱلۡحَكِيمُ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الروم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٢٧</w:t>
      </w:r>
      <w:r>
        <w:rPr>
          <w:rFonts w:ascii="KFGQPC Uthman Taha Naskh" w:cs="KFGQPC Uthman Taha Naskh"/>
          <w:color w:val="008000"/>
          <w:sz w:val="24"/>
          <w:szCs w:val="24"/>
          <w:rtl/>
        </w:rPr>
        <w:t>]</w:t>
      </w:r>
    </w:p>
    <w:p w:rsidR="00833B8C" w:rsidRDefault="00E16E04" w:rsidP="00833B8C">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তিনিই প্রথমবার সৃষ্টিকে অস্তিত্বে আনয়ন করেন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অতঃপর পুনর্বার তিনি</w:t>
      </w:r>
      <w:r w:rsidRPr="00E16E04">
        <w:rPr>
          <w:rFonts w:ascii="Kalpurush" w:eastAsia="Nikosh" w:hAnsi="Kalpurush" w:cs="Kalpurush" w:hint="cs"/>
          <w:sz w:val="24"/>
          <w:szCs w:val="24"/>
          <w:cs/>
          <w:lang w:bidi="bn-BD"/>
        </w:rPr>
        <w:t>ই</w:t>
      </w:r>
      <w:r w:rsidRPr="00E16E04">
        <w:rPr>
          <w:rFonts w:ascii="Kalpurush" w:eastAsia="Nikosh" w:hAnsi="Kalpurush" w:cs="Kalpurush"/>
          <w:sz w:val="24"/>
          <w:szCs w:val="24"/>
          <w:cs/>
          <w:lang w:bidi="bn-BD"/>
        </w:rPr>
        <w:t xml:space="preserve"> সৃষ্টি করবেন। এটা তাঁর জন্য অধিকতর সহজ। আকাশ ও পৃথিবীতে সর্বোচ্চ মর্যাদা তাঁরই এবং তিনিই পরাক্রমাশালী প্রজ্ঞাময়</w:t>
      </w:r>
      <w:r w:rsidR="00833B8C" w:rsidRPr="00B1790A">
        <w:rPr>
          <w:rFonts w:ascii="SolaimanLipi" w:eastAsia="Nikosh" w:hAnsi="SolaimanLipi" w:cs="SolaimanLipi"/>
          <w:sz w:val="24"/>
          <w:szCs w:val="24"/>
          <w:cs/>
          <w:lang w:bidi="hi-IN"/>
        </w:rPr>
        <w:t>।</w:t>
      </w:r>
      <w:r w:rsidR="00833B8C">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833B8C">
        <w:rPr>
          <w:rFonts w:ascii="Kalpurush" w:eastAsia="Nikosh" w:hAnsi="Kalpurush" w:cs="Kalpurush"/>
          <w:sz w:val="24"/>
          <w:szCs w:val="24"/>
          <w:cs/>
          <w:lang w:bidi="bn-BD"/>
        </w:rPr>
        <w:t>[</w:t>
      </w:r>
      <w:r w:rsidR="00B1790A">
        <w:rPr>
          <w:rFonts w:ascii="Kalpurush" w:eastAsia="Nikosh" w:hAnsi="Kalpurush" w:cs="Kalpurush"/>
          <w:sz w:val="24"/>
          <w:szCs w:val="24"/>
          <w:cs/>
          <w:lang w:bidi="bn-IN"/>
        </w:rPr>
        <w:t>সূরা র</w:t>
      </w:r>
      <w:r w:rsidR="00B1790A">
        <w:rPr>
          <w:rFonts w:ascii="Kalpurush" w:eastAsia="Nikosh" w:hAnsi="Kalpurush" w:cs="Kalpurush" w:hint="cs"/>
          <w:sz w:val="24"/>
          <w:szCs w:val="24"/>
          <w:cs/>
          <w:lang w:bidi="bn-BD"/>
        </w:rPr>
        <w:t>ূ</w:t>
      </w:r>
      <w:r w:rsidRPr="00833B8C">
        <w:rPr>
          <w:rFonts w:ascii="Kalpurush" w:eastAsia="Nikosh" w:hAnsi="Kalpurush" w:cs="Kalpurush"/>
          <w:sz w:val="24"/>
          <w:szCs w:val="24"/>
          <w:cs/>
          <w:lang w:bidi="bn-IN"/>
        </w:rPr>
        <w:t>ম</w:t>
      </w:r>
      <w:r w:rsidRPr="00833B8C">
        <w:rPr>
          <w:rFonts w:ascii="Kalpurush" w:eastAsia="Nikosh" w:hAnsi="Kalpurush" w:cs="Kalpurush"/>
          <w:sz w:val="24"/>
          <w:szCs w:val="24"/>
          <w:lang w:bidi="bn-BD"/>
        </w:rPr>
        <w:t xml:space="preserve">, </w:t>
      </w:r>
      <w:r w:rsidRPr="00833B8C">
        <w:rPr>
          <w:rFonts w:ascii="Kalpurush" w:eastAsia="Nikosh" w:hAnsi="Kalpurush" w:cs="Kalpurush"/>
          <w:sz w:val="24"/>
          <w:szCs w:val="24"/>
          <w:cs/>
          <w:lang w:bidi="bn-BD"/>
        </w:rPr>
        <w:t>আয়াত</w:t>
      </w:r>
      <w:r w:rsidR="00833B8C">
        <w:rPr>
          <w:rFonts w:ascii="Kalpurush" w:eastAsia="Nikosh" w:hAnsi="Kalpurush" w:cs="Kalpurush" w:hint="cs"/>
          <w:sz w:val="24"/>
          <w:szCs w:val="24"/>
          <w:cs/>
          <w:lang w:bidi="bn-BD"/>
        </w:rPr>
        <w:t xml:space="preserve">: </w:t>
      </w:r>
      <w:r w:rsidRPr="00833B8C">
        <w:rPr>
          <w:rFonts w:ascii="Kalpurush" w:eastAsia="Nikosh" w:hAnsi="Kalpurush" w:cs="Kalpurush"/>
          <w:sz w:val="24"/>
          <w:szCs w:val="24"/>
          <w:cs/>
          <w:lang w:bidi="bn-BD"/>
        </w:rPr>
        <w:t xml:space="preserve">২৭] </w:t>
      </w:r>
    </w:p>
    <w:p w:rsidR="00E16E04" w:rsidRPr="00833B8C" w:rsidRDefault="00E16E04" w:rsidP="00833B8C">
      <w:pPr>
        <w:pStyle w:val="BodyTextIndent2"/>
        <w:spacing w:after="20" w:line="240" w:lineRule="auto"/>
        <w:ind w:firstLine="0"/>
        <w:jc w:val="both"/>
        <w:rPr>
          <w:rFonts w:ascii="Kalpurush" w:hAnsi="Kalpurush" w:cs="Kalpurush"/>
          <w:sz w:val="24"/>
          <w:szCs w:val="24"/>
        </w:rPr>
      </w:pPr>
      <w:r w:rsidRPr="00833B8C">
        <w:rPr>
          <w:rFonts w:ascii="Kalpurush" w:eastAsia="Nikosh" w:hAnsi="Kalpurush" w:cs="Kalpurush"/>
          <w:sz w:val="24"/>
          <w:szCs w:val="24"/>
          <w:cs/>
          <w:lang w:bidi="bn-BD"/>
        </w:rPr>
        <w:t>আল্লাহ আরো বলেন</w:t>
      </w:r>
      <w:r w:rsidRPr="00833B8C">
        <w:rPr>
          <w:rFonts w:ascii="Kalpurush" w:eastAsia="Nikosh" w:hAnsi="Kalpurush" w:cs="Kalpurush"/>
          <w:sz w:val="24"/>
          <w:szCs w:val="24"/>
          <w:lang w:bidi="bn-BD"/>
        </w:rPr>
        <w:t>,</w:t>
      </w:r>
    </w:p>
    <w:p w:rsidR="00E16E04" w:rsidRPr="00B1790A" w:rsidRDefault="00833B8C" w:rsidP="00833B8C">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بَدَأۡنَآ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نُّعِيدُهُۥۚ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فَٰعِلِينَ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الانبياء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١٠٤</w:t>
      </w:r>
      <w:r>
        <w:rPr>
          <w:rFonts w:ascii="KFGQPC Uthman Taha Naskh" w:cs="KFGQPC Uthman Taha Naskh"/>
          <w:color w:val="008000"/>
          <w:sz w:val="24"/>
          <w:szCs w:val="24"/>
          <w:rtl/>
        </w:rPr>
        <w:t>]</w:t>
      </w:r>
    </w:p>
    <w:p w:rsidR="00E16E04" w:rsidRPr="00833B8C" w:rsidRDefault="00E16E04" w:rsidP="00B1790A">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lang w:bidi="bn-BD"/>
        </w:rPr>
        <w:lastRenderedPageBreak/>
        <w:t>‘‘</w:t>
      </w:r>
      <w:r w:rsidRPr="00E16E04">
        <w:rPr>
          <w:rFonts w:ascii="Kalpurush" w:eastAsia="Nikosh" w:hAnsi="Kalpurush" w:cs="Kalpurush"/>
          <w:sz w:val="24"/>
          <w:szCs w:val="24"/>
          <w:cs/>
          <w:lang w:bidi="bn-BD"/>
        </w:rPr>
        <w:t>যেভাবে আমি প্রথমবার সৃষ্টি করেছিলাম সেভাবে আমি পু</w:t>
      </w:r>
      <w:r w:rsidR="00B1790A">
        <w:rPr>
          <w:rFonts w:ascii="Kalpurush" w:eastAsia="Nikosh" w:hAnsi="Kalpurush" w:cs="Kalpurush" w:hint="cs"/>
          <w:sz w:val="24"/>
          <w:szCs w:val="24"/>
          <w:cs/>
          <w:lang w:bidi="bn-BD"/>
        </w:rPr>
        <w:t>ন</w:t>
      </w:r>
      <w:r w:rsidRPr="00E16E04">
        <w:rPr>
          <w:rFonts w:ascii="Kalpurush" w:eastAsia="Nikosh" w:hAnsi="Kalpurush" w:cs="Kalpurush"/>
          <w:sz w:val="24"/>
          <w:szCs w:val="24"/>
          <w:cs/>
          <w:lang w:bidi="bn-BD"/>
        </w:rPr>
        <w:t>রায় সৃষ্টি করব। আমার ওয়াদা নিশ্চিত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অবশ্যই তা পূর্ণ করব</w:t>
      </w:r>
      <w:r w:rsidR="00833B8C" w:rsidRPr="00B1790A">
        <w:rPr>
          <w:rFonts w:ascii="SolaimanLipi" w:eastAsia="Nikosh" w:hAnsi="SolaimanLipi" w:cs="SolaimanLipi"/>
          <w:sz w:val="24"/>
          <w:szCs w:val="24"/>
          <w:cs/>
          <w:lang w:bidi="hi-IN"/>
        </w:rPr>
        <w:t>।</w:t>
      </w:r>
      <w:r w:rsidR="00833B8C">
        <w:rPr>
          <w:rFonts w:ascii="Kalpurush" w:eastAsia="Nikosh" w:hAnsi="Kalpurush" w:cs="Kalpurush" w:hint="cs"/>
          <w:sz w:val="24"/>
          <w:szCs w:val="24"/>
          <w:cs/>
          <w:lang w:bidi="bn-BD"/>
        </w:rPr>
        <w:t xml:space="preserve">” </w:t>
      </w:r>
      <w:r w:rsidRPr="00833B8C">
        <w:rPr>
          <w:rFonts w:ascii="Kalpurush" w:eastAsia="Nikosh" w:hAnsi="Kalpurush" w:cs="Kalpurush"/>
          <w:sz w:val="24"/>
          <w:szCs w:val="24"/>
          <w:cs/>
          <w:lang w:bidi="bn-BD"/>
        </w:rPr>
        <w:t>[</w:t>
      </w:r>
      <w:r w:rsidRPr="00833B8C">
        <w:rPr>
          <w:rFonts w:ascii="Kalpurush" w:eastAsia="Nikosh" w:hAnsi="Kalpurush" w:cs="Kalpurush"/>
          <w:sz w:val="24"/>
          <w:szCs w:val="24"/>
          <w:cs/>
          <w:lang w:bidi="bn-IN"/>
        </w:rPr>
        <w:t xml:space="preserve">সূরা </w:t>
      </w:r>
      <w:r w:rsidR="00833B8C">
        <w:rPr>
          <w:rFonts w:ascii="Kalpurush" w:eastAsia="Nikosh" w:hAnsi="Kalpurush" w:cs="Kalpurush" w:hint="cs"/>
          <w:sz w:val="24"/>
          <w:szCs w:val="24"/>
          <w:cs/>
          <w:lang w:bidi="bn-BD"/>
        </w:rPr>
        <w:t>আল-</w:t>
      </w:r>
      <w:r w:rsidRPr="00833B8C">
        <w:rPr>
          <w:rFonts w:ascii="Kalpurush" w:eastAsia="Nikosh" w:hAnsi="Kalpurush" w:cs="Kalpurush"/>
          <w:sz w:val="24"/>
          <w:szCs w:val="24"/>
          <w:cs/>
          <w:lang w:bidi="bn-IN"/>
        </w:rPr>
        <w:t>আম্বিয়া আয়াত</w:t>
      </w:r>
      <w:r w:rsidRPr="00833B8C">
        <w:rPr>
          <w:rFonts w:ascii="Kalpurush" w:eastAsia="Nikosh" w:hAnsi="Kalpurush" w:cs="Kalpurush"/>
          <w:sz w:val="24"/>
          <w:szCs w:val="24"/>
          <w:cs/>
          <w:lang w:bidi="bn-BD"/>
        </w:rPr>
        <w:t xml:space="preserve">: ১০৪] </w:t>
      </w:r>
    </w:p>
    <w:p w:rsidR="00E16E04" w:rsidRPr="00E16E04" w:rsidRDefault="00E16E04" w:rsidP="00833B8C">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যে </w:t>
      </w:r>
      <w:r w:rsidR="00833B8C">
        <w:rPr>
          <w:rFonts w:ascii="Kalpurush" w:eastAsia="Nikosh" w:hAnsi="Kalpurush" w:cs="Kalpurush" w:hint="cs"/>
          <w:sz w:val="24"/>
          <w:szCs w:val="24"/>
          <w:cs/>
          <w:lang w:bidi="bn-BD"/>
        </w:rPr>
        <w:t>ব্যক্তি</w:t>
      </w:r>
      <w:r w:rsidRPr="00E16E04">
        <w:rPr>
          <w:rFonts w:ascii="Kalpurush" w:eastAsia="Nikosh" w:hAnsi="Kalpurush" w:cs="Kalpurush"/>
          <w:sz w:val="24"/>
          <w:szCs w:val="24"/>
          <w:cs/>
          <w:lang w:bidi="bn-BD"/>
        </w:rPr>
        <w:t xml:space="preserve"> প</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চে-গলে যাওয়া হাড্ডি পুনর্জীবিত হওয়াকে অস্বীকার করে</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00833B8C">
        <w:rPr>
          <w:rFonts w:ascii="Kalpurush" w:eastAsia="Nikosh" w:hAnsi="Kalpurush" w:cs="Kalpurush" w:hint="cs"/>
          <w:sz w:val="24"/>
          <w:szCs w:val="24"/>
          <w:cs/>
          <w:lang w:bidi="bn-BD"/>
        </w:rPr>
        <w:t>তা</w:t>
      </w:r>
      <w:r w:rsidRPr="00E16E04">
        <w:rPr>
          <w:rFonts w:ascii="Kalpurush" w:eastAsia="Nikosh" w:hAnsi="Kalpurush" w:cs="Kalpurush"/>
          <w:sz w:val="24"/>
          <w:szCs w:val="24"/>
          <w:cs/>
          <w:lang w:bidi="bn-BD"/>
        </w:rPr>
        <w:t>র</w:t>
      </w:r>
      <w:r w:rsidR="00833B8C">
        <w:rPr>
          <w:rFonts w:ascii="Kalpurush" w:eastAsia="Nikosh" w:hAnsi="Kalpurush" w:cs="Kalpurush" w:hint="cs"/>
          <w:sz w:val="24"/>
          <w:szCs w:val="24"/>
          <w:cs/>
          <w:lang w:bidi="bn-BD"/>
        </w:rPr>
        <w:t xml:space="preserve"> উত্তর</w:t>
      </w:r>
      <w:r w:rsidRPr="00E16E04">
        <w:rPr>
          <w:rFonts w:ascii="Kalpurush" w:eastAsia="Nikosh" w:hAnsi="Kalpurush" w:cs="Kalpurush"/>
          <w:sz w:val="24"/>
          <w:szCs w:val="24"/>
          <w:cs/>
          <w:lang w:bidi="bn-BD"/>
        </w:rPr>
        <w:t xml:space="preserve"> প্রদানের জন্য তাঁর নবীকে নির্দেশ দিয়ে বলেন</w:t>
      </w:r>
      <w:r w:rsidRPr="00E16E04">
        <w:rPr>
          <w:rFonts w:ascii="Kalpurush" w:eastAsia="Nikosh" w:hAnsi="Kalpurush" w:cs="Kalpurush"/>
          <w:sz w:val="24"/>
          <w:szCs w:val="24"/>
          <w:lang w:bidi="bn-BD"/>
        </w:rPr>
        <w:t>,</w:t>
      </w:r>
    </w:p>
    <w:p w:rsidR="00E16E04" w:rsidRPr="00E16E04" w:rsidRDefault="006F51A6" w:rsidP="006F51A6">
      <w:pPr>
        <w:pStyle w:val="BodyTextIndent2"/>
        <w:bidi/>
        <w:spacing w:after="20" w:line="240" w:lineRule="auto"/>
        <w:ind w:firstLine="0"/>
        <w:jc w:val="both"/>
        <w:rPr>
          <w:rFonts w:ascii="Times New Roman" w:hAnsi="Times New Roman" w:cs="KFGQPC Uthman Taha Naskh"/>
          <w:sz w:val="24"/>
          <w:szCs w:val="24"/>
          <w:rtl/>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وَضَرَبَ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وَنَسِيَ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ٱلۡعِظَٰمَ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رَمِيمٞ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يُحۡيِيهَا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أَنشَأَهَآ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جَعَلَ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ٱلشَّجَرِ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ٱلۡأَخۡضَرِ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نَارٗا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فَإِذَآ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تُوقِدُونَ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٨٠</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بِقَٰدِرٍ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٨١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يس</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٧٨،</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٨١</w:t>
      </w:r>
      <w:r>
        <w:rPr>
          <w:rFonts w:ascii="KFGQPC Uthman Taha Naskh" w:cs="KFGQPC Uthman Taha Naskh"/>
          <w:color w:val="008000"/>
          <w:sz w:val="24"/>
          <w:szCs w:val="24"/>
          <w:rtl/>
        </w:rPr>
        <w:t>]</w:t>
      </w:r>
      <w:r w:rsidR="00E16E04" w:rsidRPr="00E16E04">
        <w:rPr>
          <w:rFonts w:ascii="Kalpurush" w:eastAsia="Nikosh" w:hAnsi="Kalpurush" w:cs="KFGQPC Uthman Taha Naskh" w:hint="cs"/>
          <w:sz w:val="24"/>
          <w:szCs w:val="24"/>
          <w:rtl/>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সে আমার সম্পর্কে এক অদ্ভুত কথা বর্ণনা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অথচ সে নিজের সৃষ্টি ভুলে যায়। সে বলে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 জীবিত করবে অস্থিসমূহকে যখন সেগুলো প</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চে গলে যাবে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যিনি প্রথমবার এগুলোকে সৃষ্টি করেছেন তিনিই পুনরায় সেগুলোকে জীবিত করবেন। তিনি সর্বপ্রকার সৃষ্টি সম্পর্কে সম্যক অবগত</w:t>
      </w:r>
      <w:r w:rsidR="00833B8C" w:rsidRPr="00B1790A">
        <w:rPr>
          <w:rFonts w:ascii="SolaimanLipi" w:eastAsia="Nikosh" w:hAnsi="SolaimanLipi" w:cs="SolaimanLipi"/>
          <w:sz w:val="24"/>
          <w:szCs w:val="24"/>
          <w:cs/>
          <w:lang w:bidi="hi-IN"/>
        </w:rPr>
        <w:t>।</w:t>
      </w:r>
      <w:r w:rsidR="00833B8C">
        <w:rPr>
          <w:rFonts w:ascii="Kalpurush" w:eastAsia="Nikosh" w:hAnsi="Kalpurush" w:cs="Kalpurush" w:hint="cs"/>
          <w:sz w:val="24"/>
          <w:szCs w:val="24"/>
          <w:cs/>
          <w:lang w:bidi="bn-BD"/>
        </w:rPr>
        <w:t>”</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[সূরা ইয়াসীন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w:t>
      </w:r>
      <w:r w:rsidR="006F51A6">
        <w:rPr>
          <w:rFonts w:ascii="Kalpurush" w:eastAsia="Nikosh" w:hAnsi="Kalpurush" w:cs="Kalpurush" w:hint="cs"/>
          <w:sz w:val="24"/>
          <w:szCs w:val="24"/>
          <w:cs/>
          <w:lang w:bidi="bn-BD"/>
        </w:rPr>
        <w:t>:</w:t>
      </w:r>
      <w:r w:rsidR="006F51A6">
        <w:rPr>
          <w:rFonts w:ascii="Kalpurush" w:eastAsia="Nikosh" w:hAnsi="Kalpurush" w:cs="Kalpurush"/>
          <w:sz w:val="24"/>
          <w:szCs w:val="24"/>
          <w:cs/>
          <w:lang w:bidi="bn-BD"/>
        </w:rPr>
        <w:t xml:space="preserve"> ৭৮-৭৯</w:t>
      </w:r>
      <w:r w:rsidR="006F51A6">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b/>
          <w:bCs/>
          <w:sz w:val="24"/>
          <w:szCs w:val="24"/>
          <w:cs/>
          <w:lang w:bidi="bn-BD"/>
        </w:rPr>
        <w:t>দুই</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জমীন কখনও কখনও সবুজ বৃক্ষ</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তৃন-লতাহীন পতিত হয়ে পড়ে।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তখন বৃষ্টি বর্ষণ করে পুনরায় তাকে জীবিত ও সব</w:t>
      </w:r>
      <w:r w:rsidR="00833B8C">
        <w:rPr>
          <w:rFonts w:ascii="Kalpurush" w:eastAsia="Nikosh" w:hAnsi="Kalpurush" w:cs="Kalpurush"/>
          <w:sz w:val="24"/>
          <w:szCs w:val="24"/>
          <w:cs/>
          <w:lang w:bidi="bn-BD"/>
        </w:rPr>
        <w:t>ুজ-শ্যামল করে তুলেন। যিনি এই জম</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নকে মরে যাওয়ার পর জীবিত করতে সক্ষম তিনি নিশ্চয়ই মৃত প্রাণীদেরকে পুনরায় জীবন্ত করতে সম্পূর্ণ সক্ষম।</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6F51A6" w:rsidP="006F51A6">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ءَايَٰتِهِۦٓ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خَٰشِعَةٗ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فَإِذَآ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ٱهۡتَزَّتۡ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وَرَبَتۡۚ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أَحۡيَاهَا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لَمُحۡيِ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قَدِيرٌ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فصلت</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٣٩</w:t>
      </w:r>
      <w:r>
        <w:rPr>
          <w:rFonts w:ascii="KFGQPC Uthman Taha Naskh" w:cs="KFGQPC Uthman Taha Naskh"/>
          <w:color w:val="008000"/>
          <w:sz w:val="24"/>
          <w:szCs w:val="24"/>
          <w:rtl/>
        </w:rPr>
        <w:t>]</w:t>
      </w:r>
    </w:p>
    <w:p w:rsidR="00E16E04" w:rsidRPr="00E16E04" w:rsidRDefault="00E16E04" w:rsidP="00833B8C">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“তাঁর এক নিদর্শন এই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তুমি ভূমিকে দেখবে অনুর্বর পড়ে আছে। অতঃপর আমি যখন তার </w:t>
      </w:r>
      <w:r w:rsidR="00833B8C">
        <w:rPr>
          <w:rFonts w:ascii="Kalpurush" w:eastAsia="Nikosh" w:hAnsi="Kalpurush" w:cs="Kalpurush" w:hint="cs"/>
          <w:sz w:val="24"/>
          <w:szCs w:val="24"/>
          <w:cs/>
          <w:lang w:bidi="bn-BD"/>
        </w:rPr>
        <w:t>উ</w:t>
      </w:r>
      <w:r w:rsidR="003F29D4">
        <w:rPr>
          <w:rFonts w:ascii="Kalpurush" w:eastAsia="Nikosh" w:hAnsi="Kalpurush" w:cs="Kalpurush"/>
          <w:sz w:val="24"/>
          <w:szCs w:val="24"/>
          <w:cs/>
          <w:lang w:bidi="bn-BD"/>
        </w:rPr>
        <w:t>পর</w:t>
      </w:r>
      <w:r w:rsidRPr="00E16E04">
        <w:rPr>
          <w:rFonts w:ascii="Kalpurush" w:eastAsia="Nikosh" w:hAnsi="Kalpurush" w:cs="Kalpurush"/>
          <w:sz w:val="24"/>
          <w:szCs w:val="24"/>
          <w:cs/>
          <w:lang w:bidi="bn-BD"/>
        </w:rPr>
        <w:t xml:space="preserve"> বৃষ্টি বর্ষণ করি তখন তা সবুজ-শ্যামল ও স্ফীত হয়ে উঠে। নিশ্চয়ই যিনি একে জীবিত করেন তিনি জীবিত করবেন </w:t>
      </w:r>
      <w:r w:rsidRPr="00E16E04">
        <w:rPr>
          <w:rFonts w:ascii="Kalpurush" w:eastAsia="Nikosh" w:hAnsi="Kalpurush" w:cs="Kalpurush"/>
          <w:sz w:val="24"/>
          <w:szCs w:val="24"/>
          <w:cs/>
          <w:lang w:bidi="bn-BD"/>
        </w:rPr>
        <w:lastRenderedPageBreak/>
        <w:t>মৃতুদেরকেও। নিশ্চয়ই তিনি সব কিছু করতে সক্ষম</w:t>
      </w:r>
      <w:r w:rsidR="00833B8C" w:rsidRPr="00B1790A">
        <w:rPr>
          <w:rFonts w:ascii="SolaimanLipi" w:eastAsia="Nikosh" w:hAnsi="SolaimanLipi" w:cs="SolaimanLipi"/>
          <w:sz w:val="24"/>
          <w:szCs w:val="24"/>
          <w:cs/>
          <w:lang w:bidi="hi-IN"/>
        </w:rPr>
        <w:t>।</w:t>
      </w:r>
      <w:r w:rsidR="00833B8C">
        <w:rPr>
          <w:rFonts w:ascii="Kalpurush" w:eastAsia="Nikosh" w:hAnsi="Kalpurush" w:cs="Kalpurush" w:hint="cs"/>
          <w:sz w:val="24"/>
          <w:szCs w:val="24"/>
          <w:cs/>
          <w:lang w:bidi="bn-BD"/>
        </w:rPr>
        <w:t>”</w:t>
      </w:r>
      <w:r w:rsidRPr="00E16E04">
        <w:rPr>
          <w:rFonts w:ascii="Kalpurush" w:eastAsia="Nikosh" w:hAnsi="Kalpurush" w:cs="Kalpurush"/>
          <w:sz w:val="24"/>
          <w:szCs w:val="24"/>
          <w:vertAlign w:val="superscript"/>
          <w:cs/>
          <w:lang w:bidi="bn-BD"/>
        </w:rPr>
        <w:t xml:space="preserve"> </w:t>
      </w:r>
      <w:r w:rsidR="006F51A6">
        <w:rPr>
          <w:rFonts w:ascii="Kalpurush" w:eastAsia="Nikosh" w:hAnsi="Kalpurush" w:cs="Kalpurush"/>
          <w:sz w:val="24"/>
          <w:szCs w:val="24"/>
          <w:cs/>
          <w:lang w:bidi="bn-BD"/>
        </w:rPr>
        <w:t>[সূরা ফুস</w:t>
      </w:r>
      <w:r w:rsidR="006F51A6">
        <w:rPr>
          <w:rFonts w:ascii="Kalpurush" w:eastAsia="Nikosh" w:hAnsi="Kalpurush" w:cs="Kalpurush" w:hint="cs"/>
          <w:sz w:val="24"/>
          <w:szCs w:val="24"/>
          <w:cs/>
          <w:lang w:bidi="bn-BD"/>
        </w:rPr>
        <w:t>সি</w:t>
      </w:r>
      <w:r w:rsidRPr="00E16E04">
        <w:rPr>
          <w:rFonts w:ascii="Kalpurush" w:eastAsia="Nikosh" w:hAnsi="Kalpurush" w:cs="Kalpurush"/>
          <w:sz w:val="24"/>
          <w:szCs w:val="24"/>
          <w:cs/>
          <w:lang w:bidi="bn-BD"/>
        </w:rPr>
        <w:t>লাত</w:t>
      </w:r>
      <w:r w:rsidR="006F51A6">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আয়াত: ৩৯</w:t>
      </w:r>
      <w:r w:rsidRPr="00E16E04">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Pr="00E16E04">
        <w:rPr>
          <w:rFonts w:ascii="Kalpurush" w:eastAsia="Nikosh" w:hAnsi="Kalpurush" w:cs="Kalpurush"/>
          <w:sz w:val="24"/>
          <w:szCs w:val="24"/>
          <w:lang w:bidi="bn-BD"/>
        </w:rPr>
        <w:t>,</w:t>
      </w:r>
    </w:p>
    <w:p w:rsidR="00E16E04" w:rsidRPr="00B1790A" w:rsidRDefault="006F51A6" w:rsidP="006F51A6">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وَنَزَّلۡنَا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مُّبَٰرَكٗا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فَأَنۢبَتۡنَا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وَحَبَّ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ٱلۡحَصِيدِ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وَٱلنَّخۡلَ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بَاسِقَٰتٖ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طَلۡعٞ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نَّضِيدٞ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١٠</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رِّزۡقٗا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لِّلۡعِبَادِۖ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وَأَحۡيَيۡنَا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بَلۡدَةٗ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مَّيۡتٗاۚ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ٱلۡخُرُوجُ</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ق</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١١</w:t>
      </w:r>
      <w:r>
        <w:rPr>
          <w:rFonts w:ascii="KFGQPC Uthman Taha Naskh" w:cs="KFGQPC Uthman Taha Naskh"/>
          <w:color w:val="008000"/>
          <w:sz w:val="24"/>
          <w:szCs w:val="24"/>
          <w:rtl/>
        </w:rPr>
        <w:t>]</w:t>
      </w:r>
    </w:p>
    <w:p w:rsidR="00E16E04" w:rsidRPr="00833B8C" w:rsidRDefault="00E16E04" w:rsidP="00833B8C">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এবং আমি আকাশ থেকে বরকতময় বৃষ্টি বর্ষণ করি এবং তদ্বারা বাগান ও পরিপক্ষ শষ্যরাজি উদ্গত করি। আর সৃষ্টি করি সমুন্নত খর্জুর বৃক্ষ</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 থাক</w:t>
      </w:r>
      <w:r w:rsidR="00833B8C">
        <w:rPr>
          <w:rFonts w:ascii="Kalpurush" w:eastAsia="Nikosh" w:hAnsi="Kalpurush" w:cs="Kalpurush"/>
          <w:sz w:val="24"/>
          <w:szCs w:val="24"/>
          <w:cs/>
          <w:lang w:bidi="bn-BD"/>
        </w:rPr>
        <w:t>ে গুচ্ছ গুচ্ছ খেজুর আমার বান্দা</w:t>
      </w:r>
      <w:r w:rsidRPr="00E16E04">
        <w:rPr>
          <w:rFonts w:ascii="Kalpurush" w:eastAsia="Nikosh" w:hAnsi="Kalpurush" w:cs="Kalpurush"/>
          <w:sz w:val="24"/>
          <w:szCs w:val="24"/>
          <w:cs/>
          <w:lang w:bidi="bn-BD"/>
        </w:rPr>
        <w:t>দের জীবিকাস্বরূপ</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বৃষ্টির দ্বারা আমি সঞ্জীবিত করি মৃত ভূমিকে</w:t>
      </w:r>
      <w:r w:rsidR="00833B8C" w:rsidRPr="00B1790A">
        <w:rPr>
          <w:rFonts w:ascii="SolaimanLipi" w:eastAsia="Nikosh" w:hAnsi="SolaimanLipi" w:cs="SolaimanLipi"/>
          <w:sz w:val="24"/>
          <w:szCs w:val="24"/>
          <w:cs/>
          <w:lang w:bidi="hi-IN"/>
        </w:rPr>
        <w:t>।</w:t>
      </w:r>
      <w:r w:rsidRPr="00E16E04">
        <w:rPr>
          <w:rFonts w:ascii="Kalpurush" w:eastAsia="Nikosh" w:hAnsi="Kalpurush" w:cs="Kalpurush"/>
          <w:sz w:val="24"/>
          <w:szCs w:val="24"/>
          <w:lang w:bidi="bn-BD"/>
        </w:rPr>
        <w:t xml:space="preserve"> </w:t>
      </w:r>
      <w:r w:rsidR="00833B8C">
        <w:rPr>
          <w:rFonts w:ascii="Kalpurush" w:eastAsia="Nikosh" w:hAnsi="Kalpurush" w:cs="Kalpurush"/>
          <w:sz w:val="24"/>
          <w:szCs w:val="24"/>
          <w:cs/>
          <w:lang w:bidi="bn-BD"/>
        </w:rPr>
        <w:t>এ</w:t>
      </w:r>
      <w:r w:rsidRPr="00E16E04">
        <w:rPr>
          <w:rFonts w:ascii="Kalpurush" w:eastAsia="Nikosh" w:hAnsi="Kalpurush" w:cs="Kalpurush"/>
          <w:sz w:val="24"/>
          <w:szCs w:val="24"/>
          <w:cs/>
          <w:lang w:bidi="bn-BD"/>
        </w:rPr>
        <w:t>ভাবে প</w:t>
      </w:r>
      <w:r w:rsidR="00824ABB">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নরুত্থান ঘটবে</w:t>
      </w:r>
      <w:r w:rsidR="006F51A6" w:rsidRPr="00B1790A">
        <w:rPr>
          <w:rFonts w:ascii="SolaimanLipi" w:eastAsia="Nikosh" w:hAnsi="SolaimanLipi" w:cs="SolaimanLipi"/>
          <w:sz w:val="24"/>
          <w:szCs w:val="24"/>
          <w:cs/>
          <w:lang w:bidi="hi-IN"/>
        </w:rPr>
        <w:t>।</w:t>
      </w:r>
      <w:r w:rsidR="006F51A6">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833B8C">
        <w:rPr>
          <w:rFonts w:ascii="Kalpurush" w:eastAsia="Nikosh" w:hAnsi="Kalpurush" w:cs="Kalpurush"/>
          <w:sz w:val="24"/>
          <w:szCs w:val="24"/>
          <w:cs/>
          <w:lang w:bidi="bn-BD"/>
        </w:rPr>
        <w:t>[</w:t>
      </w:r>
      <w:r w:rsidRPr="00833B8C">
        <w:rPr>
          <w:rFonts w:ascii="Kalpurush" w:eastAsia="Nikosh" w:hAnsi="Kalpurush" w:cs="Kalpurush"/>
          <w:sz w:val="24"/>
          <w:szCs w:val="24"/>
          <w:cs/>
          <w:lang w:bidi="bn-IN"/>
        </w:rPr>
        <w:t>সূরা ক্বাফ</w:t>
      </w:r>
      <w:r w:rsidRPr="00833B8C">
        <w:rPr>
          <w:rFonts w:ascii="Kalpurush" w:eastAsia="Nikosh" w:hAnsi="Kalpurush" w:cs="Kalpurush"/>
          <w:sz w:val="24"/>
          <w:szCs w:val="24"/>
          <w:lang w:bidi="bn-BD"/>
        </w:rPr>
        <w:t xml:space="preserve">, </w:t>
      </w:r>
      <w:r w:rsidRPr="00833B8C">
        <w:rPr>
          <w:rFonts w:ascii="Kalpurush" w:eastAsia="Nikosh" w:hAnsi="Kalpurush" w:cs="Kalpurush"/>
          <w:sz w:val="24"/>
          <w:szCs w:val="24"/>
          <w:cs/>
          <w:lang w:bidi="bn-BD"/>
        </w:rPr>
        <w:t>আয়াত: ৯-১১]</w:t>
      </w:r>
    </w:p>
    <w:p w:rsidR="00B74DF4" w:rsidRDefault="00E16E04" w:rsidP="00B74DF4">
      <w:pPr>
        <w:pStyle w:val="BodyTextIndent2"/>
        <w:spacing w:after="20" w:line="240" w:lineRule="auto"/>
        <w:ind w:firstLine="0"/>
        <w:jc w:val="both"/>
        <w:rPr>
          <w:rFonts w:ascii="Kalpurush" w:hAnsi="Kalpurush" w:cs="Kalpurush"/>
          <w:b/>
          <w:bCs/>
          <w:color w:val="833C0B" w:themeColor="accent2" w:themeShade="80"/>
          <w:sz w:val="24"/>
          <w:szCs w:val="24"/>
          <w:lang w:bidi="bn-BD"/>
        </w:rPr>
      </w:pPr>
      <w:r w:rsidRPr="00833B8C">
        <w:rPr>
          <w:rFonts w:ascii="Kalpurush" w:hAnsi="Kalpurush" w:cs="Kalpurush"/>
          <w:b/>
          <w:bCs/>
          <w:color w:val="833C0B" w:themeColor="accent2" w:themeShade="80"/>
          <w:sz w:val="24"/>
          <w:szCs w:val="24"/>
          <w:cs/>
          <w:lang w:bidi="bn-BD"/>
        </w:rPr>
        <w:t>আরও একটি সন্দেহ ও তাঁর অপনোদন</w:t>
      </w:r>
      <w:r w:rsidR="00B74DF4">
        <w:rPr>
          <w:rFonts w:ascii="Kalpurush" w:hAnsi="Kalpurush" w:cs="Kalpurush" w:hint="cs"/>
          <w:b/>
          <w:bCs/>
          <w:color w:val="833C0B" w:themeColor="accent2" w:themeShade="80"/>
          <w:sz w:val="24"/>
          <w:szCs w:val="24"/>
          <w:cs/>
          <w:lang w:bidi="bn-BD"/>
        </w:rPr>
        <w:t>:</w:t>
      </w:r>
    </w:p>
    <w:p w:rsidR="00E16E04" w:rsidRPr="00B74DF4" w:rsidRDefault="00E16E04" w:rsidP="00B74DF4">
      <w:pPr>
        <w:pStyle w:val="BodyTextIndent2"/>
        <w:spacing w:after="20" w:line="240" w:lineRule="auto"/>
        <w:ind w:firstLine="0"/>
        <w:jc w:val="both"/>
        <w:rPr>
          <w:rFonts w:ascii="Kalpurush" w:hAnsi="Kalpurush" w:cs="Kalpurush"/>
          <w:b/>
          <w:bCs/>
          <w:color w:val="833C0B" w:themeColor="accent2" w:themeShade="80"/>
          <w:sz w:val="24"/>
          <w:szCs w:val="24"/>
          <w:lang w:bidi="bn-BD"/>
        </w:rPr>
      </w:pPr>
      <w:r w:rsidRPr="00E16E04">
        <w:rPr>
          <w:rFonts w:ascii="Kalpurush" w:eastAsia="Nikosh" w:hAnsi="Kalpurush" w:cs="Kalpurush"/>
          <w:sz w:val="24"/>
          <w:szCs w:val="24"/>
          <w:cs/>
          <w:lang w:bidi="bn-BD"/>
        </w:rPr>
        <w:t>পথভ্রষ্ট একটি সম্প্রদায় কবরের আযাব ও তার সুখ-স্বাচ্ছন্দ্যকে অস্বীকার করে। তাদের ধারণা এটা অসম্ভব ও বাস্তবতা বিরোধী। তারা বলে</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 কোনো সময় কবর উন্ম</w:t>
      </w:r>
      <w:r w:rsidRPr="00E16E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ক্ত করা হলে দেখা যায়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মৃত ব্যক্তি যেমন ছিল তেমনই আছে। কবরের পরিসর বৃদ্ধি পায়</w:t>
      </w:r>
      <w:r w:rsidR="00833B8C">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বা তা সংকুচিতও হয়</w:t>
      </w:r>
      <w:r w:rsidRPr="00E16E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w:t>
      </w:r>
    </w:p>
    <w:p w:rsidR="00E16E04" w:rsidRPr="00E16E04" w:rsidRDefault="00E16E04" w:rsidP="00E16E04">
      <w:pPr>
        <w:pStyle w:val="BodyTextIndent2"/>
        <w:spacing w:after="20" w:line="240" w:lineRule="auto"/>
        <w:ind w:firstLine="0"/>
        <w:jc w:val="both"/>
        <w:rPr>
          <w:rFonts w:ascii="Kalpurush" w:eastAsia="Nikosh" w:hAnsi="Kalpurush" w:cs="Kalpurush"/>
          <w:b/>
          <w:bCs/>
          <w:sz w:val="24"/>
          <w:szCs w:val="24"/>
          <w:lang w:bidi="bn-BD"/>
        </w:rPr>
      </w:pPr>
      <w:r w:rsidRPr="00E16E04">
        <w:rPr>
          <w:rFonts w:ascii="Kalpurush" w:eastAsia="Nikosh" w:hAnsi="Kalpurush" w:cs="Kalpurush" w:hint="cs"/>
          <w:b/>
          <w:bCs/>
          <w:sz w:val="24"/>
          <w:szCs w:val="24"/>
          <w:cs/>
          <w:lang w:bidi="bn-BD"/>
        </w:rPr>
        <w:t xml:space="preserve">বস্তুত এ ধরনের সন্দেহ </w:t>
      </w:r>
      <w:r w:rsidRPr="00E16E04">
        <w:rPr>
          <w:rFonts w:ascii="Kalpurush" w:eastAsia="Nikosh" w:hAnsi="Kalpurush" w:cs="Kalpurush"/>
          <w:b/>
          <w:bCs/>
          <w:sz w:val="24"/>
          <w:szCs w:val="24"/>
          <w:cs/>
          <w:lang w:bidi="bn-BD"/>
        </w:rPr>
        <w:t>শরী</w:t>
      </w:r>
      <w:r w:rsidRPr="00E16E04">
        <w:rPr>
          <w:rFonts w:ascii="Kalpurush" w:eastAsia="Nikosh" w:hAnsi="Kalpurush" w:cs="Kalpurush"/>
          <w:b/>
          <w:bCs/>
          <w:sz w:val="24"/>
          <w:szCs w:val="24"/>
          <w:lang w:bidi="bn-BD"/>
        </w:rPr>
        <w:t>‘</w:t>
      </w:r>
      <w:r w:rsidRPr="00E16E04">
        <w:rPr>
          <w:rFonts w:ascii="Kalpurush" w:eastAsia="Nikosh" w:hAnsi="Kalpurush" w:cs="Kalpurush"/>
          <w:b/>
          <w:bCs/>
          <w:sz w:val="24"/>
          <w:szCs w:val="24"/>
          <w:cs/>
          <w:lang w:bidi="bn-BD"/>
        </w:rPr>
        <w:t>আত</w:t>
      </w:r>
      <w:r w:rsidRPr="00E16E04">
        <w:rPr>
          <w:rFonts w:ascii="Kalpurush" w:eastAsia="Nikosh" w:hAnsi="Kalpurush" w:cs="Kalpurush"/>
          <w:b/>
          <w:bCs/>
          <w:sz w:val="24"/>
          <w:szCs w:val="24"/>
          <w:lang w:bidi="bn-BD"/>
        </w:rPr>
        <w:t xml:space="preserve">, </w:t>
      </w:r>
      <w:r w:rsidRPr="00E16E04">
        <w:rPr>
          <w:rFonts w:ascii="Kalpurush" w:eastAsia="Nikosh" w:hAnsi="Kalpurush" w:cs="Kalpurush"/>
          <w:b/>
          <w:bCs/>
          <w:sz w:val="24"/>
          <w:szCs w:val="24"/>
          <w:cs/>
          <w:lang w:bidi="bn-BD"/>
        </w:rPr>
        <w:t>ইন্দ্রিয়শক্তি ও যুক্তির বিচারে তাদের এ ধারণা বাতিল</w:t>
      </w:r>
      <w:r w:rsidRPr="00E16E04">
        <w:rPr>
          <w:rFonts w:ascii="Kalpurush" w:eastAsia="Nikosh" w:hAnsi="Kalpurush" w:cs="Kalpurush" w:hint="cs"/>
          <w:b/>
          <w:bCs/>
          <w:sz w:val="24"/>
          <w:szCs w:val="24"/>
          <w:cs/>
          <w:lang w:bidi="bn-BD"/>
        </w:rPr>
        <w:t>:</w:t>
      </w:r>
    </w:p>
    <w:p w:rsidR="00B74DF4" w:rsidRPr="00B1790A" w:rsidRDefault="00E16E04" w:rsidP="00824ABB">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b/>
          <w:bCs/>
          <w:sz w:val="24"/>
          <w:szCs w:val="24"/>
          <w:cs/>
          <w:lang w:bidi="bn-BD"/>
        </w:rPr>
        <w:t>শরী</w:t>
      </w:r>
      <w:r w:rsidRPr="00E16E04">
        <w:rPr>
          <w:rFonts w:ascii="Kalpurush" w:eastAsia="Nikosh" w:hAnsi="Kalpurush" w:cs="Kalpurush"/>
          <w:b/>
          <w:bCs/>
          <w:sz w:val="24"/>
          <w:szCs w:val="24"/>
          <w:lang w:bidi="bn-BD"/>
        </w:rPr>
        <w:t>‘</w:t>
      </w:r>
      <w:r w:rsidRPr="00E16E04">
        <w:rPr>
          <w:rFonts w:ascii="Kalpurush" w:eastAsia="Nikosh" w:hAnsi="Kalpurush" w:cs="Kalpurush"/>
          <w:b/>
          <w:bCs/>
          <w:sz w:val="24"/>
          <w:szCs w:val="24"/>
          <w:cs/>
          <w:lang w:bidi="bn-BD"/>
        </w:rPr>
        <w:t>আতের প্রমা</w:t>
      </w:r>
      <w:r w:rsidRPr="00E16E04">
        <w:rPr>
          <w:rFonts w:ascii="Kalpurush" w:eastAsia="Nikosh" w:hAnsi="Kalpurush" w:cs="Kalpurush" w:hint="cs"/>
          <w:b/>
          <w:bCs/>
          <w:sz w:val="24"/>
          <w:szCs w:val="24"/>
          <w:cs/>
          <w:lang w:bidi="bn-BD"/>
        </w:rPr>
        <w:t>ণ:</w:t>
      </w:r>
      <w:r w:rsidRPr="00E16E04">
        <w:rPr>
          <w:rFonts w:ascii="Kalpurush" w:eastAsia="Nikosh" w:hAnsi="Kalpurush" w:cs="Kalpurush"/>
          <w:sz w:val="24"/>
          <w:szCs w:val="24"/>
          <w:cs/>
          <w:lang w:bidi="bn-BD"/>
        </w:rPr>
        <w:t xml:space="preserve"> কবরের শাস্তি ও এর সুখ-স্বাচ্ছন্দ্যের প্রমাণ হিসাবে ইতোপূর্বে কুরআন ও হাদীসের উদ্ধৃতিসমূহ </w:t>
      </w:r>
      <w:r w:rsidR="00824ABB">
        <w:rPr>
          <w:rFonts w:ascii="Kalpurush" w:eastAsia="Nikosh" w:hAnsi="Kalpurush" w:cs="Kalpurush" w:hint="cs"/>
          <w:sz w:val="24"/>
          <w:szCs w:val="24"/>
          <w:cs/>
          <w:lang w:bidi="bn-BD"/>
        </w:rPr>
        <w:t>‘শেষ দিবসের উপর ঈমান’</w:t>
      </w:r>
      <w:r w:rsidRPr="00E16E04">
        <w:rPr>
          <w:rFonts w:ascii="Kalpurush" w:eastAsia="Nikosh" w:hAnsi="Kalpurush" w:cs="Kalpurush"/>
          <w:sz w:val="24"/>
          <w:szCs w:val="24"/>
          <w:cs/>
          <w:lang w:bidi="bn-BD"/>
        </w:rPr>
        <w:t xml:space="preserve"> পরিচ্ছদে (খ) প্যারায় উল্লেখ করা হয়েছে।</w:t>
      </w:r>
    </w:p>
    <w:p w:rsidR="00B74DF4" w:rsidRPr="00B1790A" w:rsidRDefault="00824ABB" w:rsidP="00824ABB">
      <w:pPr>
        <w:pStyle w:val="BodyTextIndent2"/>
        <w:spacing w:after="20" w:line="240" w:lineRule="auto"/>
        <w:ind w:firstLine="0"/>
        <w:jc w:val="both"/>
        <w:rPr>
          <w:rFonts w:ascii="Times New Roman" w:hAnsi="Times New Roman" w:cs="Kalpurush"/>
          <w:b/>
          <w:bCs/>
          <w:sz w:val="24"/>
          <w:szCs w:val="30"/>
          <w:lang w:bidi="bn-BD"/>
        </w:rPr>
      </w:pPr>
      <w:r>
        <w:rPr>
          <w:rFonts w:ascii="Kalpurush" w:eastAsia="Nikosh" w:hAnsi="Kalpurush" w:cs="Kalpurush" w:hint="cs"/>
          <w:sz w:val="24"/>
          <w:szCs w:val="24"/>
          <w:cs/>
          <w:lang w:bidi="bn-BD"/>
        </w:rPr>
        <w:t xml:space="preserve">সহীহ </w:t>
      </w:r>
      <w:r w:rsidR="00A9452A">
        <w:rPr>
          <w:rFonts w:ascii="Kalpurush" w:eastAsia="Nikosh" w:hAnsi="Kalpurush" w:cs="Kalpurush"/>
          <w:sz w:val="24"/>
          <w:szCs w:val="24"/>
          <w:cs/>
          <w:lang w:bidi="bn-BD"/>
        </w:rPr>
        <w:t>বুখারী</w:t>
      </w:r>
      <w:r>
        <w:rPr>
          <w:rFonts w:ascii="Kalpurush" w:eastAsia="Nikosh" w:hAnsi="Kalpurush" w:cs="Kalpurush" w:hint="cs"/>
          <w:sz w:val="24"/>
          <w:szCs w:val="24"/>
          <w:cs/>
          <w:lang w:bidi="bn-BD"/>
        </w:rPr>
        <w:t>তে</w:t>
      </w:r>
      <w:r w:rsidR="00592204">
        <w:rPr>
          <w:rFonts w:ascii="Kalpurush" w:eastAsia="Nikosh" w:hAnsi="Kalpurush" w:cs="Kalpurush"/>
          <w:sz w:val="24"/>
          <w:szCs w:val="24"/>
          <w:cs/>
          <w:lang w:bidi="bn-BD"/>
        </w:rPr>
        <w:t xml:space="preserve"> আব্দুল্লাহ</w:t>
      </w:r>
      <w:r w:rsidR="00E16E04" w:rsidRPr="00E16E04">
        <w:rPr>
          <w:rFonts w:ascii="Kalpurush" w:eastAsia="Nikosh" w:hAnsi="Kalpurush" w:cs="Kalpurush"/>
          <w:sz w:val="24"/>
          <w:szCs w:val="24"/>
          <w:cs/>
          <w:lang w:bidi="bn-BD"/>
        </w:rPr>
        <w:t xml:space="preserve"> ইবন আব</w:t>
      </w:r>
      <w:r w:rsidR="005922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বাস রাদিয়াল্লাহু আনহু</w:t>
      </w:r>
      <w:r w:rsidR="00592204">
        <w:rPr>
          <w:rFonts w:ascii="Kalpurush" w:eastAsia="Nikosh" w:hAnsi="Kalpurush" w:cs="Kalpurush" w:hint="cs"/>
          <w:sz w:val="24"/>
          <w:szCs w:val="24"/>
          <w:cs/>
          <w:lang w:bidi="bn-BD"/>
        </w:rPr>
        <w:t>মা</w:t>
      </w:r>
      <w:r w:rsidR="00E16E04" w:rsidRPr="00E16E04">
        <w:rPr>
          <w:rFonts w:ascii="Kalpurush" w:eastAsia="Nikosh" w:hAnsi="Kalpurush" w:cs="Kalpurush"/>
          <w:sz w:val="24"/>
          <w:szCs w:val="24"/>
          <w:cs/>
          <w:lang w:bidi="bn-BD"/>
        </w:rPr>
        <w:t xml:space="preserve"> থেকে বর্ণিত আছে যে</w:t>
      </w:r>
      <w:r w:rsidR="00592204">
        <w:rPr>
          <w:rFonts w:ascii="Kalpurush" w:eastAsia="Nikosh" w:hAnsi="Kalpurush" w:cs="Kalpurush" w:hint="cs"/>
          <w:sz w:val="24"/>
          <w:szCs w:val="24"/>
          <w:cs/>
          <w:lang w:bidi="bn-BD"/>
        </w:rPr>
        <w:t>,</w:t>
      </w:r>
      <w:r w:rsidR="00592204">
        <w:rPr>
          <w:rFonts w:ascii="Kalpurush" w:eastAsia="Nikosh" w:hAnsi="Kalpurush" w:cs="Kalpurush"/>
          <w:sz w:val="24"/>
          <w:szCs w:val="24"/>
          <w:cs/>
          <w:lang w:bidi="bn-BD"/>
        </w:rPr>
        <w:t xml:space="preserve"> রাসূলুল্লাহ</w:t>
      </w:r>
      <w:r w:rsidR="00592204">
        <w:rPr>
          <w:rFonts w:ascii="Kalpurush" w:eastAsia="Nikosh" w:hAnsi="Kalpurush" w:cs="Kalpurush" w:hint="cs"/>
          <w:sz w:val="24"/>
          <w:szCs w:val="24"/>
          <w:cs/>
          <w:lang w:bidi="bn-BD"/>
        </w:rPr>
        <w:t>্ সা</w:t>
      </w:r>
      <w:r w:rsidR="00E16E04" w:rsidRPr="00E16E04">
        <w:rPr>
          <w:rFonts w:ascii="Kalpurush" w:eastAsia="Nikosh" w:hAnsi="Kalpurush" w:cs="Kalpurush"/>
          <w:sz w:val="24"/>
          <w:szCs w:val="24"/>
          <w:cs/>
          <w:lang w:bidi="bn-BD"/>
        </w:rPr>
        <w:t>ল্লাল্লাহু আলাইহি ওয়াসাল্লাম এক বাগানের পার্শ্ব দিয়ে যাচ্ছিলেন। হঠাৎ তিনি দু</w:t>
      </w:r>
      <w:r w:rsidR="005922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জন লোকের আওয়াজ শুনতে পেলেন</w:t>
      </w:r>
      <w:r w:rsidR="00E16E04"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যাদেরকে তাদের কবরে শা</w:t>
      </w:r>
      <w:r>
        <w:rPr>
          <w:rFonts w:ascii="Kalpurush" w:eastAsia="Nikosh" w:hAnsi="Kalpurush" w:cs="Kalpurush" w:hint="cs"/>
          <w:sz w:val="24"/>
          <w:szCs w:val="24"/>
          <w:cs/>
          <w:lang w:bidi="bn-BD"/>
        </w:rPr>
        <w:t>স্</w:t>
      </w:r>
      <w:r w:rsidR="00E16E04" w:rsidRPr="00E16E04">
        <w:rPr>
          <w:rFonts w:ascii="Kalpurush" w:eastAsia="Nikosh" w:hAnsi="Kalpurush" w:cs="Kalpurush"/>
          <w:sz w:val="24"/>
          <w:szCs w:val="24"/>
          <w:cs/>
          <w:lang w:bidi="bn-BD"/>
        </w:rPr>
        <w:t>ত</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দেওয়া হচ্ছিল</w:t>
      </w:r>
      <w:r w:rsidR="00592204">
        <w:rPr>
          <w:rFonts w:ascii="Kalpurush" w:eastAsia="Nikosh" w:hAnsi="Kalpurush" w:cs="Kalpurush" w:hint="cs"/>
          <w:sz w:val="24"/>
          <w:szCs w:val="24"/>
          <w:cs/>
          <w:lang w:bidi="bn-BD"/>
        </w:rPr>
        <w:t>...</w:t>
      </w:r>
      <w:r w:rsidR="00E16E04" w:rsidRPr="00B1790A">
        <w:rPr>
          <w:rFonts w:ascii="SolaimanLipi" w:eastAsia="Nikosh" w:hAnsi="SolaimanLipi" w:cs="SolaimanLipi"/>
          <w:sz w:val="24"/>
          <w:szCs w:val="24"/>
          <w:cs/>
          <w:lang w:bidi="hi-IN"/>
        </w:rPr>
        <w:t xml:space="preserve">। </w:t>
      </w:r>
      <w:r w:rsidR="00E16E04" w:rsidRPr="00B1790A">
        <w:rPr>
          <w:rFonts w:ascii="Kalpurush" w:eastAsia="Nikosh" w:hAnsi="Kalpurush" w:cs="Kalpurush"/>
          <w:sz w:val="24"/>
          <w:szCs w:val="24"/>
          <w:cs/>
          <w:lang w:bidi="bn-IN"/>
        </w:rPr>
        <w:t xml:space="preserve">এই হাদীসে রাসূলুল্লাহ </w:t>
      </w:r>
      <w:r w:rsidR="00592204">
        <w:rPr>
          <w:rFonts w:ascii="Kalpurush" w:eastAsia="Nikosh" w:hAnsi="Kalpurush" w:cs="Kalpurush"/>
          <w:sz w:val="24"/>
          <w:szCs w:val="24"/>
          <w:cs/>
          <w:lang w:bidi="bn-BD"/>
        </w:rPr>
        <w:t xml:space="preserve">সাল্লাল্লাহ্ </w:t>
      </w:r>
      <w:r w:rsidR="00592204">
        <w:rPr>
          <w:rFonts w:ascii="Kalpurush" w:eastAsia="Nikosh" w:hAnsi="Kalpurush" w:cs="Kalpurush"/>
          <w:sz w:val="24"/>
          <w:szCs w:val="24"/>
          <w:cs/>
          <w:lang w:bidi="bn-BD"/>
        </w:rPr>
        <w:lastRenderedPageBreak/>
        <w:t>আলাইহি ওয়াসাল্লাম</w:t>
      </w:r>
      <w:r w:rsidR="00E16E04" w:rsidRPr="00E16E04">
        <w:rPr>
          <w:rFonts w:ascii="Kalpurush" w:eastAsia="Nikosh" w:hAnsi="Kalpurush" w:cs="Kalpurush"/>
          <w:sz w:val="24"/>
          <w:szCs w:val="24"/>
          <w:cs/>
          <w:lang w:bidi="bn-BD"/>
        </w:rPr>
        <w:t xml:space="preserve"> </w:t>
      </w:r>
      <w:r w:rsidR="0059220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আযাবের কারণ উল্লেখ করে বললেন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এদের একজন প্রস্রাব থেকে ন</w:t>
      </w:r>
      <w:r>
        <w:rPr>
          <w:rFonts w:ascii="Kalpurush" w:eastAsia="Nikosh" w:hAnsi="Kalpurush" w:cs="Kalpurush"/>
          <w:sz w:val="24"/>
          <w:szCs w:val="24"/>
          <w:cs/>
          <w:lang w:bidi="bn-BD"/>
        </w:rPr>
        <w:t xml:space="preserve">িজেকে রক্ষা করতো না এবং অপরজন </w:t>
      </w:r>
      <w:r>
        <w:rPr>
          <w:rFonts w:ascii="Kalpurush" w:eastAsia="Nikosh" w:hAnsi="Kalpurush" w:cs="Kalpurush" w:hint="cs"/>
          <w:sz w:val="24"/>
          <w:szCs w:val="24"/>
          <w:cs/>
          <w:lang w:bidi="bn-BD"/>
        </w:rPr>
        <w:t>চো</w:t>
      </w:r>
      <w:r w:rsidR="00E16E04" w:rsidRPr="00E16E04">
        <w:rPr>
          <w:rFonts w:ascii="Kalpurush" w:eastAsia="Nikosh" w:hAnsi="Kalpurush" w:cs="Kalpurush"/>
          <w:sz w:val="24"/>
          <w:szCs w:val="24"/>
          <w:cs/>
          <w:lang w:bidi="bn-BD"/>
        </w:rPr>
        <w:t>গলখুরী করতো।</w:t>
      </w:r>
    </w:p>
    <w:p w:rsidR="00E16E04" w:rsidRPr="00592204" w:rsidRDefault="00B74DF4" w:rsidP="00B74DF4">
      <w:pPr>
        <w:pStyle w:val="BodyTextIndent2"/>
        <w:spacing w:after="20" w:line="240" w:lineRule="auto"/>
        <w:ind w:firstLine="0"/>
        <w:jc w:val="both"/>
        <w:rPr>
          <w:rFonts w:ascii="Times New Roman" w:hAnsi="Times New Roman" w:cs="Times New Roman"/>
          <w:b/>
          <w:bCs/>
          <w:sz w:val="24"/>
          <w:szCs w:val="24"/>
        </w:rPr>
      </w:pPr>
      <w:r>
        <w:rPr>
          <w:rFonts w:ascii="Kalpurush" w:eastAsia="Nikosh" w:hAnsi="Kalpurush" w:cs="Kalpurush"/>
          <w:b/>
          <w:bCs/>
          <w:sz w:val="24"/>
          <w:szCs w:val="24"/>
          <w:cs/>
          <w:lang w:bidi="bn-BD"/>
        </w:rPr>
        <w:t>ইন্দ্রিয়শক্তির আলোকে এর প্রমাণ</w:t>
      </w:r>
      <w:r>
        <w:rPr>
          <w:rFonts w:ascii="Kalpurush" w:eastAsia="Nikosh" w:hAnsi="Kalpurush" w:cs="Kalpurush" w:hint="cs"/>
          <w:b/>
          <w:bCs/>
          <w:sz w:val="24"/>
          <w:szCs w:val="24"/>
          <w:cs/>
          <w:lang w:bidi="bn-BD"/>
        </w:rPr>
        <w:t>:</w:t>
      </w:r>
    </w:p>
    <w:p w:rsidR="00E16E04" w:rsidRPr="00E16E04" w:rsidRDefault="00E16E04" w:rsidP="005922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ঘুমন্ত ব্যক্তি স্বপ্নে হয়ত একটা প্রশস্ত বাগান বা ময়দান দেখতে পায় এবং সেখানে শান্তি উপভোগ করতে থাকে। আবার কখনও সে দেখে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কোনো বিপদে পতিত হয়ে ভীষণ কষ্টে অস্থির হয়ে উঠে এবং অনেক সময় ভয়ে জাগ্রত হয়ে যায় অথচ সে নিজ বিছানার </w:t>
      </w:r>
      <w:r w:rsidR="00592204">
        <w:rPr>
          <w:rFonts w:ascii="Kalpurush" w:eastAsia="Nikosh" w:hAnsi="Kalpurush" w:cs="Kalpurush" w:hint="cs"/>
          <w:sz w:val="24"/>
          <w:szCs w:val="24"/>
          <w:cs/>
          <w:lang w:bidi="bn-BD"/>
        </w:rPr>
        <w:t>উ</w:t>
      </w:r>
      <w:r w:rsidR="003F29D4">
        <w:rPr>
          <w:rFonts w:ascii="Kalpurush" w:eastAsia="Nikosh" w:hAnsi="Kalpurush" w:cs="Kalpurush"/>
          <w:sz w:val="24"/>
          <w:szCs w:val="24"/>
          <w:cs/>
          <w:lang w:bidi="bn-BD"/>
        </w:rPr>
        <w:t>পর</w:t>
      </w:r>
      <w:r w:rsidRPr="00E16E04">
        <w:rPr>
          <w:rFonts w:ascii="Kalpurush" w:eastAsia="Nikosh" w:hAnsi="Kalpurush" w:cs="Kalpurush"/>
          <w:sz w:val="24"/>
          <w:szCs w:val="24"/>
          <w:cs/>
          <w:lang w:bidi="bn-BD"/>
        </w:rPr>
        <w:t xml:space="preserve"> পূর্বাবস্থায় বহাল রয়েছে।</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বলা হয়</w:t>
      </w:r>
      <w:r w:rsidRPr="00E16E04">
        <w:rPr>
          <w:rFonts w:ascii="Kalpurush" w:eastAsia="Nikosh" w:hAnsi="Kalpurush" w:cs="Kalpurush"/>
          <w:sz w:val="24"/>
          <w:szCs w:val="24"/>
          <w:lang w:bidi="bn-BD"/>
        </w:rPr>
        <w:t>, ‘‘</w:t>
      </w:r>
      <w:r w:rsidRPr="00E16E04">
        <w:rPr>
          <w:rFonts w:ascii="Kalpurush" w:eastAsia="Nikosh" w:hAnsi="Kalpurush" w:cs="Kalpurush"/>
          <w:sz w:val="24"/>
          <w:szCs w:val="24"/>
          <w:cs/>
          <w:lang w:bidi="bn-BD"/>
        </w:rPr>
        <w:t>নিদ্রা মৃত্যুর সমতুল্য</w:t>
      </w:r>
      <w:r w:rsidR="00592204" w:rsidRPr="00B1790A">
        <w:rPr>
          <w:rFonts w:ascii="SolaimanLipi" w:eastAsia="Nikosh" w:hAnsi="SolaimanLipi" w:cs="SolaimanLipi"/>
          <w:sz w:val="24"/>
          <w:szCs w:val="24"/>
          <w:cs/>
          <w:lang w:bidi="hi-IN"/>
        </w:rPr>
        <w:t>।</w:t>
      </w:r>
      <w:r w:rsidR="00592204">
        <w:rPr>
          <w:rFonts w:ascii="Kalpurush" w:eastAsia="Nikosh" w:hAnsi="Kalpurush" w:cs="Kalpurush" w:hint="cs"/>
          <w:sz w:val="24"/>
          <w:szCs w:val="24"/>
          <w:cs/>
          <w:lang w:bidi="bn-BD"/>
        </w:rPr>
        <w:t>”</w:t>
      </w:r>
      <w:r w:rsidR="00824ABB">
        <w:rPr>
          <w:rFonts w:ascii="Kalpurush" w:eastAsia="Nikosh" w:hAnsi="Kalpurush" w:cs="Kalpurush" w:hint="cs"/>
          <w:sz w:val="24"/>
          <w:szCs w:val="24"/>
          <w:cs/>
          <w:lang w:bidi="bn-BD"/>
        </w:rPr>
        <w:t xml:space="preserve"> এজন্য</w:t>
      </w:r>
      <w:r w:rsidRPr="00B1790A">
        <w:rPr>
          <w:rFonts w:ascii="SolaimanLipi" w:eastAsia="Nikosh" w:hAnsi="SolaimanLipi" w:cs="SolaimanLipi"/>
          <w:sz w:val="24"/>
          <w:szCs w:val="24"/>
          <w:cs/>
          <w:lang w:bidi="hi-IN"/>
        </w:rPr>
        <w:t xml:space="preserve"> </w:t>
      </w:r>
      <w:r w:rsidRPr="00592204">
        <w:rPr>
          <w:rFonts w:ascii="Kalpurush" w:eastAsia="Nikosh" w:hAnsi="Kalpurush" w:cs="Kalpurush"/>
          <w:sz w:val="24"/>
          <w:szCs w:val="24"/>
          <w:cs/>
          <w:lang w:bidi="bn-IN"/>
        </w:rPr>
        <w:t>আল্লাহ তা</w:t>
      </w:r>
      <w:r w:rsidRPr="00592204">
        <w:rPr>
          <w:rFonts w:ascii="Kalpurush" w:eastAsia="Nikosh" w:hAnsi="Kalpurush" w:cs="Kalpurush"/>
          <w:sz w:val="24"/>
          <w:szCs w:val="24"/>
          <w:lang w:bidi="bn-BD"/>
        </w:rPr>
        <w:t>‘</w:t>
      </w:r>
      <w:r w:rsidRPr="00592204">
        <w:rPr>
          <w:rFonts w:ascii="Kalpurush" w:eastAsia="Nikosh" w:hAnsi="Kalpurush" w:cs="Kalpurush"/>
          <w:sz w:val="24"/>
          <w:szCs w:val="24"/>
          <w:cs/>
          <w:lang w:bidi="bn-BD"/>
        </w:rPr>
        <w:t>আলা</w:t>
      </w:r>
      <w:r w:rsidR="00824ABB">
        <w:rPr>
          <w:rFonts w:ascii="Kalpurush" w:eastAsia="Nikosh" w:hAnsi="Kalpurush" w:cs="Kalpurush" w:hint="cs"/>
          <w:sz w:val="24"/>
          <w:szCs w:val="24"/>
          <w:cs/>
          <w:lang w:bidi="bn-BD"/>
        </w:rPr>
        <w:t xml:space="preserve"> নিদ্রাকে মৃত্যু বলেছেন। আল্লাহ</w:t>
      </w:r>
      <w:r w:rsidRPr="00592204">
        <w:rPr>
          <w:rFonts w:ascii="Kalpurush" w:eastAsia="Nikosh" w:hAnsi="Kalpurush" w:cs="Kalpurush"/>
          <w:sz w:val="24"/>
          <w:szCs w:val="24"/>
          <w:cs/>
          <w:lang w:bidi="bn-BD"/>
        </w:rPr>
        <w:t xml:space="preserve"> বলেন</w:t>
      </w:r>
      <w:r w:rsidRPr="00592204">
        <w:rPr>
          <w:rFonts w:ascii="Kalpurush" w:eastAsia="Nikosh" w:hAnsi="Kalpurush" w:cs="Kalpurush"/>
          <w:sz w:val="24"/>
          <w:szCs w:val="24"/>
          <w:lang w:bidi="bn-BD"/>
        </w:rPr>
        <w:t>,</w:t>
      </w:r>
    </w:p>
    <w:p w:rsidR="00E16E04" w:rsidRPr="00B1790A" w:rsidRDefault="00BE5F61" w:rsidP="00BE5F61">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يَتَوَفَّى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ٱلۡأَنفُسَ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مَوۡتِهَا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وَٱلَّتِي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تَمُتۡ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مَنَامِهَاۖ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فَيُمۡسِكُ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ٱلَّتِي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قَضَىٰ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وَيُرۡسِلُ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ٱلۡأُخۡرَىٰٓ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أَجَلٖ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مُّسَمًّىۚ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لَأٓيَٰتٖ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يَتَفَكَّرُونَ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الزمر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٤٢</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মানুষের প্রাণ হরণ করেন তার মৃত্যুর সময়। আর যে মরে না তার নিদ্রাকালে। অতঃপর যার মৃত্যু অবধারিত করেন</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তার প্রাণ ছাড়েন না এবং অন্যান্যদের ছেড়ে দেন এক নির্দিষ্ট সময়ের জন্য। নিশ্চয়ই এতে চিন্তাশী</w:t>
      </w:r>
      <w:r w:rsidR="00592204">
        <w:rPr>
          <w:rFonts w:ascii="Kalpurush" w:eastAsia="Nikosh" w:hAnsi="Kalpurush" w:cs="Kalpurush"/>
          <w:sz w:val="24"/>
          <w:szCs w:val="24"/>
          <w:cs/>
          <w:lang w:bidi="bn-BD"/>
        </w:rPr>
        <w:t>ল লোকদের জন্য নিদর্শনাবলী রয়েছে</w:t>
      </w:r>
      <w:r w:rsidR="00592204" w:rsidRPr="00B1790A">
        <w:rPr>
          <w:rFonts w:ascii="SolaimanLipi" w:eastAsia="Nikosh" w:hAnsi="SolaimanLipi" w:cs="SolaimanLipi"/>
          <w:sz w:val="24"/>
          <w:szCs w:val="24"/>
          <w:cs/>
          <w:lang w:bidi="hi-IN"/>
        </w:rPr>
        <w:t>।</w:t>
      </w:r>
      <w:r w:rsidR="00592204">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592204">
        <w:rPr>
          <w:rFonts w:ascii="Kalpurush" w:eastAsia="Nikosh" w:hAnsi="Kalpurush" w:cs="Kalpurush"/>
          <w:sz w:val="24"/>
          <w:szCs w:val="24"/>
          <w:cs/>
          <w:lang w:bidi="bn-BD"/>
        </w:rPr>
        <w:t>[</w:t>
      </w:r>
      <w:r w:rsidR="00592204">
        <w:rPr>
          <w:rFonts w:ascii="Kalpurush" w:eastAsia="Nikosh" w:hAnsi="Kalpurush" w:cs="Kalpurush"/>
          <w:sz w:val="24"/>
          <w:szCs w:val="24"/>
          <w:cs/>
          <w:lang w:bidi="bn-IN"/>
        </w:rPr>
        <w:t>সূরা আয</w:t>
      </w:r>
      <w:r w:rsidR="00592204">
        <w:rPr>
          <w:rFonts w:ascii="Kalpurush" w:eastAsia="Nikosh" w:hAnsi="Kalpurush" w:cs="Kalpurush" w:hint="cs"/>
          <w:sz w:val="24"/>
          <w:szCs w:val="24"/>
          <w:cs/>
          <w:lang w:bidi="bn-BD"/>
        </w:rPr>
        <w:t>-</w:t>
      </w:r>
      <w:r w:rsidRPr="00592204">
        <w:rPr>
          <w:rFonts w:ascii="Kalpurush" w:eastAsia="Nikosh" w:hAnsi="Kalpurush" w:cs="Kalpurush"/>
          <w:sz w:val="24"/>
          <w:szCs w:val="24"/>
          <w:cs/>
          <w:lang w:bidi="bn-IN"/>
        </w:rPr>
        <w:t>যুমার</w:t>
      </w:r>
      <w:r w:rsidRPr="00592204">
        <w:rPr>
          <w:rFonts w:ascii="Kalpurush" w:eastAsia="Nikosh" w:hAnsi="Kalpurush" w:cs="Kalpurush"/>
          <w:sz w:val="24"/>
          <w:szCs w:val="24"/>
          <w:lang w:bidi="bn-BD"/>
        </w:rPr>
        <w:t>,</w:t>
      </w:r>
      <w:r w:rsidRPr="00E16E04">
        <w:rPr>
          <w:rFonts w:ascii="Kalpurush" w:eastAsia="Nikosh" w:hAnsi="Kalpurush" w:cs="Kalpurush"/>
          <w:sz w:val="24"/>
          <w:szCs w:val="24"/>
          <w:lang w:bidi="bn-BD"/>
        </w:rPr>
        <w:t xml:space="preserve"> </w:t>
      </w:r>
      <w:r w:rsidR="00592204">
        <w:rPr>
          <w:rFonts w:ascii="Kalpurush" w:eastAsia="Nikosh" w:hAnsi="Kalpurush" w:cs="Kalpurush"/>
          <w:sz w:val="24"/>
          <w:szCs w:val="24"/>
          <w:cs/>
          <w:lang w:bidi="bn-BD"/>
        </w:rPr>
        <w:t>আয়াত: ৪২</w:t>
      </w:r>
      <w:r w:rsidR="00592204">
        <w:rPr>
          <w:rFonts w:ascii="Kalpurush" w:eastAsia="Nikosh" w:hAnsi="Kalpurush" w:cs="Kalpurush" w:hint="cs"/>
          <w:sz w:val="24"/>
          <w:szCs w:val="24"/>
          <w:cs/>
          <w:lang w:bidi="bn-BD"/>
        </w:rPr>
        <w:t>]</w:t>
      </w:r>
    </w:p>
    <w:p w:rsidR="00E16E04" w:rsidRPr="00592204" w:rsidRDefault="00E16E04" w:rsidP="00E16E04">
      <w:pPr>
        <w:pStyle w:val="BodyTextIndent2"/>
        <w:spacing w:after="20" w:line="240" w:lineRule="auto"/>
        <w:ind w:firstLine="0"/>
        <w:jc w:val="both"/>
        <w:rPr>
          <w:rFonts w:ascii="Times New Roman" w:hAnsi="Times New Roman" w:cs="Times New Roman"/>
          <w:b/>
          <w:bCs/>
          <w:sz w:val="24"/>
          <w:szCs w:val="24"/>
        </w:rPr>
      </w:pPr>
      <w:r w:rsidRPr="00592204">
        <w:rPr>
          <w:rFonts w:ascii="Kalpurush" w:eastAsia="Nikosh" w:hAnsi="Kalpurush" w:cs="Kalpurush"/>
          <w:b/>
          <w:bCs/>
          <w:sz w:val="24"/>
          <w:szCs w:val="24"/>
          <w:cs/>
          <w:lang w:bidi="bn-BD"/>
        </w:rPr>
        <w:t>যুক্তি বা বুদ্ধির আলোক</w:t>
      </w:r>
      <w:r w:rsidR="00592204">
        <w:rPr>
          <w:rFonts w:ascii="Kalpurush" w:eastAsia="Nikosh" w:hAnsi="Kalpurush" w:cs="Kalpurush"/>
          <w:b/>
          <w:bCs/>
          <w:sz w:val="24"/>
          <w:szCs w:val="24"/>
          <w:cs/>
          <w:lang w:bidi="bn-BD"/>
        </w:rPr>
        <w:t>ে কবরের শাস্তি ও শান্তির প্রমাণ</w:t>
      </w:r>
      <w:r w:rsidR="00592204">
        <w:rPr>
          <w:rFonts w:ascii="Kalpurush" w:eastAsia="Nikosh" w:hAnsi="Kalpurush" w:cs="Kalpurush" w:hint="cs"/>
          <w:b/>
          <w:bCs/>
          <w:sz w:val="24"/>
          <w:szCs w:val="24"/>
          <w:cs/>
          <w:lang w:bidi="bn-BD"/>
        </w:rPr>
        <w:t>:</w:t>
      </w:r>
    </w:p>
    <w:p w:rsidR="00B74DF4" w:rsidRPr="00B1790A" w:rsidRDefault="00E16E04" w:rsidP="00B74DF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ঘুমন্ত ব্যক্তি কখনো এমন সত্য স্বপ্ন দেখে</w:t>
      </w:r>
      <w:r w:rsidR="00592204">
        <w:rPr>
          <w:rFonts w:ascii="Kalpurush" w:eastAsia="Nikosh" w:hAnsi="Kalpurush" w:cs="Kalpurush"/>
          <w:sz w:val="24"/>
          <w:szCs w:val="24"/>
          <w:cs/>
          <w:lang w:bidi="bn-BD"/>
        </w:rPr>
        <w:t xml:space="preserve"> থাকে যা বাস্তবের সাথে মিলে যায়</w:t>
      </w:r>
      <w:r w:rsidRPr="00E16E04">
        <w:rPr>
          <w:rFonts w:ascii="Kalpurush" w:eastAsia="Nikosh" w:hAnsi="Kalpurush" w:cs="Kalpurush"/>
          <w:sz w:val="24"/>
          <w:szCs w:val="24"/>
          <w:cs/>
          <w:lang w:bidi="bn-BD"/>
        </w:rPr>
        <w:t xml:space="preserve"> এবং হয়ত বা সে কখনো রাসূলুল্লাহ সাল্লাল্লাহু আলাইহি ওয়াসাল্লামকে তাঁর প্রকৃত আকৃতিতে স্বপ্নে দেখল। আর যে রসূলুল্লাহ্ সাল্লাল্লাহু আলাইহি ওয়াসাল্লামকে তাঁর প্রকৃত আকৃতিতে স্বপ্নে দেখে</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 অবশ্য</w:t>
      </w:r>
      <w:r w:rsidR="003F29D4">
        <w:rPr>
          <w:rFonts w:ascii="Kalpurush" w:eastAsia="Nikosh" w:hAnsi="Kalpurush" w:cs="Kalpurush"/>
          <w:sz w:val="24"/>
          <w:szCs w:val="24"/>
          <w:cs/>
          <w:lang w:bidi="bn-BD"/>
        </w:rPr>
        <w:t xml:space="preserve"> রাসূলুল্লাহ্ সাল্লাল্লাহু </w:t>
      </w:r>
      <w:r w:rsidRPr="00E16E04">
        <w:rPr>
          <w:rFonts w:ascii="Kalpurush" w:eastAsia="Nikosh" w:hAnsi="Kalpurush" w:cs="Kalpurush"/>
          <w:sz w:val="24"/>
          <w:szCs w:val="24"/>
          <w:cs/>
          <w:lang w:bidi="bn-BD"/>
        </w:rPr>
        <w:t xml:space="preserve">আলাইহি ওয়াসাল্লামকেই দেখেছে। অথচ তখন সে নিজ কক্ষে </w:t>
      </w:r>
      <w:r w:rsidRPr="00E16E04">
        <w:rPr>
          <w:rFonts w:ascii="Kalpurush" w:eastAsia="Nikosh" w:hAnsi="Kalpurush" w:cs="Kalpurush"/>
          <w:sz w:val="24"/>
          <w:szCs w:val="24"/>
          <w:cs/>
          <w:lang w:bidi="bn-BD"/>
        </w:rPr>
        <w:lastRenderedPageBreak/>
        <w:t>আপন বিছানায় শায়িত। দুনিয়ার ব্যাপারে এসব সম্ভব হলে আখেরাতের ব্যাপারে কেন সম্ভব হবে না</w:t>
      </w:r>
      <w:r w:rsidRPr="00E16E04">
        <w:rPr>
          <w:rFonts w:ascii="Kalpurush" w:eastAsia="Nikosh" w:hAnsi="Kalpurush" w:cs="Kalpurush"/>
          <w:sz w:val="24"/>
          <w:szCs w:val="24"/>
          <w:lang w:bidi="bn-BD"/>
        </w:rPr>
        <w:t>?</w:t>
      </w:r>
    </w:p>
    <w:p w:rsidR="00B74DF4" w:rsidRPr="00B1790A" w:rsidRDefault="00E16E04" w:rsidP="00824ABB">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আর যে ধার</w:t>
      </w:r>
      <w:r w:rsidR="00824ABB">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00592204">
        <w:rPr>
          <w:rFonts w:ascii="Kalpurush" w:eastAsia="Nikosh" w:hAnsi="Kalpurush" w:cs="Kalpurush"/>
          <w:sz w:val="24"/>
          <w:szCs w:val="24"/>
          <w:cs/>
          <w:lang w:bidi="bn-BD"/>
        </w:rPr>
        <w:t xml:space="preserve"> নি</w:t>
      </w:r>
      <w:r w:rsidR="00592204">
        <w:rPr>
          <w:rFonts w:ascii="Kalpurush" w:eastAsia="Nikosh" w:hAnsi="Kalpurush" w:cs="Kalpurush" w:hint="cs"/>
          <w:sz w:val="24"/>
          <w:szCs w:val="24"/>
          <w:cs/>
          <w:lang w:bidi="bn-BD"/>
        </w:rPr>
        <w:t>র্ভ</w:t>
      </w:r>
      <w:r w:rsidRPr="00E16E04">
        <w:rPr>
          <w:rFonts w:ascii="Kalpurush" w:eastAsia="Nikosh" w:hAnsi="Kalpurush" w:cs="Kalpurush"/>
          <w:sz w:val="24"/>
          <w:szCs w:val="24"/>
          <w:cs/>
          <w:lang w:bidi="bn-BD"/>
        </w:rPr>
        <w:t>র করে তারা বলে যে</w:t>
      </w:r>
      <w:r w:rsidRPr="00E16E04">
        <w:rPr>
          <w:rFonts w:ascii="Kalpurush" w:eastAsia="Nikosh" w:hAnsi="Kalpurush" w:cs="Kalpurush"/>
          <w:sz w:val="24"/>
          <w:szCs w:val="24"/>
          <w:lang w:bidi="bn-BD"/>
        </w:rPr>
        <w:t xml:space="preserve">, </w:t>
      </w:r>
      <w:r w:rsidR="00824ABB">
        <w:rPr>
          <w:rFonts w:ascii="Kalpurush" w:eastAsia="Nikosh" w:hAnsi="Kalpurush" w:cs="Kalpurush"/>
          <w:sz w:val="24"/>
          <w:szCs w:val="24"/>
          <w:cs/>
          <w:lang w:bidi="bn-BD"/>
        </w:rPr>
        <w:t>অনেক সময় কবর উন্ম</w:t>
      </w:r>
      <w:r w:rsidR="00824ABB">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ক্ত করা হলে দেখা যায়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মৃত ব্যক্তি যেমন ছিল তেমনই আছে। কবরের পরিসর বৃদ্ধি পায়</w:t>
      </w:r>
      <w:r w:rsidR="005922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বা তা সংকুচিতও হয়</w:t>
      </w:r>
      <w:r w:rsidR="005922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তাদের এ ভ্রান্ত ধার</w:t>
      </w:r>
      <w:r w:rsidR="00824ABB">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র জবাব কয়েক ভাবে দেওয়া যায়</w:t>
      </w:r>
      <w:r w:rsidR="00592204" w:rsidRPr="00B1790A">
        <w:rPr>
          <w:rFonts w:ascii="SolaimanLipi" w:eastAsia="Nikosh" w:hAnsi="SolaimanLipi" w:cs="SolaimanLipi"/>
          <w:sz w:val="24"/>
          <w:szCs w:val="24"/>
          <w:cs/>
          <w:lang w:bidi="hi-IN"/>
        </w:rPr>
        <w:t>।</w:t>
      </w:r>
      <w:r w:rsidRPr="00E16E04">
        <w:rPr>
          <w:rFonts w:ascii="Kalpurush" w:eastAsia="Nikosh" w:hAnsi="Kalpurush" w:cs="Kalpurush"/>
          <w:sz w:val="24"/>
          <w:szCs w:val="24"/>
          <w:cs/>
          <w:lang w:bidi="bn-BD"/>
        </w:rPr>
        <w:t xml:space="preserve"> যেমন</w:t>
      </w:r>
      <w:r w:rsidRPr="00E16E04">
        <w:rPr>
          <w:rFonts w:ascii="Kalpurush" w:eastAsia="Nikosh" w:hAnsi="Kalpurush" w:cs="Kalpurush"/>
          <w:sz w:val="24"/>
          <w:szCs w:val="24"/>
          <w:lang w:bidi="bn-BD"/>
        </w:rPr>
        <w:t xml:space="preserve">, </w:t>
      </w:r>
    </w:p>
    <w:p w:rsidR="00E16E04" w:rsidRPr="00E16E04" w:rsidRDefault="00E16E04" w:rsidP="00B74DF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১।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ও তাঁর র</w:t>
      </w:r>
      <w:r w:rsidR="00824ABB">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সূল কোনো কাজের আদেশ করলে বা কোনো ব্যাপারে সংবাদ দিলে তা মান্য ও বিশ্বাস করা ছাড়া ঈমানদার নর-নারীর ভিন্ন কোনো ক্ষমতা থাকে না। বিশেষ করে এজাতীয় অমূলক ক্ষেত্রে। যদি অস্বীকার কারী ব্যক্তি 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আত কর্তৃক বর্ণিত বিষয়সমূহে যথাযথ চিন্তা-ভাবনা করে তা হলে সে এসব </w:t>
      </w:r>
      <w:r w:rsidR="00592204">
        <w:rPr>
          <w:rFonts w:ascii="Kalpurush" w:eastAsia="Nikosh" w:hAnsi="Kalpurush" w:cs="Kalpurush"/>
          <w:sz w:val="24"/>
          <w:szCs w:val="24"/>
          <w:cs/>
          <w:lang w:bidi="bn-BD"/>
        </w:rPr>
        <w:t>সন্দেহ</w:t>
      </w:r>
      <w:r w:rsidR="00592204">
        <w:rPr>
          <w:rFonts w:ascii="Kalpurush" w:eastAsia="Nikosh" w:hAnsi="Kalpurush" w:cs="Kalpurush" w:hint="cs"/>
          <w:sz w:val="24"/>
          <w:szCs w:val="24"/>
          <w:cs/>
          <w:lang w:bidi="bn-BD"/>
        </w:rPr>
        <w:t>-</w:t>
      </w:r>
      <w:r w:rsidR="00592204" w:rsidRPr="00E16E04">
        <w:rPr>
          <w:rFonts w:ascii="Kalpurush" w:eastAsia="Nikosh" w:hAnsi="Kalpurush" w:cs="Kalpurush"/>
          <w:sz w:val="24"/>
          <w:szCs w:val="24"/>
          <w:cs/>
          <w:lang w:bidi="bn-BD"/>
        </w:rPr>
        <w:t>সংশয়</w:t>
      </w:r>
      <w:r w:rsidR="00592204">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অসারতা অনুধাবন করতে পারবে। আরবীতে বলা হয়</w:t>
      </w:r>
      <w:r w:rsidRPr="00E16E04">
        <w:rPr>
          <w:rFonts w:ascii="Kalpurush" w:eastAsia="Nikosh" w:hAnsi="Kalpurush" w:cs="Kalpurush"/>
          <w:sz w:val="24"/>
          <w:szCs w:val="24"/>
          <w:lang w:bidi="bn-BD"/>
        </w:rPr>
        <w:t>,</w:t>
      </w:r>
    </w:p>
    <w:p w:rsidR="00E16E04" w:rsidRPr="00E16E04" w:rsidRDefault="00E16E04" w:rsidP="00592204">
      <w:pPr>
        <w:pStyle w:val="BodyTextIndent2"/>
        <w:spacing w:after="20" w:line="240" w:lineRule="auto"/>
        <w:jc w:val="right"/>
        <w:rPr>
          <w:rFonts w:ascii="Times New Roman" w:hAnsi="Times New Roman" w:cs="Times New Roman"/>
          <w:sz w:val="24"/>
          <w:szCs w:val="24"/>
        </w:rPr>
      </w:pPr>
      <w:r w:rsidRPr="00E16E04">
        <w:rPr>
          <w:rFonts w:ascii="Kalpurush" w:eastAsia="Nikosh" w:hAnsi="Kalpurush" w:cs="Kalpurush"/>
          <w:sz w:val="24"/>
          <w:szCs w:val="24"/>
          <w:cs/>
          <w:lang w:bidi="bn-BD"/>
        </w:rPr>
        <w:t xml:space="preserve"> </w:t>
      </w:r>
      <w:r w:rsidRPr="00E16E04">
        <w:rPr>
          <w:rFonts w:ascii="Kalpurush" w:eastAsia="Nikosh" w:hAnsi="Kalpurush" w:cs="KFGQPC Uthman Taha Naskh"/>
          <w:sz w:val="24"/>
          <w:szCs w:val="24"/>
          <w:rtl/>
        </w:rPr>
        <w:t>وكم من عائب قولا صحيحا</w:t>
      </w:r>
      <w:r w:rsidR="00824ABB">
        <w:rPr>
          <w:rFonts w:ascii="Kalpurush" w:eastAsia="Nikosh" w:hAnsi="Kalpurush" w:cs="Vrinda" w:hint="cs"/>
          <w:sz w:val="24"/>
          <w:szCs w:val="30"/>
          <w:cs/>
          <w:lang w:bidi="bn-BD"/>
        </w:rPr>
        <w:tab/>
      </w:r>
      <w:r w:rsidRPr="00E16E04">
        <w:rPr>
          <w:rFonts w:ascii="Kalpurush" w:eastAsia="Nikosh" w:hAnsi="Kalpurush" w:cs="KFGQPC Uthman Taha Naskh"/>
          <w:sz w:val="24"/>
          <w:szCs w:val="24"/>
          <w:rtl/>
        </w:rPr>
        <w:t xml:space="preserve"> وآفته من الفهم السقيم</w:t>
      </w:r>
    </w:p>
    <w:p w:rsidR="00B74DF4" w:rsidRPr="00B1790A" w:rsidRDefault="00E16E04" w:rsidP="00B74DF4">
      <w:pPr>
        <w:pStyle w:val="BodyTextIndent2"/>
        <w:spacing w:after="20" w:line="240" w:lineRule="auto"/>
        <w:ind w:firstLine="0"/>
        <w:jc w:val="both"/>
        <w:rPr>
          <w:rFonts w:ascii="Times New Roman" w:hAnsi="Times New Roman"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অনেকেই বিশুদ্ধ বক্তব্যের মধ্যে দোষত্রুটি খু</w:t>
      </w:r>
      <w:r w:rsidR="00824ABB">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জে বেড়ায়</w:t>
      </w:r>
      <w:r w:rsidR="00592204">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অথচ প্রকৃত দোষ বা বিপদ তার রুগ্ন বুদ্ধিমত্তাতেই নিহিত রয়েছে</w:t>
      </w:r>
      <w:r w:rsidR="00592204" w:rsidRPr="00B1790A">
        <w:rPr>
          <w:rFonts w:ascii="SolaimanLipi" w:eastAsia="Nikosh" w:hAnsi="SolaimanLipi" w:cs="SolaimanLipi"/>
          <w:sz w:val="24"/>
          <w:szCs w:val="24"/>
          <w:cs/>
          <w:lang w:bidi="hi-IN"/>
        </w:rPr>
        <w:t>।</w:t>
      </w:r>
      <w:r w:rsidR="00592204">
        <w:rPr>
          <w:rFonts w:ascii="Kalpurush" w:eastAsia="Nikosh" w:hAnsi="Kalpurush" w:cs="Kalpurush" w:hint="cs"/>
          <w:sz w:val="24"/>
          <w:szCs w:val="24"/>
          <w:cs/>
          <w:lang w:bidi="bn-BD"/>
        </w:rPr>
        <w:t>”</w:t>
      </w:r>
    </w:p>
    <w:p w:rsidR="00B74DF4" w:rsidRPr="00B1790A" w:rsidRDefault="00E16E04" w:rsidP="00824ABB">
      <w:pPr>
        <w:pStyle w:val="BodyTextIndent2"/>
        <w:spacing w:after="20" w:line="240" w:lineRule="auto"/>
        <w:ind w:firstLine="0"/>
        <w:jc w:val="both"/>
        <w:rPr>
          <w:rFonts w:ascii="Times New Roman" w:hAnsi="Times New Roman" w:cs="Kalpurush"/>
          <w:sz w:val="24"/>
          <w:szCs w:val="24"/>
          <w:lang w:bidi="bn-BD"/>
        </w:rPr>
      </w:pPr>
      <w:r w:rsidRPr="00E16E04">
        <w:rPr>
          <w:rFonts w:ascii="Kalpurush" w:eastAsia="Nikosh" w:hAnsi="Kalpurush" w:cs="Kalpurush"/>
          <w:sz w:val="24"/>
          <w:szCs w:val="24"/>
          <w:cs/>
          <w:lang w:bidi="bn-BD"/>
        </w:rPr>
        <w:t>২। কবরের অবস্থাসম</w:t>
      </w:r>
      <w:r w:rsidR="00824ABB">
        <w:rPr>
          <w:rFonts w:ascii="Kalpurush" w:eastAsia="Nikosh" w:hAnsi="Kalpurush" w:cs="Kalpurush"/>
          <w:sz w:val="24"/>
          <w:szCs w:val="24"/>
          <w:cs/>
          <w:lang w:bidi="bn-BD"/>
        </w:rPr>
        <w:t>ূহ গায়েব বা অদৃশ্য বিষয়ের অ</w:t>
      </w:r>
      <w:r w:rsidR="00824ABB">
        <w:rPr>
          <w:rFonts w:ascii="Kalpurush" w:eastAsia="Nikosh" w:hAnsi="Kalpurush" w:cs="Kalpurush" w:hint="cs"/>
          <w:sz w:val="24"/>
          <w:szCs w:val="24"/>
          <w:cs/>
          <w:lang w:bidi="bn-BD"/>
        </w:rPr>
        <w:t>ন্তর্ভু</w:t>
      </w:r>
      <w:r w:rsidRPr="00E16E04">
        <w:rPr>
          <w:rFonts w:ascii="Kalpurush" w:eastAsia="Nikosh" w:hAnsi="Kalpurush" w:cs="Kalpurush"/>
          <w:sz w:val="24"/>
          <w:szCs w:val="24"/>
          <w:cs/>
          <w:lang w:bidi="bn-BD"/>
        </w:rPr>
        <w:t>ক্ত। ইন্দ্রিয়শক্তির মাধ্যমে তা উপলব্দি করা অসম্ভব। যদি ইন্দ</w:t>
      </w:r>
      <w:r w:rsidR="00824ABB">
        <w:rPr>
          <w:rFonts w:ascii="Kalpurush" w:eastAsia="Nikosh" w:hAnsi="Kalpurush" w:cs="Kalpurush"/>
          <w:sz w:val="24"/>
          <w:szCs w:val="24"/>
          <w:cs/>
          <w:lang w:bidi="bn-BD"/>
        </w:rPr>
        <w:t>্রিয় বা অনুভূতির মাধ্যমে উপল</w:t>
      </w:r>
      <w:r w:rsidR="00824ABB">
        <w:rPr>
          <w:rFonts w:ascii="Kalpurush" w:eastAsia="Nikosh" w:hAnsi="Kalpurush" w:cs="Kalpurush" w:hint="cs"/>
          <w:sz w:val="24"/>
          <w:szCs w:val="24"/>
          <w:cs/>
          <w:lang w:bidi="bn-BD"/>
        </w:rPr>
        <w:t>ব্ধি</w:t>
      </w:r>
      <w:r w:rsidRPr="00E16E04">
        <w:rPr>
          <w:rFonts w:ascii="Kalpurush" w:eastAsia="Nikosh" w:hAnsi="Kalpurush" w:cs="Kalpurush"/>
          <w:sz w:val="24"/>
          <w:szCs w:val="24"/>
          <w:cs/>
          <w:lang w:bidi="bn-BD"/>
        </w:rPr>
        <w:t xml:space="preserve"> করা যেতো তা হলে ঈমান বিল</w:t>
      </w:r>
      <w:r w:rsidR="00824ABB">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গায়বের আর প্রয়োজন হতো না এবং এ কারণে </w:t>
      </w:r>
      <w:r w:rsidR="00824ABB">
        <w:rPr>
          <w:rFonts w:ascii="Kalpurush" w:eastAsia="Nikosh" w:hAnsi="Kalpurush" w:cs="Kalpurush" w:hint="cs"/>
          <w:sz w:val="24"/>
          <w:szCs w:val="24"/>
          <w:cs/>
          <w:lang w:bidi="bn-BD"/>
        </w:rPr>
        <w:t xml:space="preserve">গায়েবে </w:t>
      </w:r>
      <w:r w:rsidRPr="00E16E04">
        <w:rPr>
          <w:rFonts w:ascii="Kalpurush" w:eastAsia="Nikosh" w:hAnsi="Kalpurush" w:cs="Kalpurush"/>
          <w:sz w:val="24"/>
          <w:szCs w:val="24"/>
          <w:cs/>
          <w:lang w:bidi="bn-BD"/>
        </w:rPr>
        <w:t>বিশ্বাসী ও অবিশ্বাসী একই পর্যায়ভুক্ত হয়ে যাবে।</w:t>
      </w:r>
    </w:p>
    <w:p w:rsidR="00B74DF4" w:rsidRPr="00B1790A" w:rsidRDefault="00E16E04" w:rsidP="00824ABB">
      <w:pPr>
        <w:pStyle w:val="BodyTextIndent2"/>
        <w:spacing w:after="20" w:line="240" w:lineRule="auto"/>
        <w:ind w:firstLine="0"/>
        <w:jc w:val="both"/>
        <w:rPr>
          <w:rFonts w:ascii="Times New Roman" w:hAnsi="Times New Roman" w:cs="Kalpurush"/>
          <w:sz w:val="24"/>
          <w:szCs w:val="24"/>
          <w:lang w:bidi="bn-BD"/>
        </w:rPr>
      </w:pPr>
      <w:r w:rsidRPr="00E16E04">
        <w:rPr>
          <w:rFonts w:ascii="Kalpurush" w:eastAsia="Nikosh" w:hAnsi="Kalpurush" w:cs="Kalpurush"/>
          <w:sz w:val="24"/>
          <w:szCs w:val="24"/>
          <w:cs/>
          <w:lang w:bidi="bn-BD"/>
        </w:rPr>
        <w:t>৩। কবরের শান্তি ও শাস্তি</w:t>
      </w:r>
      <w:r w:rsidR="00824ABB">
        <w:rPr>
          <w:rFonts w:ascii="Kalpurush" w:eastAsia="Nikosh" w:hAnsi="Kalpurush" w:cs="Kalpurush"/>
          <w:sz w:val="24"/>
          <w:szCs w:val="24"/>
          <w:cs/>
          <w:lang w:bidi="bn-BD"/>
        </w:rPr>
        <w:t xml:space="preserve"> এবং প্রশস্ততা ও সংকীর্ণতা কেবল</w:t>
      </w:r>
      <w:r w:rsidRPr="00E16E04">
        <w:rPr>
          <w:rFonts w:ascii="Kalpurush" w:eastAsia="Nikosh" w:hAnsi="Kalpurush" w:cs="Kalpurush"/>
          <w:sz w:val="24"/>
          <w:szCs w:val="24"/>
          <w:cs/>
          <w:lang w:bidi="bn-BD"/>
        </w:rPr>
        <w:t xml:space="preserve"> কবরবাসী মৃত ব্যক্তিই অনুভব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অন্যেরা নয়। যেমন ঘুমন্ত ব্যক্তি স্বপ্নে কোনো বিপদে পতিত হয়ে ভীষণ কষ্টে অস্থির হতে থাকে</w:t>
      </w:r>
      <w:r w:rsidR="005922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কিন্তু নিকটে উপবিষ্ট ব্যক্তি মোটেই তা টের পায় না। অনুরূপ সমবেত সাহাবায়ে কেরামের মাঝে রাসূলুল্লাহ্ </w:t>
      </w:r>
      <w:r w:rsidR="00592204">
        <w:rPr>
          <w:rFonts w:ascii="Kalpurush" w:eastAsia="Nikosh" w:hAnsi="Kalpurush" w:cs="Kalpurush"/>
          <w:sz w:val="24"/>
          <w:szCs w:val="24"/>
          <w:cs/>
          <w:lang w:bidi="bn-BD"/>
        </w:rPr>
        <w:t>সাল্লাল্লাহু আলাইহি ওয়াসাল্লাম</w:t>
      </w:r>
      <w:r w:rsidR="005922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র প্রতি যখন ওহী অবতীর্ণ হতো </w:t>
      </w:r>
      <w:r w:rsidRPr="00E16E04">
        <w:rPr>
          <w:rFonts w:ascii="Kalpurush" w:eastAsia="Nikosh" w:hAnsi="Kalpurush" w:cs="Kalpurush"/>
          <w:sz w:val="24"/>
          <w:szCs w:val="24"/>
          <w:cs/>
          <w:lang w:bidi="bn-BD"/>
        </w:rPr>
        <w:lastRenderedPageBreak/>
        <w:t>তখন তিনি তা শুনতেন ও কন্ঠস্থ করতেন</w:t>
      </w:r>
      <w:r w:rsidR="005922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কিন্তু সাহাবীগণ </w:t>
      </w:r>
      <w:r w:rsidR="00592204">
        <w:rPr>
          <w:rFonts w:ascii="Kalpurush" w:eastAsia="Nikosh" w:hAnsi="Kalpurush" w:cs="Kalpurush"/>
          <w:sz w:val="24"/>
          <w:szCs w:val="24"/>
          <w:cs/>
          <w:lang w:bidi="bn-BD"/>
        </w:rPr>
        <w:t>কিছুই শুনতেন না। অনেক সময় জিবর</w:t>
      </w:r>
      <w:r w:rsidR="005922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ল আলাইহিস সালাম ওহী নিয়ে আগমন করতেন এবং রাসূলুল্লাহ সাল্লাল্লাহু আলাইহি ওয়াসাল্লামকে পাঠ করে শুনাতেন। তিনি শুনতেন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ও দেখতেন</w:t>
      </w:r>
      <w:r w:rsidR="00592204">
        <w:rPr>
          <w:rFonts w:ascii="Kalpurush" w:eastAsia="Nikosh" w:hAnsi="Kalpurush" w:cs="Kalpurush" w:hint="cs"/>
          <w:sz w:val="24"/>
          <w:szCs w:val="24"/>
          <w:cs/>
          <w:lang w:bidi="bn-BD"/>
        </w:rPr>
        <w:t>;</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কিন্তু সাহাবীগণ টেরও পেতেন না।</w:t>
      </w:r>
    </w:p>
    <w:p w:rsidR="00B74DF4" w:rsidRPr="00B1790A" w:rsidRDefault="00E16E04" w:rsidP="00B74DF4">
      <w:pPr>
        <w:pStyle w:val="BodyTextIndent2"/>
        <w:spacing w:after="20" w:line="240" w:lineRule="auto"/>
        <w:ind w:firstLine="0"/>
        <w:jc w:val="both"/>
        <w:rPr>
          <w:rFonts w:ascii="Times New Roman" w:hAnsi="Times New Roman" w:cs="Kalpurush"/>
          <w:sz w:val="24"/>
          <w:szCs w:val="24"/>
          <w:lang w:bidi="bn-BD"/>
        </w:rPr>
      </w:pPr>
      <w:r w:rsidRPr="00E16E04">
        <w:rPr>
          <w:rFonts w:ascii="Kalpurush" w:eastAsia="Nikosh" w:hAnsi="Kalpurush" w:cs="Kalpurush"/>
          <w:sz w:val="24"/>
          <w:szCs w:val="24"/>
          <w:cs/>
          <w:lang w:bidi="bn-BD"/>
        </w:rPr>
        <w:t>৪। মানুষের জ্ঞান অতি সামান্য ও সীমিত। সৃষ্টির অনেক বস্তু মানুষের ইন্দ্রিয় ও চেতনা এবং জ্ঞানের ঊর্ধে।</w:t>
      </w:r>
    </w:p>
    <w:p w:rsidR="00E16E04" w:rsidRPr="00B1790A" w:rsidRDefault="00E16E04" w:rsidP="00B74DF4">
      <w:pPr>
        <w:pStyle w:val="BodyTextIndent2"/>
        <w:spacing w:after="20" w:line="240" w:lineRule="auto"/>
        <w:ind w:firstLine="0"/>
        <w:jc w:val="both"/>
        <w:rPr>
          <w:rFonts w:ascii="Times New Roman" w:hAnsi="Times New Roman" w:cs="Kalpurush"/>
          <w:sz w:val="24"/>
          <w:szCs w:val="24"/>
          <w:lang w:bidi="bn-BD"/>
        </w:rPr>
      </w:pPr>
      <w:r w:rsidRPr="00E16E04">
        <w:rPr>
          <w:rFonts w:ascii="Kalpurush" w:eastAsia="Nikosh" w:hAnsi="Kalpurush" w:cs="Kalpurush"/>
          <w:sz w:val="24"/>
          <w:szCs w:val="24"/>
          <w:cs/>
          <w:lang w:bidi="bn-BD"/>
        </w:rPr>
        <w:t>এভাবে সপ্তাকাশ</w:t>
      </w:r>
      <w:r w:rsidRPr="00E16E04">
        <w:rPr>
          <w:rFonts w:ascii="Kalpurush" w:eastAsia="Nikosh" w:hAnsi="Kalpurush" w:cs="Kalpurush"/>
          <w:sz w:val="24"/>
          <w:szCs w:val="24"/>
          <w:lang w:bidi="bn-BD"/>
        </w:rPr>
        <w:t xml:space="preserve">, </w:t>
      </w:r>
      <w:r w:rsidR="00110D61">
        <w:rPr>
          <w:rFonts w:ascii="Kalpurush" w:eastAsia="Nikosh" w:hAnsi="Kalpurush" w:cs="Kalpurush"/>
          <w:sz w:val="24"/>
          <w:szCs w:val="24"/>
          <w:cs/>
          <w:lang w:bidi="bn-BD"/>
        </w:rPr>
        <w:t>জমিন</w:t>
      </w:r>
      <w:r w:rsidRPr="00E16E04">
        <w:rPr>
          <w:rFonts w:ascii="Kalpurush" w:eastAsia="Nikosh" w:hAnsi="Kalpurush" w:cs="Kalpurush"/>
          <w:sz w:val="24"/>
          <w:szCs w:val="24"/>
          <w:cs/>
          <w:lang w:bidi="bn-BD"/>
        </w:rPr>
        <w:t xml:space="preserve"> ও এতদুভয়ের সব বস্তু সত্যিকারার্থে আল্লাহর ত</w:t>
      </w:r>
      <w:r w:rsidR="00592204">
        <w:rPr>
          <w:rFonts w:ascii="Kalpurush" w:eastAsia="Nikosh" w:hAnsi="Kalpurush" w:cs="Kalpurush" w:hint="cs"/>
          <w:sz w:val="24"/>
          <w:szCs w:val="24"/>
          <w:cs/>
          <w:lang w:bidi="bn-BD"/>
        </w:rPr>
        <w:t>াসবীহ</w:t>
      </w:r>
      <w:r w:rsidRPr="00E16E04">
        <w:rPr>
          <w:rFonts w:ascii="Kalpurush" w:eastAsia="Nikosh" w:hAnsi="Kalpurush" w:cs="Kalpurush"/>
          <w:sz w:val="24"/>
          <w:szCs w:val="24"/>
          <w:cs/>
          <w:lang w:bidi="bn-BD"/>
        </w:rPr>
        <w:t xml:space="preserve"> পাঠ করে কিন্তু তা আমাদের বোধশক্তি ও অনুভূতির উর্ধ্বে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সাধারণ মানুষের তা শ্রুতিগোচর হয় না।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BE5F61" w:rsidP="00BE5F61">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تُسَبِّحُ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ٱلسَّبۡعُ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يُسَبِّحُ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بِحَمۡدِهِۦ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تَفۡقَهُونَ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تَسۡبِيحَهُمۡۚ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حَلِيمًا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غَفُورٗا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٤٤</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الاسراء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٤٤</w:t>
      </w:r>
      <w:r>
        <w:rPr>
          <w:rFonts w:ascii="KFGQPC Uthman Taha Naskh" w:cs="KFGQPC Uthman Taha Naskh"/>
          <w:color w:val="008000"/>
          <w:sz w:val="24"/>
          <w:szCs w:val="24"/>
          <w:rtl/>
        </w:rPr>
        <w:t>]</w:t>
      </w:r>
    </w:p>
    <w:p w:rsidR="00B74DF4" w:rsidRPr="00B1790A" w:rsidRDefault="00E16E04" w:rsidP="00B74DF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সপ্তাকাশ ও পৃথিবী এবং এগুলোর মধ্যে যা কিছু আছে সমস্ত কিছু তাঁরই পব</w:t>
      </w:r>
      <w:r w:rsidR="00592204">
        <w:rPr>
          <w:rFonts w:ascii="Kalpurush" w:eastAsia="Nikosh" w:hAnsi="Kalpurush" w:cs="Kalpurush"/>
          <w:sz w:val="24"/>
          <w:szCs w:val="24"/>
          <w:cs/>
          <w:lang w:bidi="bn-BD"/>
        </w:rPr>
        <w:t>িত্রতা ও মহিমা ঘোষণা করে</w:t>
      </w:r>
      <w:r w:rsidRPr="00E16E04">
        <w:rPr>
          <w:rFonts w:ascii="Kalpurush" w:eastAsia="Nikosh" w:hAnsi="Kalpurush" w:cs="Kalpurush"/>
          <w:sz w:val="24"/>
          <w:szCs w:val="24"/>
          <w:cs/>
          <w:lang w:bidi="bn-BD"/>
        </w:rPr>
        <w:t xml:space="preserve"> এবং এমন কিছু নেই যা তাঁর প্রশংসা</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পবিত্রতা ও মহিমা ঘোষণা করে না। কিন্তু তাদের পবিত্রতা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মহিমা ঘোষণা তোমরা অনুধাব</w:t>
      </w:r>
      <w:r w:rsidR="00824ABB">
        <w:rPr>
          <w:rFonts w:ascii="Kalpurush" w:eastAsia="Nikosh" w:hAnsi="Kalpurush" w:cs="Kalpurush"/>
          <w:sz w:val="24"/>
          <w:szCs w:val="24"/>
          <w:cs/>
          <w:lang w:bidi="bn-BD"/>
        </w:rPr>
        <w:t xml:space="preserve">ন করতে পার না। নিশ্চয় তিনি অতি </w:t>
      </w:r>
      <w:r w:rsidR="00824ABB">
        <w:rPr>
          <w:rFonts w:ascii="Kalpurush" w:eastAsia="Nikosh" w:hAnsi="Kalpurush" w:cs="Kalpurush" w:hint="cs"/>
          <w:sz w:val="24"/>
          <w:szCs w:val="24"/>
          <w:cs/>
          <w:lang w:bidi="bn-BD"/>
        </w:rPr>
        <w:t>স</w:t>
      </w:r>
      <w:r w:rsidRPr="00E16E04">
        <w:rPr>
          <w:rFonts w:ascii="Kalpurush" w:eastAsia="Nikosh" w:hAnsi="Kalpurush" w:cs="Kalpurush"/>
          <w:sz w:val="24"/>
          <w:szCs w:val="24"/>
          <w:cs/>
          <w:lang w:bidi="bn-BD"/>
        </w:rPr>
        <w:t>হনশীল</w:t>
      </w:r>
      <w:r w:rsidRPr="00E16E04">
        <w:rPr>
          <w:rFonts w:ascii="Kalpurush" w:eastAsia="Nikosh" w:hAnsi="Kalpurush" w:cs="Kalpurush"/>
          <w:sz w:val="24"/>
          <w:szCs w:val="24"/>
          <w:lang w:bidi="bn-BD"/>
        </w:rPr>
        <w:t xml:space="preserve">, </w:t>
      </w:r>
      <w:r w:rsidR="00592204">
        <w:rPr>
          <w:rFonts w:ascii="Kalpurush" w:eastAsia="Nikosh" w:hAnsi="Kalpurush" w:cs="Kalpurush"/>
          <w:sz w:val="24"/>
          <w:szCs w:val="24"/>
          <w:cs/>
          <w:lang w:bidi="bn-BD"/>
        </w:rPr>
        <w:t>ক্ষমাপরায়ণ। [সূরা</w:t>
      </w:r>
      <w:r w:rsidR="00592204">
        <w:rPr>
          <w:rFonts w:ascii="Kalpurush" w:eastAsia="Nikosh" w:hAnsi="Kalpurush" w:cs="Kalpurush" w:hint="cs"/>
          <w:sz w:val="24"/>
          <w:szCs w:val="24"/>
          <w:cs/>
          <w:lang w:bidi="bn-BD"/>
        </w:rPr>
        <w:t xml:space="preserve"> আশ-</w:t>
      </w:r>
      <w:r w:rsidRPr="00E16E04">
        <w:rPr>
          <w:rFonts w:ascii="Kalpurush" w:eastAsia="Nikosh" w:hAnsi="Kalpurush" w:cs="Kalpurush"/>
          <w:sz w:val="24"/>
          <w:szCs w:val="24"/>
          <w:cs/>
          <w:lang w:bidi="bn-BD"/>
        </w:rPr>
        <w:t>শু</w:t>
      </w:r>
      <w:r w:rsidR="005922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আরা আয়াত</w:t>
      </w:r>
      <w:r w:rsidR="00592204">
        <w:rPr>
          <w:rFonts w:ascii="Kalpurush" w:eastAsia="Nikosh" w:hAnsi="Kalpurush" w:cs="Kalpurush" w:hint="cs"/>
          <w:sz w:val="24"/>
          <w:szCs w:val="24"/>
          <w:cs/>
          <w:lang w:bidi="bn-BD"/>
        </w:rPr>
        <w:t xml:space="preserve">: </w:t>
      </w:r>
      <w:r w:rsidR="00592204">
        <w:rPr>
          <w:rFonts w:ascii="Kalpurush" w:eastAsia="Nikosh" w:hAnsi="Kalpurush" w:cs="Kalpurush"/>
          <w:sz w:val="24"/>
          <w:szCs w:val="24"/>
          <w:cs/>
          <w:lang w:bidi="bn-BD"/>
        </w:rPr>
        <w:t>৪৪</w:t>
      </w:r>
      <w:r w:rsidR="00592204">
        <w:rPr>
          <w:rFonts w:ascii="Kalpurush" w:eastAsia="Nikosh" w:hAnsi="Kalpurush" w:cs="Kalpurush" w:hint="cs"/>
          <w:sz w:val="24"/>
          <w:szCs w:val="24"/>
          <w:cs/>
          <w:lang w:bidi="bn-BD"/>
        </w:rPr>
        <w:t>]</w:t>
      </w:r>
    </w:p>
    <w:p w:rsidR="00E16E04" w:rsidRPr="00E16E04" w:rsidRDefault="00E16E04" w:rsidP="00824ABB">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আর এভাবেই শয়তান ও</w:t>
      </w:r>
      <w:r w:rsidR="00824ABB">
        <w:rPr>
          <w:rFonts w:ascii="Kalpurush" w:eastAsia="Nikosh" w:hAnsi="Kalpurush" w:cs="Kalpurush"/>
          <w:sz w:val="24"/>
          <w:szCs w:val="24"/>
          <w:cs/>
          <w:lang w:bidi="bn-BD"/>
        </w:rPr>
        <w:t xml:space="preserve"> জ্বিনদের পৃথিবীতে গমনাগমন। জ</w:t>
      </w:r>
      <w:r w:rsidR="00824ABB">
        <w:rPr>
          <w:rFonts w:ascii="Kalpurush" w:eastAsia="Nikosh" w:hAnsi="Kalpurush" w:cs="Kalpurush" w:hint="cs"/>
          <w:sz w:val="24"/>
          <w:szCs w:val="24"/>
          <w:cs/>
          <w:lang w:bidi="bn-BD"/>
        </w:rPr>
        <w:t>িন্ন</w:t>
      </w:r>
      <w:r w:rsidRPr="00E16E04">
        <w:rPr>
          <w:rFonts w:ascii="Kalpurush" w:eastAsia="Nikosh" w:hAnsi="Kalpurush" w:cs="Kalpurush"/>
          <w:sz w:val="24"/>
          <w:szCs w:val="24"/>
          <w:cs/>
          <w:lang w:bidi="bn-BD"/>
        </w:rPr>
        <w:t>দের একদল রাসূলুল্লাহ</w:t>
      </w:r>
      <w:r w:rsidR="00592204">
        <w:rPr>
          <w:rFonts w:ascii="Kalpurush" w:eastAsia="Nikosh" w:hAnsi="Kalpurush" w:cs="Kalpurush"/>
          <w:sz w:val="24"/>
          <w:szCs w:val="24"/>
          <w:cs/>
          <w:lang w:bidi="bn-BD"/>
        </w:rPr>
        <w:t xml:space="preserve"> সাল্লাল্লাহু আলাইহি ওয়াসাল্লাম</w:t>
      </w:r>
      <w:r w:rsidR="0059220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এর নিকট উপস্থিত</w:t>
      </w:r>
      <w:r w:rsidR="00B0332C">
        <w:rPr>
          <w:rFonts w:ascii="Kalpurush" w:eastAsia="Nikosh" w:hAnsi="Kalpurush" w:cs="Kalpurush"/>
          <w:sz w:val="24"/>
          <w:szCs w:val="24"/>
          <w:cs/>
          <w:lang w:bidi="bn-BD"/>
        </w:rPr>
        <w:t xml:space="preserve"> হয়ে ন</w:t>
      </w:r>
      <w:r w:rsidR="00B0332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রবে কুরআন শ্রবণ করার পর ইসলাম গ্রহণ করে এবং আপন সম্প্রদায়ের প্রতি ভীতিপ্রদর্শনকারী হিসেবে প্রত্যাবর্তন করে। এতদসত্বেও তারা আমাদের দৃষ্টির অগোচরে। এই সম্পর্কে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BE5F61" w:rsidP="00BE5F61">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يَٰبَنِيٓ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ءَادَمَ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يَفۡتِنَنَّكُمُ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ٱلشَّيۡطَٰنُ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أَخۡرَجَ</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أَبَوَيۡكُم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ٱلۡجَنَّةِ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يَنزِعُ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عَنۡهُمَا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لِبَاسَهُمَا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لِيُرِيَهُمَا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سَوۡءَٰتِهِمَآۚ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يَرَىٰكُمۡ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وَقَبِيلُهُۥ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حَيۡثُ</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تَرَوۡنَهُمۡۗ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جَعَلۡنَا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ٱلشَّيَٰطِينَ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أَوۡلِيَآءَ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يُؤۡمِنُونَ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الاعراف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٢٧</w:t>
      </w:r>
      <w:r>
        <w:rPr>
          <w:rFonts w:ascii="KFGQPC Uthman Taha Naskh" w:cs="KFGQPC Uthman Taha Naskh"/>
          <w:color w:val="008000"/>
          <w:sz w:val="24"/>
          <w:szCs w:val="24"/>
          <w:rtl/>
        </w:rPr>
        <w:t>]</w:t>
      </w:r>
    </w:p>
    <w:p w:rsidR="00E16E04" w:rsidRPr="00592204" w:rsidRDefault="00E16E04" w:rsidP="00592204">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cs/>
          <w:lang w:bidi="bn-BD"/>
        </w:rPr>
        <w:lastRenderedPageBreak/>
        <w:t xml:space="preserve">“হে </w:t>
      </w:r>
      <w:r w:rsidR="00592204">
        <w:rPr>
          <w:rFonts w:ascii="Kalpurush" w:eastAsia="Nikosh" w:hAnsi="Kalpurush" w:cs="Kalpurush" w:hint="cs"/>
          <w:sz w:val="24"/>
          <w:szCs w:val="24"/>
          <w:cs/>
          <w:lang w:bidi="bn-BD"/>
        </w:rPr>
        <w:t>আদম সন্তান</w:t>
      </w:r>
      <w:r w:rsidRPr="00E16E04">
        <w:rPr>
          <w:rFonts w:ascii="Kalpurush" w:eastAsia="Nikosh" w:hAnsi="Kalpurush" w:cs="Kalpurush"/>
          <w:sz w:val="24"/>
          <w:szCs w:val="24"/>
          <w:cs/>
          <w:lang w:bidi="bn-BD"/>
        </w:rPr>
        <w:t>! শয়তান যেন তোমাদেরকে বিভ্রান্ত 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যেমন সে তোমাদের পিতা-মাতাকে (বিভ্রান্ত করে) জান্নাত থেকে বের করে দিয়েছিল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এমতাবস্থায়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তাদের পোষাক তাদের থেকে খুলিয়ে দিয়েছিল যাতে তাদেরকে তাদের লজ্জাস্থান দেখিয়ে দেয়। সে এবং তার দলবল তোমাদেরকে দেখে যেখান থেকে তোমরা তাদেরকে দেখ না। আমি শয়তানদেরকে তাদের বন্ধু করে দিয়েছি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যারা ঈমান আনে না</w:t>
      </w:r>
      <w:r w:rsidR="00592204" w:rsidRPr="00B1790A">
        <w:rPr>
          <w:rFonts w:ascii="SolaimanLipi" w:eastAsia="Nikosh" w:hAnsi="SolaimanLipi" w:cs="SolaimanLipi"/>
          <w:sz w:val="24"/>
          <w:szCs w:val="24"/>
          <w:cs/>
          <w:lang w:bidi="hi-IN"/>
        </w:rPr>
        <w:t>।</w:t>
      </w:r>
      <w:r w:rsidR="00592204">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592204">
        <w:rPr>
          <w:rFonts w:ascii="Kalpurush" w:eastAsia="Nikosh" w:hAnsi="Kalpurush" w:cs="Kalpurush"/>
          <w:sz w:val="24"/>
          <w:szCs w:val="24"/>
          <w:cs/>
          <w:lang w:bidi="bn-BD"/>
        </w:rPr>
        <w:t>[</w:t>
      </w:r>
      <w:r w:rsidRPr="00592204">
        <w:rPr>
          <w:rFonts w:ascii="Kalpurush" w:eastAsia="Nikosh" w:hAnsi="Kalpurush" w:cs="Kalpurush"/>
          <w:sz w:val="24"/>
          <w:szCs w:val="24"/>
          <w:cs/>
          <w:lang w:bidi="bn-IN"/>
        </w:rPr>
        <w:t xml:space="preserve">সূরা আল </w:t>
      </w:r>
      <w:r w:rsidR="00F52C53">
        <w:rPr>
          <w:rFonts w:ascii="Kalpurush" w:eastAsia="Nikosh" w:hAnsi="Kalpurush" w:cs="Kalpurush" w:hint="cs"/>
          <w:sz w:val="24"/>
          <w:szCs w:val="24"/>
          <w:cs/>
          <w:lang w:bidi="bn-BD"/>
        </w:rPr>
        <w:t>আ</w:t>
      </w:r>
      <w:r w:rsidR="00F52C53">
        <w:rPr>
          <w:rFonts w:ascii="Kalpurush" w:eastAsia="Nikosh" w:hAnsi="Kalpurush" w:cs="Kalpurush" w:hint="cs"/>
          <w:sz w:val="24"/>
          <w:szCs w:val="24"/>
          <w:lang w:bidi="bn-BD"/>
        </w:rPr>
        <w:t>‘</w:t>
      </w:r>
      <w:r w:rsidR="00F52C53">
        <w:rPr>
          <w:rFonts w:ascii="Kalpurush" w:eastAsia="Nikosh" w:hAnsi="Kalpurush" w:cs="Kalpurush" w:hint="cs"/>
          <w:sz w:val="24"/>
          <w:szCs w:val="24"/>
          <w:cs/>
          <w:lang w:bidi="bn-BD"/>
        </w:rPr>
        <w:t>রাফ</w:t>
      </w:r>
      <w:r w:rsidRPr="00592204">
        <w:rPr>
          <w:rFonts w:ascii="Kalpurush" w:eastAsia="Nikosh" w:hAnsi="Kalpurush" w:cs="Kalpurush"/>
          <w:sz w:val="24"/>
          <w:szCs w:val="24"/>
          <w:lang w:bidi="bn-BD"/>
        </w:rPr>
        <w:t xml:space="preserve">, </w:t>
      </w:r>
      <w:r w:rsidRPr="00592204">
        <w:rPr>
          <w:rFonts w:ascii="Kalpurush" w:eastAsia="Nikosh" w:hAnsi="Kalpurush" w:cs="Kalpurush"/>
          <w:sz w:val="24"/>
          <w:szCs w:val="24"/>
          <w:cs/>
          <w:lang w:bidi="bn-BD"/>
        </w:rPr>
        <w:t>আয়াত</w:t>
      </w:r>
      <w:r w:rsidR="00592204">
        <w:rPr>
          <w:rFonts w:ascii="Kalpurush" w:eastAsia="Nikosh" w:hAnsi="Kalpurush" w:cs="Kalpurush" w:hint="cs"/>
          <w:sz w:val="24"/>
          <w:szCs w:val="24"/>
          <w:cs/>
          <w:lang w:bidi="bn-BD"/>
        </w:rPr>
        <w:t>:</w:t>
      </w:r>
      <w:r w:rsidR="00592204">
        <w:rPr>
          <w:rFonts w:ascii="Kalpurush" w:eastAsia="Nikosh" w:hAnsi="Kalpurush" w:cs="Kalpurush"/>
          <w:sz w:val="24"/>
          <w:szCs w:val="24"/>
          <w:cs/>
          <w:lang w:bidi="bn-BD"/>
        </w:rPr>
        <w:t xml:space="preserve"> ২৭</w:t>
      </w:r>
      <w:r w:rsidR="00592204">
        <w:rPr>
          <w:rFonts w:ascii="Kalpurush" w:eastAsia="Nikosh" w:hAnsi="Kalpurush" w:cs="Kalpurush" w:hint="cs"/>
          <w:sz w:val="24"/>
          <w:szCs w:val="24"/>
          <w:cs/>
          <w:lang w:bidi="bn-BD"/>
        </w:rPr>
        <w:t>]</w:t>
      </w:r>
    </w:p>
    <w:p w:rsidR="00E16E04" w:rsidRPr="00E16E04" w:rsidRDefault="00E16E04" w:rsidP="00B0332C">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আর যখন সৃষ্টিলোক পৃথিবীতে বিরাজমান সবকিছু উপল</w:t>
      </w:r>
      <w:r w:rsidR="00B0332C">
        <w:rPr>
          <w:rFonts w:ascii="Kalpurush" w:eastAsia="Nikosh" w:hAnsi="Kalpurush" w:cs="Kalpurush" w:hint="cs"/>
          <w:sz w:val="24"/>
          <w:szCs w:val="24"/>
          <w:cs/>
          <w:lang w:bidi="bn-BD"/>
        </w:rPr>
        <w:t>ব্ধি</w:t>
      </w:r>
      <w:r w:rsidRPr="00E16E04">
        <w:rPr>
          <w:rFonts w:ascii="Kalpurush" w:eastAsia="Nikosh" w:hAnsi="Kalpurush" w:cs="Kalpurush"/>
          <w:sz w:val="24"/>
          <w:szCs w:val="24"/>
          <w:cs/>
          <w:lang w:bidi="bn-BD"/>
        </w:rPr>
        <w:t xml:space="preserve"> করতে পারে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তাদের পক্ষে তাদের উপল</w:t>
      </w:r>
      <w:r w:rsidR="00B0332C">
        <w:rPr>
          <w:rFonts w:ascii="Kalpurush" w:eastAsia="Nikosh" w:hAnsi="Kalpurush" w:cs="Kalpurush" w:hint="cs"/>
          <w:sz w:val="24"/>
          <w:szCs w:val="24"/>
          <w:cs/>
          <w:lang w:bidi="bn-BD"/>
        </w:rPr>
        <w:t>ব্ধি</w:t>
      </w:r>
      <w:r w:rsidRPr="00E16E04">
        <w:rPr>
          <w:rFonts w:ascii="Kalpurush" w:eastAsia="Nikosh" w:hAnsi="Kalpurush" w:cs="Kalpurush"/>
          <w:sz w:val="24"/>
          <w:szCs w:val="24"/>
          <w:cs/>
          <w:lang w:bidi="bn-BD"/>
        </w:rPr>
        <w:t xml:space="preserve">র বাইরে বিরাজমান যে সব </w:t>
      </w:r>
      <w:r w:rsidR="00B0332C">
        <w:rPr>
          <w:rFonts w:ascii="Kalpurush" w:eastAsia="Nikosh" w:hAnsi="Kalpurush" w:cs="Kalpurush" w:hint="cs"/>
          <w:sz w:val="24"/>
          <w:szCs w:val="24"/>
          <w:cs/>
          <w:lang w:bidi="bn-BD"/>
        </w:rPr>
        <w:t>গায়েবী</w:t>
      </w:r>
      <w:r w:rsidRPr="00E16E04">
        <w:rPr>
          <w:rFonts w:ascii="Kalpurush" w:eastAsia="Nikosh" w:hAnsi="Kalpurush" w:cs="Kalpurush"/>
          <w:sz w:val="24"/>
          <w:szCs w:val="24"/>
          <w:cs/>
          <w:lang w:bidi="bn-BD"/>
        </w:rPr>
        <w:t xml:space="preserve"> বিষয়াদি রয়েছে সেগুলো অস্বীকার করা </w:t>
      </w:r>
      <w:r w:rsidR="00B0332C">
        <w:rPr>
          <w:rFonts w:ascii="Kalpurush" w:eastAsia="Nikosh" w:hAnsi="Kalpurush" w:cs="Kalpurush" w:hint="cs"/>
          <w:sz w:val="24"/>
          <w:szCs w:val="24"/>
          <w:cs/>
          <w:lang w:bidi="bn-BD"/>
        </w:rPr>
        <w:t xml:space="preserve">কোনোভাবেই বৈধ </w:t>
      </w:r>
      <w:r w:rsidRPr="00E16E04">
        <w:rPr>
          <w:rFonts w:ascii="Kalpurush" w:eastAsia="Nikosh" w:hAnsi="Kalpurush" w:cs="Kalpurush"/>
          <w:sz w:val="24"/>
          <w:szCs w:val="24"/>
          <w:cs/>
          <w:lang w:bidi="bn-BD"/>
        </w:rPr>
        <w:t>হবে না।</w:t>
      </w:r>
    </w:p>
    <w:p w:rsidR="00B0332C" w:rsidRDefault="00B0332C">
      <w:pPr>
        <w:bidi w:val="0"/>
        <w:rPr>
          <w:rFonts w:ascii="AGA Arabesque" w:eastAsia="Times New Roman" w:hAnsi="AGA Arabesque" w:cs="Traditional Arabic"/>
          <w:b/>
          <w:bCs/>
          <w:noProof/>
          <w:sz w:val="24"/>
          <w:szCs w:val="24"/>
          <w:lang w:bidi="bn-BD"/>
        </w:rPr>
      </w:pPr>
      <w:r>
        <w:rPr>
          <w:rFonts w:ascii="AGA Arabesque" w:hAnsi="AGA Arabesque" w:cs="Traditional Arabic"/>
          <w:b/>
          <w:bCs/>
          <w:sz w:val="24"/>
          <w:szCs w:val="24"/>
          <w:lang w:bidi="bn-BD"/>
        </w:rPr>
        <w:br w:type="page"/>
      </w:r>
    </w:p>
    <w:p w:rsidR="00B0332C" w:rsidRDefault="00B0332C" w:rsidP="00B0332C">
      <w:pPr>
        <w:pStyle w:val="BodyTextIndent2"/>
        <w:spacing w:after="20" w:line="240" w:lineRule="auto"/>
        <w:ind w:firstLine="0"/>
        <w:jc w:val="center"/>
        <w:rPr>
          <w:rFonts w:ascii="Kalpurush" w:eastAsia="Nikosh" w:hAnsi="Kalpurush" w:cs="Kalpurush"/>
          <w:b/>
          <w:bCs/>
          <w:sz w:val="24"/>
          <w:szCs w:val="24"/>
          <w:lang w:bidi="bn-BD"/>
        </w:rPr>
      </w:pPr>
      <w:r>
        <w:rPr>
          <w:rFonts w:ascii="Kalpurush" w:eastAsia="Nikosh" w:hAnsi="Kalpurush" w:cs="Kalpurush" w:hint="cs"/>
          <w:b/>
          <w:bCs/>
          <w:sz w:val="24"/>
          <w:szCs w:val="24"/>
          <w:cs/>
          <w:lang w:bidi="bn-BD"/>
        </w:rPr>
        <w:lastRenderedPageBreak/>
        <w:t xml:space="preserve">ঈমাননের </w:t>
      </w:r>
      <w:r>
        <w:rPr>
          <w:rFonts w:ascii="Kalpurush" w:eastAsia="Nikosh" w:hAnsi="Kalpurush" w:cs="Kalpurush"/>
          <w:b/>
          <w:bCs/>
          <w:sz w:val="24"/>
          <w:szCs w:val="24"/>
          <w:cs/>
          <w:lang w:bidi="bn-BD"/>
        </w:rPr>
        <w:t>ষষ্ঠ ভিত্তি</w:t>
      </w:r>
      <w:r w:rsidR="00592204" w:rsidRPr="00592204">
        <w:rPr>
          <w:rFonts w:ascii="Kalpurush" w:eastAsia="Nikosh" w:hAnsi="Kalpurush" w:cs="Kalpurush"/>
          <w:b/>
          <w:bCs/>
          <w:sz w:val="24"/>
          <w:szCs w:val="24"/>
          <w:cs/>
          <w:lang w:bidi="bn-BD"/>
        </w:rPr>
        <w:t xml:space="preserve"> </w:t>
      </w:r>
    </w:p>
    <w:p w:rsidR="00E16E04" w:rsidRPr="00592204" w:rsidRDefault="00592204" w:rsidP="00B0332C">
      <w:pPr>
        <w:pStyle w:val="BodyTextIndent2"/>
        <w:spacing w:after="20" w:line="240" w:lineRule="auto"/>
        <w:ind w:firstLine="0"/>
        <w:jc w:val="center"/>
        <w:rPr>
          <w:rFonts w:ascii="Times New Roman" w:hAnsi="Times New Roman" w:cs="Times New Roman"/>
          <w:b/>
          <w:bCs/>
          <w:sz w:val="24"/>
          <w:szCs w:val="24"/>
        </w:rPr>
      </w:pPr>
      <w:r w:rsidRPr="00592204">
        <w:rPr>
          <w:rFonts w:ascii="Kalpurush" w:eastAsia="Nikosh" w:hAnsi="Kalpurush" w:cs="Kalpurush"/>
          <w:b/>
          <w:bCs/>
          <w:sz w:val="24"/>
          <w:szCs w:val="24"/>
          <w:cs/>
          <w:lang w:bidi="bn-BD"/>
        </w:rPr>
        <w:t>ঈমান বিল</w:t>
      </w:r>
      <w:r w:rsidR="00B74DF4">
        <w:rPr>
          <w:rFonts w:ascii="Kalpurush" w:eastAsia="Nikosh" w:hAnsi="Kalpurush" w:cs="Kalpurush" w:hint="cs"/>
          <w:b/>
          <w:bCs/>
          <w:sz w:val="24"/>
          <w:szCs w:val="24"/>
          <w:cs/>
          <w:lang w:bidi="bn-BD"/>
        </w:rPr>
        <w:t xml:space="preserve"> </w:t>
      </w:r>
      <w:r w:rsidR="00E16E04" w:rsidRPr="00592204">
        <w:rPr>
          <w:rFonts w:ascii="Kalpurush" w:eastAsia="Nikosh" w:hAnsi="Kalpurush" w:cs="Kalpurush"/>
          <w:b/>
          <w:bCs/>
          <w:sz w:val="24"/>
          <w:szCs w:val="24"/>
          <w:cs/>
          <w:lang w:bidi="bn-BD"/>
        </w:rPr>
        <w:t>ক্ব</w:t>
      </w:r>
      <w:r w:rsidR="00B0332C">
        <w:rPr>
          <w:rFonts w:ascii="Kalpurush" w:eastAsia="Nikosh" w:hAnsi="Kalpurush" w:cs="Kalpurush" w:hint="cs"/>
          <w:b/>
          <w:bCs/>
          <w:sz w:val="24"/>
          <w:szCs w:val="24"/>
          <w:cs/>
          <w:lang w:bidi="bn-BD"/>
        </w:rPr>
        <w:t>া</w:t>
      </w:r>
      <w:r w:rsidR="00E16E04" w:rsidRPr="00592204">
        <w:rPr>
          <w:rFonts w:ascii="Kalpurush" w:eastAsia="Nikosh" w:hAnsi="Kalpurush" w:cs="Kalpurush"/>
          <w:b/>
          <w:bCs/>
          <w:sz w:val="24"/>
          <w:szCs w:val="24"/>
          <w:cs/>
          <w:lang w:bidi="bn-BD"/>
        </w:rPr>
        <w:t xml:space="preserve">দার অর্থাৎ </w:t>
      </w:r>
      <w:r w:rsidR="00B0332C">
        <w:rPr>
          <w:rFonts w:ascii="Kalpurush" w:eastAsia="Nikosh" w:hAnsi="Kalpurush" w:cs="Kalpurush" w:hint="cs"/>
          <w:b/>
          <w:bCs/>
          <w:sz w:val="24"/>
          <w:szCs w:val="24"/>
          <w:cs/>
          <w:lang w:bidi="bn-BD"/>
        </w:rPr>
        <w:t>তাকদীরের</w:t>
      </w:r>
      <w:r w:rsidR="00E16E04" w:rsidRPr="00592204">
        <w:rPr>
          <w:rFonts w:ascii="Kalpurush" w:eastAsia="Nikosh" w:hAnsi="Kalpurush" w:cs="Kalpurush"/>
          <w:b/>
          <w:bCs/>
          <w:sz w:val="24"/>
          <w:szCs w:val="24"/>
          <w:cs/>
          <w:lang w:bidi="bn-BD"/>
        </w:rPr>
        <w:t xml:space="preserve"> </w:t>
      </w:r>
      <w:r w:rsidR="00B0332C">
        <w:rPr>
          <w:rFonts w:ascii="Kalpurush" w:eastAsia="Nikosh" w:hAnsi="Kalpurush" w:cs="Kalpurush" w:hint="cs"/>
          <w:b/>
          <w:bCs/>
          <w:sz w:val="24"/>
          <w:szCs w:val="24"/>
          <w:cs/>
          <w:lang w:bidi="bn-BD"/>
        </w:rPr>
        <w:t xml:space="preserve">উপর </w:t>
      </w:r>
      <w:r w:rsidR="00E16E04" w:rsidRPr="00592204">
        <w:rPr>
          <w:rFonts w:ascii="Kalpurush" w:eastAsia="Nikosh" w:hAnsi="Kalpurush" w:cs="Kalpurush"/>
          <w:b/>
          <w:bCs/>
          <w:sz w:val="24"/>
          <w:szCs w:val="24"/>
          <w:cs/>
          <w:lang w:bidi="bn-BD"/>
        </w:rPr>
        <w:t>ঈমা</w:t>
      </w:r>
      <w:r w:rsidR="00B74DF4">
        <w:rPr>
          <w:rFonts w:ascii="Kalpurush" w:eastAsia="Nikosh" w:hAnsi="Kalpurush" w:cs="Kalpurush"/>
          <w:b/>
          <w:bCs/>
          <w:sz w:val="24"/>
          <w:szCs w:val="24"/>
          <w:cs/>
          <w:lang w:bidi="bn-BD"/>
        </w:rPr>
        <w:t>ন</w:t>
      </w:r>
    </w:p>
    <w:p w:rsidR="00E16E04" w:rsidRPr="00E16E04" w:rsidRDefault="00E16E04" w:rsidP="00BE5F61">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আতের পরিভাষায় </w:t>
      </w:r>
      <w:r w:rsidRPr="00E16E04">
        <w:rPr>
          <w:rFonts w:ascii="Kalpurush" w:eastAsia="Nikosh" w:hAnsi="Kalpurush" w:cs="Kalpurush"/>
          <w:sz w:val="24"/>
          <w:szCs w:val="24"/>
          <w:lang w:bidi="bn-BD"/>
        </w:rPr>
        <w:t>‘</w:t>
      </w:r>
      <w:r w:rsidR="00592204">
        <w:rPr>
          <w:rFonts w:ascii="Kalpurush" w:eastAsia="Nikosh" w:hAnsi="Kalpurush" w:cs="Kalpurush"/>
          <w:sz w:val="24"/>
          <w:szCs w:val="24"/>
          <w:cs/>
          <w:lang w:bidi="bn-BD"/>
        </w:rPr>
        <w:t>ক্বাদর</w:t>
      </w:r>
      <w:r w:rsidR="00592204">
        <w:rPr>
          <w:rFonts w:ascii="Kalpurush" w:eastAsia="Nikosh" w:hAnsi="Kalpurush" w:cs="Kalpurush" w:hint="cs"/>
          <w:sz w:val="24"/>
          <w:szCs w:val="24"/>
          <w:cs/>
          <w:lang w:bidi="bn-BD"/>
        </w:rPr>
        <w:t xml:space="preserve"> </w:t>
      </w:r>
      <w:r w:rsidR="00592204" w:rsidRPr="00BE5F61">
        <w:rPr>
          <w:rFonts w:ascii="Kalpurush" w:eastAsia="Nikosh" w:hAnsi="Kalpurush" w:cs="KFGQPC Uthman Taha Naskh" w:hint="cs"/>
          <w:sz w:val="24"/>
          <w:szCs w:val="24"/>
          <w:cs/>
          <w:lang w:bidi="bn-BD"/>
        </w:rPr>
        <w:t>(</w:t>
      </w:r>
      <w:r w:rsidRPr="00BE5F61">
        <w:rPr>
          <w:rFonts w:ascii="Kalpurush" w:eastAsia="Nikosh" w:hAnsi="Kalpurush" w:cs="KFGQPC Uthman Taha Naskh"/>
          <w:sz w:val="24"/>
          <w:szCs w:val="24"/>
          <w:rtl/>
        </w:rPr>
        <w:t>قدر</w:t>
      </w:r>
      <w:r w:rsidRPr="00BE5F61">
        <w:rPr>
          <w:rFonts w:ascii="Kalpurush" w:eastAsia="Nikosh" w:hAnsi="Kalpurush" w:cs="KFGQPC Uthman Taha Naskh"/>
          <w:sz w:val="24"/>
          <w:szCs w:val="24"/>
          <w:cs/>
          <w:lang w:bidi="bn-BD"/>
        </w:rPr>
        <w:t>)</w:t>
      </w:r>
      <w:r w:rsidRPr="00E16E04">
        <w:rPr>
          <w:rFonts w:ascii="Kalpurush" w:eastAsia="Nikosh" w:hAnsi="Kalpurush" w:cs="Kalpurush"/>
          <w:sz w:val="24"/>
          <w:szCs w:val="24"/>
          <w:cs/>
          <w:lang w:bidi="bn-BD"/>
        </w:rPr>
        <w:t xml:space="preserve"> শব্দের অর্থ: আল্লাহ তা</w:t>
      </w:r>
      <w:r w:rsidRPr="00E16E04">
        <w:rPr>
          <w:rFonts w:ascii="Kalpurush" w:eastAsia="Nikosh" w:hAnsi="Kalpurush" w:cs="Kalpurush"/>
          <w:sz w:val="24"/>
          <w:szCs w:val="24"/>
          <w:lang w:bidi="bn-BD"/>
        </w:rPr>
        <w:t>‘</w:t>
      </w:r>
      <w:r w:rsidR="00BE5F61">
        <w:rPr>
          <w:rFonts w:ascii="Kalpurush" w:eastAsia="Nikosh" w:hAnsi="Kalpurush" w:cs="Kalpurush"/>
          <w:sz w:val="24"/>
          <w:szCs w:val="24"/>
          <w:cs/>
          <w:lang w:bidi="bn-BD"/>
        </w:rPr>
        <w:t>আলা কর্তৃক স্বীয় হ</w:t>
      </w:r>
      <w:r w:rsidR="00BE5F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কমত ও জ্ঞান অনুসারে </w:t>
      </w:r>
      <w:r w:rsidR="00B0332C">
        <w:rPr>
          <w:rFonts w:ascii="Kalpurush" w:eastAsia="Nikosh" w:hAnsi="Kalpurush" w:cs="Kalpurush"/>
          <w:sz w:val="24"/>
          <w:szCs w:val="24"/>
          <w:cs/>
          <w:lang w:bidi="bn-BD"/>
        </w:rPr>
        <w:t xml:space="preserve">সৃষ্টিকুলের জন্য </w:t>
      </w:r>
      <w:r w:rsidR="00B0332C">
        <w:rPr>
          <w:rFonts w:ascii="Kalpurush" w:eastAsia="Nikosh" w:hAnsi="Kalpurush" w:cs="Kalpurush" w:hint="cs"/>
          <w:sz w:val="24"/>
          <w:szCs w:val="24"/>
          <w:cs/>
          <w:lang w:bidi="bn-BD"/>
        </w:rPr>
        <w:t xml:space="preserve">সবকিছু </w:t>
      </w:r>
      <w:r w:rsidR="00B0332C">
        <w:rPr>
          <w:rFonts w:ascii="Kalpurush" w:eastAsia="Nikosh" w:hAnsi="Kalpurush" w:cs="Kalpurush"/>
          <w:sz w:val="24"/>
          <w:szCs w:val="24"/>
          <w:cs/>
          <w:lang w:bidi="bn-BD"/>
        </w:rPr>
        <w:t>নির্ধার</w:t>
      </w:r>
      <w:r w:rsidR="00B0332C">
        <w:rPr>
          <w:rFonts w:ascii="Kalpurush" w:eastAsia="Nikosh" w:hAnsi="Kalpurush" w:cs="Kalpurush" w:hint="cs"/>
          <w:sz w:val="24"/>
          <w:szCs w:val="24"/>
          <w:cs/>
          <w:lang w:bidi="bn-BD"/>
        </w:rPr>
        <w:t>ণ</w:t>
      </w:r>
      <w:r w:rsidRPr="00E16E04">
        <w:rPr>
          <w:rFonts w:ascii="Kalpurush" w:eastAsia="Nikosh" w:hAnsi="Kalpurush" w:cs="Mangal"/>
          <w:sz w:val="24"/>
          <w:szCs w:val="24"/>
          <w:cs/>
          <w:lang w:bidi="hi-IN"/>
        </w:rPr>
        <w:t>।</w:t>
      </w:r>
    </w:p>
    <w:p w:rsidR="00B74DF4" w:rsidRPr="00B1790A" w:rsidRDefault="00B0332C" w:rsidP="00B0332C">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hint="cs"/>
          <w:sz w:val="24"/>
          <w:szCs w:val="24"/>
          <w:cs/>
          <w:lang w:bidi="bn-BD"/>
        </w:rPr>
        <w:t xml:space="preserve">তাকদীরের উপর </w:t>
      </w:r>
      <w:r w:rsidR="00E16E04" w:rsidRPr="00E16E04">
        <w:rPr>
          <w:rFonts w:ascii="Kalpurush" w:eastAsia="Nikosh" w:hAnsi="Kalpurush" w:cs="Kalpurush"/>
          <w:sz w:val="24"/>
          <w:szCs w:val="24"/>
          <w:cs/>
          <w:lang w:bidi="bn-BD"/>
        </w:rPr>
        <w:t>ঈমানের মধ্যে নিম্নোক্ত চারটি বিষয় অন্তর্ভুক্ত রয়েছে</w:t>
      </w:r>
      <w:r w:rsidR="00E16E04" w:rsidRPr="00E16E04">
        <w:rPr>
          <w:rFonts w:ascii="Kalpurush" w:eastAsia="Nikosh" w:hAnsi="Kalpurush" w:cs="Kalpurush"/>
          <w:sz w:val="24"/>
          <w:szCs w:val="24"/>
          <w:lang w:bidi="bn-BD"/>
        </w:rPr>
        <w:t>,</w:t>
      </w:r>
    </w:p>
    <w:p w:rsidR="00B74DF4" w:rsidRPr="00B1790A" w:rsidRDefault="00BE5F61" w:rsidP="00B0332C">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b/>
          <w:bCs/>
          <w:sz w:val="24"/>
          <w:szCs w:val="24"/>
          <w:cs/>
          <w:lang w:bidi="bn-BD"/>
        </w:rPr>
        <w:t>প্রথম</w:t>
      </w:r>
      <w:r>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w:t>
      </w:r>
      <w:r w:rsidR="00B0332C">
        <w:rPr>
          <w:rFonts w:ascii="Kalpurush" w:eastAsia="Nikosh" w:hAnsi="Kalpurush" w:cs="Kalpurush" w:hint="cs"/>
          <w:sz w:val="24"/>
          <w:szCs w:val="24"/>
          <w:cs/>
          <w:lang w:bidi="bn-BD"/>
        </w:rPr>
        <w:t>ঈমান আনা</w:t>
      </w:r>
      <w:r w:rsidR="00E16E04" w:rsidRPr="00E16E04">
        <w:rPr>
          <w:rFonts w:ascii="Kalpurush" w:eastAsia="Nikosh" w:hAnsi="Kalpurush" w:cs="Kalpurush"/>
          <w:sz w:val="24"/>
          <w:szCs w:val="24"/>
          <w:cs/>
          <w:lang w:bidi="bn-BD"/>
        </w:rPr>
        <w:t xml:space="preserve"> 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অনাদিকাল হতে অনন্তকাল পর্যন্ত আল্লাহ তা</w:t>
      </w:r>
      <w:r w:rsidR="00E16E04" w:rsidRPr="00E16E04">
        <w:rPr>
          <w:rFonts w:ascii="Kalpurush" w:eastAsia="Nikosh" w:hAnsi="Kalpurush" w:cs="Kalpurush"/>
          <w:sz w:val="24"/>
          <w:szCs w:val="24"/>
          <w:lang w:bidi="bn-BD"/>
        </w:rPr>
        <w:t>‘</w:t>
      </w:r>
      <w:r>
        <w:rPr>
          <w:rFonts w:ascii="Kalpurush" w:eastAsia="Nikosh" w:hAnsi="Kalpurush" w:cs="Kalpurush"/>
          <w:sz w:val="24"/>
          <w:szCs w:val="24"/>
          <w:cs/>
          <w:lang w:bidi="bn-BD"/>
        </w:rPr>
        <w:t>আলা তাঁর নিজের ও তাঁর বান্দা</w:t>
      </w:r>
      <w:r w:rsidR="00E16E04" w:rsidRPr="00E16E04">
        <w:rPr>
          <w:rFonts w:ascii="Kalpurush" w:eastAsia="Nikosh" w:hAnsi="Kalpurush" w:cs="Kalpurush"/>
          <w:sz w:val="24"/>
          <w:szCs w:val="24"/>
          <w:cs/>
          <w:lang w:bidi="bn-BD"/>
        </w:rPr>
        <w:t>দের কার্যাবলী সংশ্লিষ্ট সব</w:t>
      </w:r>
      <w:r>
        <w:rPr>
          <w:rFonts w:ascii="Kalpurush" w:eastAsia="Nikosh" w:hAnsi="Kalpurush" w:cs="Kalpurush"/>
          <w:sz w:val="24"/>
          <w:szCs w:val="24"/>
          <w:cs/>
          <w:lang w:bidi="bn-BD"/>
        </w:rPr>
        <w:t xml:space="preserve"> কিছু সম্পর্কে সামগ্রিক ও বিশেষ</w:t>
      </w:r>
      <w:r w:rsidR="00E16E04" w:rsidRPr="00E16E04">
        <w:rPr>
          <w:rFonts w:ascii="Kalpurush" w:eastAsia="Nikosh" w:hAnsi="Kalpurush" w:cs="Kalpurush"/>
          <w:sz w:val="24"/>
          <w:szCs w:val="24"/>
          <w:cs/>
          <w:lang w:bidi="bn-BD"/>
        </w:rPr>
        <w:t>ভাবে অবগত আছেন।</w:t>
      </w:r>
    </w:p>
    <w:p w:rsidR="00E16E04" w:rsidRPr="00E16E04" w:rsidRDefault="00E16E04" w:rsidP="00B0332C">
      <w:pPr>
        <w:pStyle w:val="BodyTextIndent2"/>
        <w:spacing w:after="20" w:line="240" w:lineRule="auto"/>
        <w:ind w:firstLine="0"/>
        <w:jc w:val="both"/>
        <w:rPr>
          <w:rFonts w:ascii="Times New Roman" w:hAnsi="Times New Roman" w:cs="Times New Roman"/>
          <w:sz w:val="24"/>
          <w:szCs w:val="24"/>
        </w:rPr>
      </w:pPr>
      <w:r w:rsidRPr="00BE5F61">
        <w:rPr>
          <w:rFonts w:ascii="Kalpurush" w:eastAsia="Nikosh" w:hAnsi="Kalpurush" w:cs="Kalpurush"/>
          <w:b/>
          <w:bCs/>
          <w:sz w:val="24"/>
          <w:szCs w:val="24"/>
          <w:cs/>
          <w:lang w:bidi="bn-BD"/>
        </w:rPr>
        <w:t>দ্বিতীয়:</w:t>
      </w:r>
      <w:r w:rsidR="00B0332C">
        <w:rPr>
          <w:rFonts w:ascii="Kalpurush" w:eastAsia="Nikosh" w:hAnsi="Kalpurush" w:cs="Kalpurush"/>
          <w:sz w:val="24"/>
          <w:szCs w:val="24"/>
          <w:cs/>
          <w:lang w:bidi="bn-BD"/>
        </w:rPr>
        <w:t xml:space="preserve"> এ</w:t>
      </w:r>
      <w:r w:rsidR="00B0332C">
        <w:rPr>
          <w:rFonts w:ascii="Kalpurush" w:eastAsia="Nikosh" w:hAnsi="Kalpurush" w:cs="Kalpurush" w:hint="cs"/>
          <w:sz w:val="24"/>
          <w:szCs w:val="24"/>
          <w:cs/>
          <w:lang w:bidi="bn-BD"/>
        </w:rPr>
        <w:t xml:space="preserve"> ঈমান আনা </w:t>
      </w:r>
      <w:r w:rsidRPr="00E16E04">
        <w:rPr>
          <w:rFonts w:ascii="Kalpurush" w:eastAsia="Nikosh" w:hAnsi="Kalpurush" w:cs="Kalpurush"/>
          <w:sz w:val="24"/>
          <w:szCs w:val="24"/>
          <w:cs/>
          <w:lang w:bidi="bn-BD"/>
        </w:rPr>
        <w:t xml:space="preserve">যে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যা কিছু নি</w:t>
      </w:r>
      <w:r w:rsidR="00B0332C">
        <w:rPr>
          <w:rFonts w:ascii="Kalpurush" w:eastAsia="Nikosh" w:hAnsi="Kalpurush" w:cs="Kalpurush" w:hint="cs"/>
          <w:sz w:val="24"/>
          <w:szCs w:val="24"/>
          <w:cs/>
          <w:lang w:bidi="bn-BD"/>
        </w:rPr>
        <w:t>র্ধা</w:t>
      </w:r>
      <w:r w:rsidR="00B0332C">
        <w:rPr>
          <w:rFonts w:ascii="Kalpurush" w:eastAsia="Nikosh" w:hAnsi="Kalpurush" w:cs="Kalpurush"/>
          <w:sz w:val="24"/>
          <w:szCs w:val="24"/>
          <w:cs/>
          <w:lang w:bidi="bn-BD"/>
        </w:rPr>
        <w:t>রণ ও সম্পাদ</w:t>
      </w:r>
      <w:r w:rsidRPr="00E16E04">
        <w:rPr>
          <w:rFonts w:ascii="Kalpurush" w:eastAsia="Nikosh" w:hAnsi="Kalpurush" w:cs="Kalpurush"/>
          <w:sz w:val="24"/>
          <w:szCs w:val="24"/>
          <w:cs/>
          <w:lang w:bidi="bn-BD"/>
        </w:rPr>
        <w:t>ন করেছেন</w:t>
      </w:r>
      <w:r w:rsidR="00BE5F61">
        <w:rPr>
          <w:rFonts w:ascii="Kalpurush" w:eastAsia="Nikosh" w:hAnsi="Kalpurush" w:cs="Kalpurush"/>
          <w:sz w:val="24"/>
          <w:szCs w:val="24"/>
          <w:cs/>
          <w:lang w:bidi="bn-BD"/>
        </w:rPr>
        <w:t xml:space="preserve"> সব কিছুই তিনি তাঁর লাওহে মাহ</w:t>
      </w:r>
      <w:r w:rsidR="00BE5F61">
        <w:rPr>
          <w:rFonts w:ascii="Kalpurush" w:eastAsia="Nikosh" w:hAnsi="Kalpurush" w:cs="Kalpurush" w:hint="cs"/>
          <w:sz w:val="24"/>
          <w:szCs w:val="24"/>
          <w:cs/>
          <w:lang w:bidi="bn-BD"/>
        </w:rPr>
        <w:t>ফু</w:t>
      </w:r>
      <w:r w:rsidR="00B0332C">
        <w:rPr>
          <w:rFonts w:ascii="Kalpurush" w:eastAsia="Nikosh" w:hAnsi="Kalpurush" w:cs="Kalpurush" w:hint="cs"/>
          <w:sz w:val="24"/>
          <w:szCs w:val="24"/>
          <w:cs/>
          <w:lang w:bidi="bn-BD"/>
        </w:rPr>
        <w:t>যে</w:t>
      </w:r>
      <w:r w:rsidRPr="00E16E04">
        <w:rPr>
          <w:rFonts w:ascii="Kalpurush" w:eastAsia="Nikosh" w:hAnsi="Kalpurush" w:cs="Kalpurush"/>
          <w:sz w:val="24"/>
          <w:szCs w:val="24"/>
          <w:cs/>
          <w:lang w:bidi="bn-BD"/>
        </w:rPr>
        <w:t xml:space="preserve"> (সংরক্ষিত ফলকে) লিখে রেখেছেন।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 দু</w:t>
      </w:r>
      <w:r w:rsidR="00BE5F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টো বিষয় সম্পর্কে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BE5F61" w:rsidP="00BE5F61">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٧٠</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الحج</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٧٠</w:t>
      </w:r>
      <w:r>
        <w:rPr>
          <w:rFonts w:ascii="KFGQPC Uthman Taha Naskh" w:cs="KFGQPC Uthman Taha Naskh"/>
          <w:color w:val="008000"/>
          <w:sz w:val="24"/>
          <w:szCs w:val="24"/>
          <w:rtl/>
        </w:rPr>
        <w:t>]</w:t>
      </w:r>
    </w:p>
    <w:p w:rsidR="00E16E04" w:rsidRPr="00E16E04" w:rsidRDefault="00E16E04" w:rsidP="00362AE7">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“তোমার কি জানা নেই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আকাশ ও পৃথিবীতে যা কিছু রয়েছে আল্লাহ তা অবগত আছেন। নিশ্চয়ই তা একটি কিতাবে সংরক্ষিত আছে। তা আল্লাহর নিকট অতি সহজ</w:t>
      </w:r>
      <w:r w:rsidR="00362AE7" w:rsidRPr="00B1790A">
        <w:rPr>
          <w:rFonts w:ascii="SolaimanLipi" w:eastAsia="Nikosh" w:hAnsi="SolaimanLipi" w:cs="SolaimanLipi"/>
          <w:sz w:val="24"/>
          <w:szCs w:val="24"/>
          <w:cs/>
          <w:lang w:bidi="hi-IN"/>
        </w:rPr>
        <w:t>।</w:t>
      </w:r>
      <w:r w:rsidR="00362AE7">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362AE7">
        <w:rPr>
          <w:rFonts w:ascii="Kalpurush" w:eastAsia="Nikosh" w:hAnsi="Kalpurush" w:cs="Kalpurush"/>
          <w:sz w:val="24"/>
          <w:szCs w:val="24"/>
          <w:cs/>
          <w:lang w:bidi="bn-BD"/>
        </w:rPr>
        <w:t>[</w:t>
      </w:r>
      <w:r w:rsidRPr="00362AE7">
        <w:rPr>
          <w:rFonts w:ascii="Kalpurush" w:eastAsia="Nikosh" w:hAnsi="Kalpurush" w:cs="Kalpurush"/>
          <w:sz w:val="24"/>
          <w:szCs w:val="24"/>
          <w:cs/>
          <w:lang w:bidi="bn-IN"/>
        </w:rPr>
        <w:t>সূরা আল</w:t>
      </w:r>
      <w:r w:rsidR="00362AE7">
        <w:rPr>
          <w:rFonts w:ascii="Kalpurush" w:eastAsia="Nikosh" w:hAnsi="Kalpurush" w:cs="Kalpurush" w:hint="cs"/>
          <w:sz w:val="24"/>
          <w:szCs w:val="24"/>
          <w:cs/>
          <w:lang w:bidi="bn-BD"/>
        </w:rPr>
        <w:t>-</w:t>
      </w:r>
      <w:r w:rsidR="00362AE7">
        <w:rPr>
          <w:rFonts w:ascii="Kalpurush" w:eastAsia="Nikosh" w:hAnsi="Kalpurush" w:cs="Kalpurush"/>
          <w:sz w:val="24"/>
          <w:szCs w:val="24"/>
          <w:cs/>
          <w:lang w:bidi="bn-IN"/>
        </w:rPr>
        <w:t>হাজ</w:t>
      </w:r>
      <w:r w:rsidR="00362AE7">
        <w:rPr>
          <w:rFonts w:ascii="Kalpurush" w:eastAsia="Nikosh" w:hAnsi="Kalpurush" w:cs="Kalpurush" w:hint="cs"/>
          <w:sz w:val="24"/>
          <w:szCs w:val="24"/>
          <w:cs/>
          <w:lang w:bidi="bn-BD"/>
        </w:rPr>
        <w:t>, আয়াত:</w:t>
      </w:r>
      <w:r w:rsidR="00362AE7">
        <w:rPr>
          <w:rFonts w:ascii="Kalpurush" w:eastAsia="Nikosh" w:hAnsi="Kalpurush" w:cs="Kalpurush"/>
          <w:sz w:val="24"/>
          <w:szCs w:val="24"/>
          <w:cs/>
          <w:lang w:bidi="bn-BD"/>
        </w:rPr>
        <w:t xml:space="preserve"> ৭০</w:t>
      </w:r>
      <w:r w:rsidR="00362AE7">
        <w:rPr>
          <w:rFonts w:ascii="Kalpurush" w:eastAsia="Nikosh" w:hAnsi="Kalpurush" w:cs="Kalpurush" w:hint="cs"/>
          <w:sz w:val="24"/>
          <w:szCs w:val="24"/>
          <w:cs/>
          <w:lang w:bidi="bn-BD"/>
        </w:rPr>
        <w:t>]</w:t>
      </w:r>
    </w:p>
    <w:p w:rsidR="00E16E04" w:rsidRPr="00E16E04" w:rsidRDefault="00B0332C" w:rsidP="00B0332C">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আব্দুল্লাহ ইবন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আমর ইবনুল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আস রাদিয়াল্লাহু আনহু</w:t>
      </w:r>
      <w:r>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 xml:space="preserve">বর্ণনা করেন আমি রাসূলুল্লাহ্ সাল্লাল্লাহু আলাইহি ওয়াসাল্লামকে </w:t>
      </w:r>
      <w:r>
        <w:rPr>
          <w:rFonts w:ascii="Kalpurush" w:eastAsia="Nikosh" w:hAnsi="Kalpurush" w:cs="Kalpurush" w:hint="cs"/>
          <w:sz w:val="24"/>
          <w:szCs w:val="24"/>
          <w:cs/>
          <w:lang w:bidi="bn-BD"/>
        </w:rPr>
        <w:t>বল</w:t>
      </w:r>
      <w:r w:rsidR="00E16E04" w:rsidRPr="00E16E04">
        <w:rPr>
          <w:rFonts w:ascii="Kalpurush" w:eastAsia="Nikosh" w:hAnsi="Kalpurush" w:cs="Kalpurush"/>
          <w:sz w:val="24"/>
          <w:szCs w:val="24"/>
          <w:cs/>
          <w:lang w:bidi="bn-BD"/>
        </w:rPr>
        <w:t>তে শুনেছি যে</w:t>
      </w:r>
      <w:r w:rsidR="00E16E04" w:rsidRPr="00E16E04">
        <w:rPr>
          <w:rFonts w:ascii="Kalpurush" w:eastAsia="Nikosh" w:hAnsi="Kalpurush" w:cs="Kalpurush"/>
          <w:sz w:val="24"/>
          <w:szCs w:val="24"/>
          <w:lang w:bidi="bn-BD"/>
        </w:rPr>
        <w:t xml:space="preserve">, </w:t>
      </w:r>
      <w:r w:rsidR="00A74BBC">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আলা আসমান ও </w:t>
      </w:r>
      <w:r w:rsidR="00110D61">
        <w:rPr>
          <w:rFonts w:ascii="Kalpurush" w:eastAsia="Nikosh" w:hAnsi="Kalpurush" w:cs="Kalpurush"/>
          <w:sz w:val="24"/>
          <w:szCs w:val="24"/>
          <w:cs/>
          <w:lang w:bidi="bn-BD"/>
        </w:rPr>
        <w:t>জমিন</w:t>
      </w:r>
      <w:r w:rsidR="00E16E04" w:rsidRPr="00E16E04">
        <w:rPr>
          <w:rFonts w:ascii="Kalpurush" w:eastAsia="Nikosh" w:hAnsi="Kalpurush" w:cs="Kalpurush"/>
          <w:sz w:val="24"/>
          <w:szCs w:val="24"/>
          <w:cs/>
          <w:lang w:bidi="bn-BD"/>
        </w:rPr>
        <w:t xml:space="preserve"> সৃষ্টি করার পঞ্চাশ হাজার বছর আগে সমগ্র সৃষ্টি জগতের </w:t>
      </w:r>
      <w:r>
        <w:rPr>
          <w:rFonts w:ascii="Kalpurush" w:eastAsia="Nikosh" w:hAnsi="Kalpurush" w:cs="Kalpurush" w:hint="cs"/>
          <w:sz w:val="24"/>
          <w:szCs w:val="24"/>
          <w:cs/>
          <w:lang w:bidi="bn-BD"/>
        </w:rPr>
        <w:t xml:space="preserve">তাকদীর </w:t>
      </w:r>
      <w:r w:rsidR="00E16E04" w:rsidRPr="00E16E04">
        <w:rPr>
          <w:rFonts w:ascii="Kalpurush" w:eastAsia="Nikosh" w:hAnsi="Kalpurush" w:cs="Kalpurush"/>
          <w:sz w:val="24"/>
          <w:szCs w:val="24"/>
          <w:cs/>
          <w:lang w:bidi="bn-BD"/>
        </w:rPr>
        <w:t>লিপিবদ্ধ করেছেন। (সহীহ মুসলিম)</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B74DF4">
        <w:rPr>
          <w:rFonts w:ascii="Kalpurush" w:eastAsia="Nikosh" w:hAnsi="Kalpurush" w:cs="Kalpurush"/>
          <w:b/>
          <w:bCs/>
          <w:sz w:val="24"/>
          <w:szCs w:val="24"/>
          <w:cs/>
          <w:lang w:bidi="bn-BD"/>
        </w:rPr>
        <w:t>তৃতীয়:</w:t>
      </w:r>
      <w:r w:rsidR="00B0332C">
        <w:rPr>
          <w:rFonts w:ascii="Kalpurush" w:eastAsia="Nikosh" w:hAnsi="Kalpurush" w:cs="Kalpurush"/>
          <w:sz w:val="24"/>
          <w:szCs w:val="24"/>
          <w:cs/>
          <w:lang w:bidi="bn-BD"/>
        </w:rPr>
        <w:t xml:space="preserve"> এই </w:t>
      </w:r>
      <w:r w:rsidR="00B0332C">
        <w:rPr>
          <w:rFonts w:ascii="Kalpurush" w:eastAsia="Nikosh" w:hAnsi="Kalpurush" w:cs="Kalpurush" w:hint="cs"/>
          <w:sz w:val="24"/>
          <w:szCs w:val="24"/>
          <w:cs/>
          <w:lang w:bidi="bn-BD"/>
        </w:rPr>
        <w:t>ঈমান</w:t>
      </w:r>
      <w:r w:rsidRPr="00E16E04">
        <w:rPr>
          <w:rFonts w:ascii="Kalpurush" w:eastAsia="Nikosh" w:hAnsi="Kalpurush" w:cs="Kalpurush"/>
          <w:sz w:val="24"/>
          <w:szCs w:val="24"/>
          <w:cs/>
          <w:lang w:bidi="bn-BD"/>
        </w:rPr>
        <w:t xml:space="preserve"> স্থাপন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বিশ্বজগতের কোনো কিছুই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ইচ্ছা ব্যতীত সংঘটিত হয় না। সেটি তাঁর নিজের কার্যসম্পর্কিত হোক অথবা তাঁর সৃষ্টির কার্যসম্পর্কিত হোক।</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lastRenderedPageBreak/>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তাঁর কার্যাদি সম্পর্কে বলেন</w:t>
      </w:r>
      <w:r w:rsidRPr="00E16E04">
        <w:rPr>
          <w:rFonts w:ascii="Kalpurush" w:eastAsia="Nikosh" w:hAnsi="Kalpurush" w:cs="Kalpurush"/>
          <w:sz w:val="24"/>
          <w:szCs w:val="24"/>
          <w:lang w:bidi="bn-BD"/>
        </w:rPr>
        <w:t>,</w:t>
      </w:r>
    </w:p>
    <w:p w:rsidR="00E16E04" w:rsidRPr="00B1790A" w:rsidRDefault="00362AE7" w:rsidP="00362AE7">
      <w:pPr>
        <w:pStyle w:val="BodyTextIndent2"/>
        <w:bidi/>
        <w:spacing w:after="20" w:line="240" w:lineRule="auto"/>
        <w:ind w:firstLine="26"/>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وَرَبُّكَ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وَيَخۡتَارُۗ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القصص</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٦٨</w:t>
      </w:r>
      <w:r>
        <w:rPr>
          <w:rFonts w:ascii="KFGQPC Uthman Taha Naskh" w:cs="KFGQPC Uthman Taha Naskh"/>
          <w:color w:val="008000"/>
          <w:sz w:val="24"/>
          <w:szCs w:val="24"/>
          <w:rtl/>
        </w:rPr>
        <w:t>]</w:t>
      </w:r>
    </w:p>
    <w:p w:rsidR="00E16E04" w:rsidRPr="00362AE7" w:rsidRDefault="00E16E04" w:rsidP="00362AE7">
      <w:pPr>
        <w:pStyle w:val="BodyTextIndent2"/>
        <w:spacing w:after="20" w:line="240" w:lineRule="auto"/>
        <w:ind w:firstLine="0"/>
        <w:jc w:val="both"/>
        <w:rPr>
          <w:rFonts w:ascii="Kalpurush" w:hAnsi="Kalpurush" w:cs="Kalpurush"/>
          <w:sz w:val="24"/>
          <w:szCs w:val="24"/>
        </w:rPr>
      </w:pPr>
      <w:r w:rsidRPr="00362AE7">
        <w:rPr>
          <w:rFonts w:ascii="Kalpurush" w:eastAsia="Nikosh" w:hAnsi="Kalpurush" w:cs="Kalpurush"/>
          <w:sz w:val="24"/>
          <w:szCs w:val="24"/>
          <w:cs/>
          <w:lang w:bidi="bn-BD"/>
        </w:rPr>
        <w:t>“আপনার রব যা ইচ্ছা সৃষ্টি করেন এবং যাকে ইচ্ছা মনোনীত করেন</w:t>
      </w:r>
      <w:r w:rsidR="00362AE7" w:rsidRPr="00B1790A">
        <w:rPr>
          <w:rFonts w:ascii="SolaimanLipi" w:eastAsia="Nikosh" w:hAnsi="SolaimanLipi" w:cs="SolaimanLipi"/>
          <w:sz w:val="24"/>
          <w:szCs w:val="24"/>
          <w:cs/>
          <w:lang w:bidi="hi-IN"/>
        </w:rPr>
        <w:t>।</w:t>
      </w:r>
      <w:r w:rsidR="00362AE7" w:rsidRPr="00362AE7">
        <w:rPr>
          <w:rFonts w:ascii="Kalpurush" w:eastAsia="Nikosh" w:hAnsi="Kalpurush" w:cs="Kalpurush"/>
          <w:sz w:val="24"/>
          <w:szCs w:val="24"/>
          <w:cs/>
          <w:lang w:bidi="bn-BD"/>
        </w:rPr>
        <w:t xml:space="preserve">” </w:t>
      </w:r>
      <w:r w:rsidRPr="00362AE7">
        <w:rPr>
          <w:rFonts w:ascii="Kalpurush" w:eastAsia="Nikosh" w:hAnsi="Kalpurush" w:cs="Kalpurush"/>
          <w:sz w:val="24"/>
          <w:szCs w:val="24"/>
          <w:cs/>
          <w:lang w:bidi="bn-BD"/>
        </w:rPr>
        <w:t>[</w:t>
      </w:r>
      <w:r w:rsidRPr="00362AE7">
        <w:rPr>
          <w:rFonts w:ascii="Kalpurush" w:eastAsia="Nikosh" w:hAnsi="Kalpurush" w:cs="Kalpurush"/>
          <w:sz w:val="24"/>
          <w:szCs w:val="24"/>
          <w:cs/>
          <w:lang w:bidi="bn-IN"/>
        </w:rPr>
        <w:t>সূরা আল</w:t>
      </w:r>
      <w:r w:rsidR="00362AE7" w:rsidRPr="00362AE7">
        <w:rPr>
          <w:rFonts w:ascii="Kalpurush" w:eastAsia="Nikosh" w:hAnsi="Kalpurush" w:cs="Kalpurush"/>
          <w:sz w:val="24"/>
          <w:szCs w:val="24"/>
          <w:cs/>
          <w:lang w:bidi="bn-BD"/>
        </w:rPr>
        <w:t>-</w:t>
      </w:r>
      <w:r w:rsidRPr="00362AE7">
        <w:rPr>
          <w:rFonts w:ascii="Kalpurush" w:eastAsia="Nikosh" w:hAnsi="Kalpurush" w:cs="Kalpurush"/>
          <w:sz w:val="24"/>
          <w:szCs w:val="24"/>
          <w:cs/>
          <w:lang w:bidi="bn-IN"/>
        </w:rPr>
        <w:t>কাসাস</w:t>
      </w:r>
      <w:r w:rsidRPr="00362AE7">
        <w:rPr>
          <w:rFonts w:ascii="Kalpurush" w:eastAsia="Nikosh" w:hAnsi="Kalpurush" w:cs="Kalpurush"/>
          <w:sz w:val="24"/>
          <w:szCs w:val="24"/>
          <w:lang w:bidi="bn-BD"/>
        </w:rPr>
        <w:t xml:space="preserve">, </w:t>
      </w:r>
      <w:r w:rsidRPr="00362AE7">
        <w:rPr>
          <w:rFonts w:ascii="Kalpurush" w:eastAsia="Nikosh" w:hAnsi="Kalpurush" w:cs="Kalpurush"/>
          <w:sz w:val="24"/>
          <w:szCs w:val="24"/>
          <w:cs/>
          <w:lang w:bidi="bn-BD"/>
        </w:rPr>
        <w:t>আয়াত</w:t>
      </w:r>
      <w:r w:rsidR="00362AE7">
        <w:rPr>
          <w:rFonts w:ascii="Kalpurush" w:eastAsia="Nikosh" w:hAnsi="Kalpurush" w:cs="Kalpurush" w:hint="cs"/>
          <w:sz w:val="24"/>
          <w:szCs w:val="24"/>
          <w:cs/>
          <w:lang w:bidi="bn-BD"/>
        </w:rPr>
        <w:t xml:space="preserve">: </w:t>
      </w:r>
      <w:r w:rsidR="00362AE7">
        <w:rPr>
          <w:rFonts w:ascii="Kalpurush" w:eastAsia="Nikosh" w:hAnsi="Kalpurush" w:cs="Kalpurush"/>
          <w:sz w:val="24"/>
          <w:szCs w:val="24"/>
          <w:cs/>
          <w:lang w:bidi="bn-BD"/>
        </w:rPr>
        <w:t>৬৮</w:t>
      </w:r>
      <w:r w:rsidR="00362AE7">
        <w:rPr>
          <w:rFonts w:ascii="Kalpurush" w:eastAsia="Nikosh" w:hAnsi="Kalpurush" w:cs="Kalpurush" w:hint="cs"/>
          <w:sz w:val="24"/>
          <w:szCs w:val="24"/>
          <w:cs/>
          <w:lang w:bidi="bn-BD"/>
        </w:rPr>
        <w:t>]</w:t>
      </w:r>
      <w:r w:rsidRPr="00362AE7">
        <w:rPr>
          <w:rFonts w:ascii="Kalpurush" w:eastAsia="Nikosh" w:hAnsi="Kalpurush" w:cs="Kalpurush"/>
          <w:sz w:val="24"/>
          <w:szCs w:val="24"/>
          <w:cs/>
          <w:lang w:bidi="bn-BD"/>
        </w:rPr>
        <w:t xml:space="preserve"> </w:t>
      </w:r>
    </w:p>
    <w:p w:rsidR="00362AE7"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 আরো বলেন</w:t>
      </w:r>
      <w:r w:rsidRPr="00E16E04">
        <w:rPr>
          <w:rFonts w:ascii="Kalpurush" w:eastAsia="Nikosh" w:hAnsi="Kalpurush" w:cs="Kalpurush"/>
          <w:sz w:val="24"/>
          <w:szCs w:val="24"/>
          <w:lang w:bidi="bn-BD"/>
        </w:rPr>
        <w:t>,</w:t>
      </w:r>
    </w:p>
    <w:p w:rsidR="00E16E04" w:rsidRPr="00B1790A" w:rsidRDefault="00362AE7" w:rsidP="00362AE7">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وَيَفۡعَلُ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ابراهيم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٢٧</w:t>
      </w:r>
      <w:r>
        <w:rPr>
          <w:rFonts w:ascii="KFGQPC Uthman Taha Naskh" w:cs="KFGQPC Uthman Taha Naskh"/>
          <w:color w:val="008000"/>
          <w:sz w:val="24"/>
          <w:szCs w:val="24"/>
          <w:rtl/>
        </w:rPr>
        <w:t>]</w:t>
      </w:r>
    </w:p>
    <w:p w:rsidR="00E16E04" w:rsidRPr="00E16E04" w:rsidRDefault="00362AE7" w:rsidP="00362AE7">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আল্লাহ যা ইচ্ছা তা করেন।</w:t>
      </w:r>
      <w:r>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সূরা </w:t>
      </w:r>
      <w:r w:rsidR="00994A71">
        <w:rPr>
          <w:rFonts w:ascii="Kalpurush" w:eastAsia="Nikosh" w:hAnsi="Kalpurush" w:cs="Kalpurush"/>
          <w:sz w:val="24"/>
          <w:szCs w:val="24"/>
          <w:cs/>
          <w:lang w:bidi="bn-BD"/>
        </w:rPr>
        <w:t>ইবরাহীম</w:t>
      </w:r>
      <w:r>
        <w:rPr>
          <w:rFonts w:ascii="Kalpurush" w:eastAsia="Nikosh" w:hAnsi="Kalpurush" w:cs="Kalpurush" w:hint="cs"/>
          <w:sz w:val="24"/>
          <w:szCs w:val="24"/>
          <w:cs/>
          <w:lang w:bidi="bn-BD"/>
        </w:rPr>
        <w:t xml:space="preserve">, আয়াত: </w:t>
      </w:r>
      <w:r>
        <w:rPr>
          <w:rFonts w:ascii="Kalpurush" w:eastAsia="Nikosh" w:hAnsi="Kalpurush" w:cs="Kalpurush"/>
          <w:sz w:val="24"/>
          <w:szCs w:val="24"/>
          <w:cs/>
          <w:lang w:bidi="bn-BD"/>
        </w:rPr>
        <w:t>২৭</w:t>
      </w:r>
      <w:r>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তিনি আরো বলেন</w:t>
      </w:r>
      <w:r w:rsidRPr="00E16E04">
        <w:rPr>
          <w:rFonts w:ascii="Kalpurush" w:eastAsia="Nikosh" w:hAnsi="Kalpurush" w:cs="Kalpurush"/>
          <w:sz w:val="24"/>
          <w:szCs w:val="24"/>
          <w:lang w:bidi="bn-BD"/>
        </w:rPr>
        <w:t>,</w:t>
      </w:r>
    </w:p>
    <w:p w:rsidR="00E16E04" w:rsidRPr="00B1790A" w:rsidRDefault="00362AE7" w:rsidP="00362AE7">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يُصَوِّرُكُمۡ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ٱلۡأَرۡحَامِ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كَيۡفَ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ٱلۡعَزِيزُ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ٱلۡحَكِيمُ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w:t>
      </w:r>
      <w:r>
        <w:rPr>
          <w:rFonts w:ascii="KFGQPC Uthman Taha Naskh" w:cs="KFGQPC Uthman Taha Naskh"/>
          <w:color w:val="008000"/>
          <w:sz w:val="24"/>
          <w:szCs w:val="24"/>
          <w:rtl/>
        </w:rPr>
        <w:t>]</w:t>
      </w:r>
    </w:p>
    <w:p w:rsidR="00E16E04" w:rsidRPr="00B74DF4" w:rsidRDefault="00E16E04" w:rsidP="00E16E04">
      <w:pPr>
        <w:pStyle w:val="BodyTextIndent2"/>
        <w:spacing w:after="20" w:line="240" w:lineRule="auto"/>
        <w:ind w:firstLine="0"/>
        <w:jc w:val="both"/>
        <w:rPr>
          <w:rFonts w:ascii="Kalpurush" w:hAnsi="Kalpurush" w:cs="Kalpurush"/>
          <w:sz w:val="24"/>
          <w:szCs w:val="24"/>
        </w:rPr>
      </w:pPr>
      <w:r w:rsidRPr="00B74DF4">
        <w:rPr>
          <w:rFonts w:ascii="Kalpurush" w:eastAsia="Nikosh" w:hAnsi="Kalpurush" w:cs="Kalpurush"/>
          <w:sz w:val="24"/>
          <w:szCs w:val="24"/>
          <w:cs/>
          <w:lang w:bidi="bn-BD"/>
        </w:rPr>
        <w:t>“তিনিই সেই আল্লাহ</w:t>
      </w:r>
      <w:r w:rsidRPr="00B74DF4">
        <w:rPr>
          <w:rFonts w:ascii="Kalpurush" w:eastAsia="Nikosh" w:hAnsi="Kalpurush" w:cs="Kalpurush"/>
          <w:sz w:val="24"/>
          <w:szCs w:val="24"/>
          <w:lang w:bidi="bn-BD"/>
        </w:rPr>
        <w:t xml:space="preserve">, </w:t>
      </w:r>
      <w:r w:rsidRPr="00B74DF4">
        <w:rPr>
          <w:rFonts w:ascii="Kalpurush" w:eastAsia="Nikosh" w:hAnsi="Kalpurush" w:cs="Kalpurush"/>
          <w:sz w:val="24"/>
          <w:szCs w:val="24"/>
          <w:cs/>
          <w:lang w:bidi="bn-BD"/>
        </w:rPr>
        <w:t>যিনি তোমাদের আকৃতি গঠন করেন মায়ের গর্ভে যেমন তিনি ইচ্ছা করেন। তিনি ছাড়া আর কোনো সত্য উপাস্য নেই</w:t>
      </w:r>
      <w:r w:rsidR="00362AE7" w:rsidRPr="00B1790A">
        <w:rPr>
          <w:rFonts w:ascii="SolaimanLipi" w:eastAsia="Nikosh" w:hAnsi="SolaimanLipi" w:cs="SolaimanLipi"/>
          <w:sz w:val="24"/>
          <w:szCs w:val="24"/>
          <w:cs/>
          <w:lang w:bidi="hi-IN"/>
        </w:rPr>
        <w:t xml:space="preserve">। </w:t>
      </w:r>
      <w:r w:rsidR="00362AE7" w:rsidRPr="00B74DF4">
        <w:rPr>
          <w:rFonts w:ascii="Kalpurush" w:eastAsia="Nikosh" w:hAnsi="Kalpurush" w:cs="Kalpurush"/>
          <w:sz w:val="24"/>
          <w:szCs w:val="24"/>
          <w:cs/>
          <w:lang w:bidi="bn-IN"/>
        </w:rPr>
        <w:t>তিনি প্রবল পরাক্রমশ</w:t>
      </w:r>
      <w:r w:rsidR="00362AE7" w:rsidRPr="00B74DF4">
        <w:rPr>
          <w:rFonts w:ascii="Kalpurush" w:eastAsia="Nikosh" w:hAnsi="Kalpurush" w:cs="Kalpurush"/>
          <w:sz w:val="24"/>
          <w:szCs w:val="24"/>
          <w:cs/>
          <w:lang w:bidi="bn-BD"/>
        </w:rPr>
        <w:t>া</w:t>
      </w:r>
      <w:r w:rsidRPr="00B74DF4">
        <w:rPr>
          <w:rFonts w:ascii="Kalpurush" w:eastAsia="Nikosh" w:hAnsi="Kalpurush" w:cs="Kalpurush"/>
          <w:sz w:val="24"/>
          <w:szCs w:val="24"/>
          <w:cs/>
          <w:lang w:bidi="bn-BD"/>
        </w:rPr>
        <w:t>ল</w:t>
      </w:r>
      <w:r w:rsidR="00362AE7" w:rsidRPr="00B74DF4">
        <w:rPr>
          <w:rFonts w:ascii="Kalpurush" w:eastAsia="Nikosh" w:hAnsi="Kalpurush" w:cs="Kalpurush"/>
          <w:sz w:val="24"/>
          <w:szCs w:val="24"/>
          <w:cs/>
          <w:lang w:bidi="bn-BD"/>
        </w:rPr>
        <w:t>ী</w:t>
      </w:r>
      <w:r w:rsidRPr="00B74DF4">
        <w:rPr>
          <w:rFonts w:ascii="Kalpurush" w:eastAsia="Nikosh" w:hAnsi="Kalpurush" w:cs="Kalpurush"/>
          <w:sz w:val="24"/>
          <w:szCs w:val="24"/>
          <w:lang w:bidi="bn-BD"/>
        </w:rPr>
        <w:t xml:space="preserve">, </w:t>
      </w:r>
      <w:r w:rsidRPr="00B74DF4">
        <w:rPr>
          <w:rFonts w:ascii="Kalpurush" w:eastAsia="Nikosh" w:hAnsi="Kalpurush" w:cs="Kalpurush"/>
          <w:sz w:val="24"/>
          <w:szCs w:val="24"/>
          <w:cs/>
          <w:lang w:bidi="bn-BD"/>
        </w:rPr>
        <w:t>প্রজ্ঞাময়</w:t>
      </w:r>
      <w:r w:rsidR="00362AE7" w:rsidRPr="00B1790A">
        <w:rPr>
          <w:rFonts w:ascii="SolaimanLipi" w:eastAsia="Nikosh" w:hAnsi="SolaimanLipi" w:cs="SolaimanLipi"/>
          <w:sz w:val="24"/>
          <w:szCs w:val="24"/>
          <w:cs/>
          <w:lang w:bidi="hi-IN"/>
        </w:rPr>
        <w:t>।</w:t>
      </w:r>
      <w:r w:rsidR="00362AE7" w:rsidRPr="00B74DF4">
        <w:rPr>
          <w:rFonts w:ascii="Kalpurush" w:eastAsia="Nikosh" w:hAnsi="Kalpurush" w:cs="Kalpurush"/>
          <w:sz w:val="24"/>
          <w:szCs w:val="24"/>
          <w:cs/>
          <w:lang w:bidi="bn-BD"/>
        </w:rPr>
        <w:t>”</w:t>
      </w:r>
      <w:r w:rsidRPr="00B74DF4">
        <w:rPr>
          <w:rFonts w:ascii="Kalpurush" w:eastAsia="Nikosh" w:hAnsi="Kalpurush" w:cs="Kalpurush"/>
          <w:sz w:val="24"/>
          <w:szCs w:val="24"/>
          <w:cs/>
          <w:lang w:bidi="hi-IN"/>
        </w:rPr>
        <w:t xml:space="preserve"> </w:t>
      </w:r>
      <w:r w:rsidRPr="00B74DF4">
        <w:rPr>
          <w:rFonts w:ascii="Kalpurush" w:eastAsia="Nikosh" w:hAnsi="Kalpurush" w:cs="Kalpurush"/>
          <w:sz w:val="24"/>
          <w:szCs w:val="24"/>
          <w:cs/>
          <w:lang w:bidi="bn-BD"/>
        </w:rPr>
        <w:t>[</w:t>
      </w:r>
      <w:r w:rsidRPr="00B74DF4">
        <w:rPr>
          <w:rFonts w:ascii="Kalpurush" w:eastAsia="Nikosh" w:hAnsi="Kalpurush" w:cs="Kalpurush"/>
          <w:sz w:val="24"/>
          <w:szCs w:val="24"/>
          <w:cs/>
          <w:lang w:bidi="bn-IN"/>
        </w:rPr>
        <w:t>সূরা আলে ইমরান</w:t>
      </w:r>
      <w:r w:rsidRPr="00B74DF4">
        <w:rPr>
          <w:rFonts w:ascii="Kalpurush" w:eastAsia="Nikosh" w:hAnsi="Kalpurush" w:cs="Kalpurush"/>
          <w:sz w:val="24"/>
          <w:szCs w:val="24"/>
          <w:lang w:bidi="bn-BD"/>
        </w:rPr>
        <w:t xml:space="preserve">, </w:t>
      </w:r>
      <w:r w:rsidR="00362AE7" w:rsidRPr="00B74DF4">
        <w:rPr>
          <w:rFonts w:ascii="Kalpurush" w:eastAsia="Nikosh" w:hAnsi="Kalpurush" w:cs="Kalpurush"/>
          <w:sz w:val="24"/>
          <w:szCs w:val="24"/>
          <w:cs/>
          <w:lang w:bidi="bn-BD"/>
        </w:rPr>
        <w:t>আয়াত: ৬]</w:t>
      </w:r>
    </w:p>
    <w:p w:rsidR="00362AE7"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মাখলুকাতের কর্ম-কাণ্ড সংশ্লিষ্ট বিষয় সম্পর্কে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362AE7" w:rsidP="00362AE7">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لَسَلَّطَهُمۡ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فَلَقَٰتَلُوكُمۡۚ</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النساء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٩٠</w:t>
      </w:r>
      <w:r>
        <w:rPr>
          <w:rFonts w:ascii="KFGQPC Uthman Taha Naskh" w:cs="KFGQPC Uthman Taha Naskh"/>
          <w:color w:val="008000"/>
          <w:sz w:val="24"/>
          <w:szCs w:val="24"/>
          <w:rtl/>
        </w:rPr>
        <w:t>]</w:t>
      </w:r>
    </w:p>
    <w:p w:rsidR="00362AE7" w:rsidRDefault="00E16E04" w:rsidP="00362AE7">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 xml:space="preserve">“যদি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ইচ্ছে করতেন তবে তোমাদের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তাদেরকে প্রবল করে দিতেন। ফলে তারা অবশ্যই তোমাদের সাথে যুদ্ধ করত</w:t>
      </w:r>
      <w:r w:rsidR="00362AE7" w:rsidRPr="00B1790A">
        <w:rPr>
          <w:rFonts w:ascii="SolaimanLipi" w:eastAsia="Nikosh" w:hAnsi="SolaimanLipi" w:cs="SolaimanLipi"/>
          <w:sz w:val="24"/>
          <w:szCs w:val="24"/>
          <w:cs/>
          <w:lang w:bidi="hi-IN"/>
        </w:rPr>
        <w:t>।</w:t>
      </w:r>
      <w:r w:rsidR="00362AE7">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362AE7">
        <w:rPr>
          <w:rFonts w:ascii="Kalpurush" w:eastAsia="Nikosh" w:hAnsi="Kalpurush" w:cs="Kalpurush"/>
          <w:sz w:val="24"/>
          <w:szCs w:val="24"/>
          <w:cs/>
          <w:lang w:bidi="bn-BD"/>
        </w:rPr>
        <w:t>[</w:t>
      </w:r>
      <w:r w:rsidRPr="00362AE7">
        <w:rPr>
          <w:rFonts w:ascii="Kalpurush" w:eastAsia="Nikosh" w:hAnsi="Kalpurush" w:cs="Kalpurush"/>
          <w:sz w:val="24"/>
          <w:szCs w:val="24"/>
          <w:cs/>
          <w:lang w:bidi="bn-IN"/>
        </w:rPr>
        <w:t>সূরা নিসা</w:t>
      </w:r>
      <w:r w:rsidRPr="00362AE7">
        <w:rPr>
          <w:rFonts w:ascii="Kalpurush" w:eastAsia="Nikosh" w:hAnsi="Kalpurush" w:cs="Kalpurush"/>
          <w:sz w:val="24"/>
          <w:szCs w:val="24"/>
          <w:lang w:bidi="bn-BD"/>
        </w:rPr>
        <w:t xml:space="preserve">, </w:t>
      </w:r>
      <w:r w:rsidRPr="00362AE7">
        <w:rPr>
          <w:rFonts w:ascii="Kalpurush" w:eastAsia="Nikosh" w:hAnsi="Kalpurush" w:cs="Kalpurush"/>
          <w:sz w:val="24"/>
          <w:szCs w:val="24"/>
          <w:cs/>
          <w:lang w:bidi="bn-BD"/>
        </w:rPr>
        <w:t>আয়াত: ৯০</w:t>
      </w:r>
      <w:r w:rsidR="00362AE7">
        <w:rPr>
          <w:rFonts w:ascii="Kalpurush" w:eastAsia="Nikosh" w:hAnsi="Kalpurush" w:cs="Kalpurush" w:hint="cs"/>
          <w:sz w:val="24"/>
          <w:szCs w:val="24"/>
          <w:cs/>
          <w:lang w:bidi="bn-BD"/>
        </w:rPr>
        <w:t>]</w:t>
      </w:r>
      <w:r w:rsidRPr="00362AE7">
        <w:rPr>
          <w:rFonts w:ascii="Kalpurush" w:eastAsia="Nikosh" w:hAnsi="Kalpurush" w:cs="Kalpurush"/>
          <w:sz w:val="24"/>
          <w:szCs w:val="24"/>
          <w:cs/>
          <w:lang w:bidi="bn-BD"/>
        </w:rPr>
        <w:t xml:space="preserve"> </w:t>
      </w:r>
    </w:p>
    <w:p w:rsidR="00E16E04" w:rsidRPr="00362AE7" w:rsidRDefault="00362AE7" w:rsidP="00362AE7">
      <w:pPr>
        <w:pStyle w:val="BodyTextIndent2"/>
        <w:spacing w:after="20" w:line="240" w:lineRule="auto"/>
        <w:ind w:firstLine="0"/>
        <w:jc w:val="both"/>
        <w:rPr>
          <w:rFonts w:ascii="Kalpurush" w:hAnsi="Kalpurush" w:cs="Kalpurush"/>
          <w:sz w:val="24"/>
          <w:szCs w:val="24"/>
        </w:rPr>
      </w:pPr>
      <w:r>
        <w:rPr>
          <w:rFonts w:ascii="Kalpurush" w:eastAsia="Nikosh" w:hAnsi="Kalpurush" w:cs="Kalpurush" w:hint="cs"/>
          <w:sz w:val="24"/>
          <w:szCs w:val="24"/>
          <w:cs/>
          <w:lang w:bidi="bn-BD"/>
        </w:rPr>
        <w:t xml:space="preserve">আল্লাহ </w:t>
      </w:r>
      <w:r w:rsidR="00E16E04" w:rsidRPr="00362AE7">
        <w:rPr>
          <w:rFonts w:ascii="Kalpurush" w:eastAsia="Nikosh" w:hAnsi="Kalpurush" w:cs="Kalpurush"/>
          <w:sz w:val="24"/>
          <w:szCs w:val="24"/>
          <w:cs/>
          <w:lang w:bidi="bn-BD"/>
        </w:rPr>
        <w:t xml:space="preserve">আরো </w:t>
      </w:r>
      <w:r>
        <w:rPr>
          <w:rFonts w:ascii="Kalpurush" w:eastAsia="Nikosh" w:hAnsi="Kalpurush" w:cs="Kalpurush" w:hint="cs"/>
          <w:sz w:val="24"/>
          <w:szCs w:val="24"/>
          <w:cs/>
          <w:lang w:bidi="bn-BD"/>
        </w:rPr>
        <w:t>বলেন</w:t>
      </w:r>
      <w:r w:rsidR="00E16E04" w:rsidRPr="00362AE7">
        <w:rPr>
          <w:rFonts w:ascii="Kalpurush" w:eastAsia="Nikosh" w:hAnsi="Kalpurush" w:cs="Kalpurush"/>
          <w:sz w:val="24"/>
          <w:szCs w:val="24"/>
          <w:lang w:bidi="bn-BD"/>
        </w:rPr>
        <w:t xml:space="preserve">, </w:t>
      </w:r>
    </w:p>
    <w:p w:rsidR="00E16E04" w:rsidRPr="00B1790A" w:rsidRDefault="00362AE7" w:rsidP="00362AE7">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فَعَلُوهُۖ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فَذَرۡهُمۡ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يَفۡتَرُونَ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الانعام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١٣٧</w:t>
      </w:r>
      <w:r>
        <w:rPr>
          <w:rFonts w:ascii="KFGQPC Uthman Taha Naskh" w:cs="KFGQPC Uthman Taha Naskh"/>
          <w:color w:val="008000"/>
          <w:sz w:val="24"/>
          <w:szCs w:val="24"/>
          <w:rtl/>
        </w:rPr>
        <w:t>]</w:t>
      </w:r>
    </w:p>
    <w:p w:rsidR="00B74DF4" w:rsidRDefault="00E16E04" w:rsidP="00B0332C">
      <w:pPr>
        <w:pStyle w:val="BodyTextIndent2"/>
        <w:spacing w:after="20" w:line="240" w:lineRule="auto"/>
        <w:ind w:firstLine="0"/>
        <w:jc w:val="both"/>
        <w:rPr>
          <w:rFonts w:ascii="Kalpurush" w:hAnsi="Kalpurush" w:cs="Kalpurush"/>
          <w:sz w:val="24"/>
          <w:szCs w:val="24"/>
          <w:lang w:bidi="bn-BD"/>
        </w:rPr>
      </w:pPr>
      <w:r w:rsidRPr="00E16E04">
        <w:rPr>
          <w:rFonts w:ascii="Kalpurush" w:eastAsia="Nikosh" w:hAnsi="Kalpurush" w:cs="Kalpurush"/>
          <w:sz w:val="24"/>
          <w:szCs w:val="24"/>
          <w:cs/>
          <w:lang w:bidi="bn-BD"/>
        </w:rPr>
        <w:t xml:space="preserve">“যদি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চাইতেন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তবে তারা একাজ করত না। অতএব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আপনি তাদেরকে এবং তাদের বানোয়াট বুলিকে পরিত্যাগ করুন</w:t>
      </w:r>
      <w:r w:rsidR="00362AE7" w:rsidRPr="00B1790A">
        <w:rPr>
          <w:rFonts w:ascii="SolaimanLipi" w:eastAsia="Nikosh" w:hAnsi="SolaimanLipi" w:cs="SolaimanLipi"/>
          <w:sz w:val="24"/>
          <w:szCs w:val="24"/>
          <w:cs/>
          <w:lang w:bidi="hi-IN"/>
        </w:rPr>
        <w:t>।</w:t>
      </w:r>
      <w:r w:rsidR="00362AE7">
        <w:rPr>
          <w:rFonts w:ascii="Kalpurush" w:eastAsia="Nikosh" w:hAnsi="Kalpurush" w:cs="Kalpurush" w:hint="cs"/>
          <w:sz w:val="24"/>
          <w:szCs w:val="24"/>
          <w:cs/>
          <w:lang w:bidi="bn-BD"/>
        </w:rPr>
        <w:t>”</w:t>
      </w:r>
      <w:r w:rsidRPr="00B1790A">
        <w:rPr>
          <w:rFonts w:ascii="Kalpurush" w:eastAsia="Nikosh" w:hAnsi="Kalpurush" w:cs="SolaimanLipi"/>
          <w:b/>
          <w:bCs/>
          <w:sz w:val="24"/>
          <w:szCs w:val="24"/>
          <w:cs/>
          <w:lang w:bidi="hi-IN"/>
        </w:rPr>
        <w:t xml:space="preserve"> </w:t>
      </w:r>
      <w:r w:rsidRPr="00362AE7">
        <w:rPr>
          <w:rFonts w:ascii="Kalpurush" w:eastAsia="Nikosh" w:hAnsi="Kalpurush" w:cs="Kalpurush"/>
          <w:sz w:val="24"/>
          <w:szCs w:val="24"/>
          <w:cs/>
          <w:lang w:bidi="bn-BD"/>
        </w:rPr>
        <w:t>[</w:t>
      </w:r>
      <w:r w:rsidRPr="00362AE7">
        <w:rPr>
          <w:rFonts w:ascii="Kalpurush" w:eastAsia="Nikosh" w:hAnsi="Kalpurush" w:cs="Kalpurush"/>
          <w:sz w:val="24"/>
          <w:szCs w:val="24"/>
          <w:cs/>
          <w:lang w:bidi="bn-IN"/>
        </w:rPr>
        <w:t>সূরা</w:t>
      </w:r>
      <w:r w:rsidR="00362AE7">
        <w:rPr>
          <w:rFonts w:ascii="Kalpurush" w:eastAsia="Nikosh" w:hAnsi="Kalpurush" w:cs="Kalpurush" w:hint="cs"/>
          <w:sz w:val="24"/>
          <w:szCs w:val="24"/>
          <w:cs/>
          <w:lang w:bidi="bn-BD"/>
        </w:rPr>
        <w:t xml:space="preserve"> </w:t>
      </w:r>
      <w:r w:rsidRPr="00362AE7">
        <w:rPr>
          <w:rFonts w:ascii="Kalpurush" w:eastAsia="Nikosh" w:hAnsi="Kalpurush" w:cs="Kalpurush"/>
          <w:sz w:val="24"/>
          <w:szCs w:val="24"/>
          <w:cs/>
          <w:lang w:bidi="bn-IN"/>
        </w:rPr>
        <w:t>আল</w:t>
      </w:r>
      <w:r w:rsidR="00362AE7">
        <w:rPr>
          <w:rFonts w:ascii="Kalpurush" w:eastAsia="Nikosh" w:hAnsi="Kalpurush" w:cs="Kalpurush" w:hint="cs"/>
          <w:sz w:val="24"/>
          <w:szCs w:val="24"/>
          <w:cs/>
          <w:lang w:bidi="bn-BD"/>
        </w:rPr>
        <w:t>-</w:t>
      </w:r>
      <w:r w:rsidRPr="00362AE7">
        <w:rPr>
          <w:rFonts w:ascii="Kalpurush" w:eastAsia="Nikosh" w:hAnsi="Kalpurush" w:cs="Kalpurush"/>
          <w:sz w:val="24"/>
          <w:szCs w:val="24"/>
          <w:cs/>
          <w:lang w:bidi="bn-IN"/>
        </w:rPr>
        <w:t xml:space="preserve"> আন</w:t>
      </w:r>
      <w:r w:rsidR="00B0332C">
        <w:rPr>
          <w:rFonts w:ascii="Kalpurush" w:eastAsia="Nikosh" w:hAnsi="Kalpurush" w:cs="Kalpurush" w:hint="cs"/>
          <w:sz w:val="24"/>
          <w:szCs w:val="24"/>
          <w:cs/>
          <w:lang w:bidi="bn-BD"/>
        </w:rPr>
        <w:t>‘</w:t>
      </w:r>
      <w:r w:rsidRPr="00362AE7">
        <w:rPr>
          <w:rFonts w:ascii="Kalpurush" w:eastAsia="Nikosh" w:hAnsi="Kalpurush" w:cs="Kalpurush"/>
          <w:sz w:val="24"/>
          <w:szCs w:val="24"/>
          <w:cs/>
          <w:lang w:bidi="bn-BD"/>
        </w:rPr>
        <w:t>আম</w:t>
      </w:r>
      <w:r w:rsidRPr="00362AE7">
        <w:rPr>
          <w:rFonts w:ascii="Kalpurush" w:eastAsia="Nikosh" w:hAnsi="Kalpurush" w:cs="Kalpurush"/>
          <w:sz w:val="24"/>
          <w:szCs w:val="24"/>
          <w:lang w:bidi="bn-BD"/>
        </w:rPr>
        <w:t>,</w:t>
      </w:r>
      <w:r w:rsidR="00362AE7">
        <w:rPr>
          <w:rFonts w:ascii="Kalpurush" w:eastAsia="Nikosh" w:hAnsi="Kalpurush" w:cs="Kalpurush" w:hint="cs"/>
          <w:sz w:val="24"/>
          <w:szCs w:val="24"/>
          <w:cs/>
          <w:lang w:bidi="bn-BD"/>
        </w:rPr>
        <w:t xml:space="preserve"> </w:t>
      </w:r>
      <w:r w:rsidR="00362AE7">
        <w:rPr>
          <w:rFonts w:ascii="Kalpurush" w:eastAsia="Nikosh" w:hAnsi="Kalpurush" w:cs="Kalpurush"/>
          <w:sz w:val="24"/>
          <w:szCs w:val="24"/>
          <w:cs/>
          <w:lang w:bidi="bn-BD"/>
        </w:rPr>
        <w:t>আয়াত: ১৩৭</w:t>
      </w:r>
      <w:r w:rsidR="00362AE7">
        <w:rPr>
          <w:rFonts w:ascii="Kalpurush" w:eastAsia="Nikosh" w:hAnsi="Kalpurush" w:cs="Kalpurush" w:hint="cs"/>
          <w:sz w:val="24"/>
          <w:szCs w:val="24"/>
          <w:cs/>
          <w:lang w:bidi="bn-BD"/>
        </w:rPr>
        <w:t>]</w:t>
      </w:r>
    </w:p>
    <w:p w:rsidR="00E16E04" w:rsidRPr="00B74DF4" w:rsidRDefault="00E16E04" w:rsidP="00B0332C">
      <w:pPr>
        <w:pStyle w:val="BodyTextIndent2"/>
        <w:spacing w:after="20" w:line="240" w:lineRule="auto"/>
        <w:ind w:firstLine="0"/>
        <w:jc w:val="both"/>
        <w:rPr>
          <w:rFonts w:ascii="Kalpurush" w:hAnsi="Kalpurush" w:cs="Kalpurush"/>
          <w:sz w:val="24"/>
          <w:szCs w:val="24"/>
        </w:rPr>
      </w:pPr>
      <w:r w:rsidRPr="00362AE7">
        <w:rPr>
          <w:rFonts w:ascii="Kalpurush" w:eastAsia="Nikosh" w:hAnsi="Kalpurush" w:cs="Kalpurush"/>
          <w:b/>
          <w:bCs/>
          <w:sz w:val="24"/>
          <w:szCs w:val="24"/>
          <w:cs/>
          <w:lang w:bidi="bn-BD"/>
        </w:rPr>
        <w:lastRenderedPageBreak/>
        <w:t>চতুর্থ:</w:t>
      </w:r>
      <w:r w:rsidRPr="00E16E04">
        <w:rPr>
          <w:rFonts w:ascii="Kalpurush" w:eastAsia="Nikosh" w:hAnsi="Kalpurush" w:cs="Kalpurush"/>
          <w:sz w:val="24"/>
          <w:szCs w:val="24"/>
          <w:cs/>
          <w:lang w:bidi="bn-BD"/>
        </w:rPr>
        <w:t xml:space="preserve"> </w:t>
      </w:r>
      <w:r w:rsidR="00B0332C">
        <w:rPr>
          <w:rFonts w:ascii="Kalpurush" w:eastAsia="Nikosh" w:hAnsi="Kalpurush" w:cs="Kalpurush" w:hint="cs"/>
          <w:sz w:val="24"/>
          <w:szCs w:val="24"/>
          <w:cs/>
          <w:lang w:bidi="bn-BD"/>
        </w:rPr>
        <w:t xml:space="preserve">ঈমান </w:t>
      </w:r>
      <w:r w:rsidRPr="00E16E04">
        <w:rPr>
          <w:rFonts w:ascii="Kalpurush" w:eastAsia="Nikosh" w:hAnsi="Kalpurush" w:cs="Kalpurush"/>
          <w:sz w:val="24"/>
          <w:szCs w:val="24"/>
          <w:cs/>
          <w:lang w:bidi="bn-BD"/>
        </w:rPr>
        <w:t>স্থাপন করা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সমগ্র সৃষ্টিজগৎ</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তাদের সত্তা</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গুণ এবং কর্ম তৎপরতাসহ সবই আল্লাহর সৃষ্ট।</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এ প্রসঙ্গে বলেন</w:t>
      </w:r>
      <w:r w:rsidRPr="00E16E04">
        <w:rPr>
          <w:rFonts w:ascii="Kalpurush" w:eastAsia="Nikosh" w:hAnsi="Kalpurush" w:cs="Kalpurush"/>
          <w:sz w:val="24"/>
          <w:szCs w:val="24"/>
          <w:lang w:bidi="bn-BD"/>
        </w:rPr>
        <w:t>,</w:t>
      </w:r>
    </w:p>
    <w:p w:rsidR="00E16E04" w:rsidRPr="00B1790A" w:rsidRDefault="003E2523" w:rsidP="003E2523">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وَكِيلٞ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الزمر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٦٢</w:t>
      </w:r>
      <w:r>
        <w:rPr>
          <w:rFonts w:ascii="KFGQPC Uthman Taha Naskh" w:cs="KFGQPC Uthman Taha Naskh"/>
          <w:color w:val="008000"/>
          <w:sz w:val="24"/>
          <w:szCs w:val="24"/>
          <w:rtl/>
        </w:rPr>
        <w:t>]</w:t>
      </w:r>
    </w:p>
    <w:p w:rsidR="003E2523" w:rsidRDefault="00E16E04" w:rsidP="003E2523">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প্রতিটি বস্তুর সৃষ্টিকর্তা এবং তিনিই সব কিছুর তত্ত্বাবধায়ক</w:t>
      </w:r>
      <w:r w:rsidR="003E2523" w:rsidRPr="00B1790A">
        <w:rPr>
          <w:rFonts w:ascii="SolaimanLipi" w:eastAsia="Nikosh" w:hAnsi="SolaimanLipi" w:cs="SolaimanLipi"/>
          <w:sz w:val="24"/>
          <w:szCs w:val="24"/>
          <w:cs/>
          <w:lang w:bidi="hi-IN"/>
        </w:rPr>
        <w:t>।</w:t>
      </w:r>
      <w:r w:rsidR="003E2523">
        <w:rPr>
          <w:rFonts w:ascii="Kalpurush" w:eastAsia="Nikosh" w:hAnsi="Kalpurush" w:cs="Kalpurush" w:hint="cs"/>
          <w:sz w:val="24"/>
          <w:szCs w:val="24"/>
          <w:cs/>
          <w:lang w:bidi="bn-BD"/>
        </w:rPr>
        <w:t xml:space="preserve">” </w:t>
      </w:r>
      <w:r w:rsidRPr="003E2523">
        <w:rPr>
          <w:rFonts w:ascii="Kalpurush" w:eastAsia="Nikosh" w:hAnsi="Kalpurush" w:cs="Kalpurush"/>
          <w:sz w:val="24"/>
          <w:szCs w:val="24"/>
          <w:cs/>
          <w:lang w:bidi="bn-BD"/>
        </w:rPr>
        <w:t>[</w:t>
      </w:r>
      <w:r w:rsidRPr="003E2523">
        <w:rPr>
          <w:rFonts w:ascii="Kalpurush" w:eastAsia="Nikosh" w:hAnsi="Kalpurush" w:cs="Kalpurush"/>
          <w:sz w:val="24"/>
          <w:szCs w:val="24"/>
          <w:cs/>
          <w:lang w:bidi="bn-IN"/>
        </w:rPr>
        <w:t>সূরা</w:t>
      </w:r>
      <w:r w:rsidR="003E2523">
        <w:rPr>
          <w:rFonts w:ascii="Kalpurush" w:eastAsia="Nikosh" w:hAnsi="Kalpurush" w:cs="Kalpurush" w:hint="cs"/>
          <w:sz w:val="24"/>
          <w:szCs w:val="24"/>
          <w:cs/>
          <w:lang w:bidi="bn-BD"/>
        </w:rPr>
        <w:t xml:space="preserve"> আয-</w:t>
      </w:r>
      <w:r w:rsidRPr="003E2523">
        <w:rPr>
          <w:rFonts w:ascii="Kalpurush" w:eastAsia="Nikosh" w:hAnsi="Kalpurush" w:cs="Kalpurush"/>
          <w:sz w:val="24"/>
          <w:szCs w:val="24"/>
          <w:cs/>
          <w:lang w:bidi="bn-IN"/>
        </w:rPr>
        <w:t>যুমার</w:t>
      </w:r>
      <w:r w:rsidR="003E2523">
        <w:rPr>
          <w:rFonts w:ascii="Kalpurush" w:eastAsia="Nikosh" w:hAnsi="Kalpurush" w:cs="Kalpurush" w:hint="cs"/>
          <w:sz w:val="24"/>
          <w:szCs w:val="24"/>
          <w:cs/>
          <w:lang w:bidi="bn-BD"/>
        </w:rPr>
        <w:t xml:space="preserve">, আয়াত: </w:t>
      </w:r>
      <w:r w:rsidRPr="003E2523">
        <w:rPr>
          <w:rFonts w:ascii="Kalpurush" w:eastAsia="Nikosh" w:hAnsi="Kalpurush" w:cs="Kalpurush"/>
          <w:sz w:val="24"/>
          <w:szCs w:val="24"/>
          <w:cs/>
          <w:lang w:bidi="bn-BD"/>
        </w:rPr>
        <w:t>৬২</w:t>
      </w:r>
      <w:r w:rsidR="003E2523">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3E2523" w:rsidRDefault="00E16E04" w:rsidP="003E2523">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 আরো বলেন</w:t>
      </w:r>
      <w:r w:rsidRPr="00E16E04">
        <w:rPr>
          <w:rFonts w:ascii="Kalpurush" w:eastAsia="Nikosh" w:hAnsi="Kalpurush" w:cs="Kalpurush"/>
          <w:sz w:val="24"/>
          <w:szCs w:val="24"/>
          <w:lang w:bidi="bn-BD"/>
        </w:rPr>
        <w:t>,</w:t>
      </w:r>
    </w:p>
    <w:p w:rsidR="00E16E04" w:rsidRPr="00B1790A" w:rsidRDefault="003E2523" w:rsidP="003E2523">
      <w:pPr>
        <w:pStyle w:val="BodyTextIndent2"/>
        <w:spacing w:after="20" w:line="240" w:lineRule="auto"/>
        <w:ind w:firstLine="0"/>
        <w:jc w:val="right"/>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فَقَدَّرَهُۥ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تَقۡدِيرٗا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الفرقان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w:t>
      </w:r>
      <w:r>
        <w:rPr>
          <w:rFonts w:ascii="KFGQPC Uthman Taha Naskh" w:cs="KFGQPC Uthman Taha Naskh"/>
          <w:color w:val="008000"/>
          <w:sz w:val="24"/>
          <w:szCs w:val="24"/>
          <w:rtl/>
        </w:rPr>
        <w:t>]</w:t>
      </w:r>
    </w:p>
    <w:p w:rsidR="00E16E04" w:rsidRPr="00E16E04" w:rsidRDefault="00E16E04" w:rsidP="003E2523">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“তিনি প্রত্যেক বস্তু সৃষ্টি করেছেন</w:t>
      </w:r>
      <w:r w:rsidRPr="00E16E04">
        <w:rPr>
          <w:rFonts w:ascii="Kalpurush" w:eastAsia="Nikosh" w:hAnsi="Kalpurush" w:cs="Kalpurush"/>
          <w:sz w:val="24"/>
          <w:szCs w:val="24"/>
          <w:lang w:bidi="bn-BD"/>
        </w:rPr>
        <w:t xml:space="preserve">, </w:t>
      </w:r>
      <w:r w:rsidR="00B0332C">
        <w:rPr>
          <w:rFonts w:ascii="Kalpurush" w:eastAsia="Nikosh" w:hAnsi="Kalpurush" w:cs="Kalpurush"/>
          <w:sz w:val="24"/>
          <w:szCs w:val="24"/>
          <w:cs/>
          <w:lang w:bidi="bn-BD"/>
        </w:rPr>
        <w:t>তারপর তা নির্ধারণ করেছেন পরিমিত</w:t>
      </w:r>
      <w:r w:rsidRPr="00E16E04">
        <w:rPr>
          <w:rFonts w:ascii="Kalpurush" w:eastAsia="Nikosh" w:hAnsi="Kalpurush" w:cs="Kalpurush"/>
          <w:sz w:val="24"/>
          <w:szCs w:val="24"/>
          <w:cs/>
          <w:lang w:bidi="bn-BD"/>
        </w:rPr>
        <w:t>ভাবে</w:t>
      </w:r>
      <w:r w:rsidR="003E2523" w:rsidRPr="00B1790A">
        <w:rPr>
          <w:rFonts w:ascii="SolaimanLipi" w:eastAsia="Nikosh" w:hAnsi="SolaimanLipi" w:cs="SolaimanLipi"/>
          <w:sz w:val="24"/>
          <w:szCs w:val="24"/>
          <w:cs/>
          <w:lang w:bidi="hi-IN"/>
        </w:rPr>
        <w:t>।</w:t>
      </w:r>
      <w:r w:rsidR="003E2523">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003E2523" w:rsidRPr="003E2523">
        <w:rPr>
          <w:rFonts w:ascii="Kalpurush" w:eastAsia="Nikosh" w:hAnsi="Kalpurush" w:cs="Kalpurush"/>
          <w:sz w:val="24"/>
          <w:szCs w:val="24"/>
          <w:cs/>
          <w:lang w:bidi="bn-BD"/>
        </w:rPr>
        <w:t xml:space="preserve">[সূরা </w:t>
      </w:r>
      <w:r w:rsidRPr="003E2523">
        <w:rPr>
          <w:rFonts w:ascii="Kalpurush" w:eastAsia="Nikosh" w:hAnsi="Kalpurush" w:cs="Kalpurush"/>
          <w:sz w:val="24"/>
          <w:szCs w:val="24"/>
          <w:cs/>
          <w:lang w:bidi="bn-IN"/>
        </w:rPr>
        <w:t>আল</w:t>
      </w:r>
      <w:r w:rsidR="003E2523" w:rsidRPr="003E2523">
        <w:rPr>
          <w:rFonts w:ascii="Kalpurush" w:eastAsia="Nikosh" w:hAnsi="Kalpurush" w:cs="Kalpurush"/>
          <w:sz w:val="24"/>
          <w:szCs w:val="24"/>
          <w:cs/>
          <w:lang w:bidi="bn-BD"/>
        </w:rPr>
        <w:t>-ফুরকান</w:t>
      </w:r>
      <w:r w:rsidR="003E2523">
        <w:rPr>
          <w:rFonts w:ascii="Kalpurush" w:eastAsia="Nikosh" w:hAnsi="Kalpurush" w:cs="Kalpurush" w:hint="cs"/>
          <w:sz w:val="24"/>
          <w:szCs w:val="24"/>
          <w:cs/>
          <w:lang w:bidi="bn-BD"/>
        </w:rPr>
        <w:t>, আয়াত</w:t>
      </w:r>
      <w:r w:rsidR="003E2523" w:rsidRPr="003E2523">
        <w:rPr>
          <w:rFonts w:ascii="Kalpurush" w:eastAsia="Nikosh" w:hAnsi="Kalpurush" w:cs="Kalpurush"/>
          <w:sz w:val="24"/>
          <w:szCs w:val="24"/>
          <w:cs/>
          <w:lang w:bidi="bn-BD"/>
        </w:rPr>
        <w:t>: ২]</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00994A71">
        <w:rPr>
          <w:rFonts w:ascii="Kalpurush" w:eastAsia="Nikosh" w:hAnsi="Kalpurush" w:cs="Kalpurush"/>
          <w:sz w:val="24"/>
          <w:szCs w:val="24"/>
          <w:cs/>
          <w:lang w:bidi="bn-BD"/>
        </w:rPr>
        <w:t>ইবরাহীম</w:t>
      </w:r>
      <w:r w:rsidR="003E2523">
        <w:rPr>
          <w:rFonts w:ascii="Kalpurush" w:eastAsia="Nikosh" w:hAnsi="Kalpurush" w:cs="Kalpurush"/>
          <w:sz w:val="24"/>
          <w:szCs w:val="24"/>
          <w:cs/>
          <w:lang w:bidi="bn-BD"/>
        </w:rPr>
        <w:t xml:space="preserve"> আলাইহিস সালাম</w:t>
      </w:r>
      <w:r w:rsidRPr="00E16E04">
        <w:rPr>
          <w:rFonts w:ascii="Kalpurush" w:eastAsia="Nikosh" w:hAnsi="Kalpurush" w:cs="Kalpurush"/>
          <w:sz w:val="24"/>
          <w:szCs w:val="24"/>
          <w:cs/>
          <w:lang w:bidi="bn-BD"/>
        </w:rPr>
        <w:t xml:space="preserve"> সম্পর্কে বলেন যে</w:t>
      </w:r>
      <w:r w:rsidR="003E2523">
        <w:rPr>
          <w:rFonts w:ascii="Kalpurush" w:eastAsia="Nikosh" w:hAnsi="Kalpurush" w:cs="Kalpurush" w:hint="cs"/>
          <w:sz w:val="24"/>
          <w:szCs w:val="24"/>
          <w:cs/>
          <w:lang w:bidi="bn-BD"/>
        </w:rPr>
        <w:t>,</w:t>
      </w:r>
      <w:r w:rsidR="003E2523">
        <w:rPr>
          <w:rFonts w:ascii="Kalpurush" w:eastAsia="Nikosh" w:hAnsi="Kalpurush" w:cs="Kalpurush"/>
          <w:sz w:val="24"/>
          <w:szCs w:val="24"/>
          <w:cs/>
          <w:lang w:bidi="bn-BD"/>
        </w:rPr>
        <w:t xml:space="preserve"> তিনি তাঁর সম্প্রদায়কে বলেছেন</w:t>
      </w:r>
      <w:r w:rsidR="003E2523">
        <w:rPr>
          <w:rFonts w:ascii="Kalpurush" w:eastAsia="Nikosh" w:hAnsi="Kalpurush" w:cs="Kalpurush" w:hint="cs"/>
          <w:sz w:val="24"/>
          <w:szCs w:val="24"/>
          <w:cs/>
          <w:lang w:bidi="bn-BD"/>
        </w:rPr>
        <w:t>,</w:t>
      </w:r>
    </w:p>
    <w:p w:rsidR="00E16E04" w:rsidRPr="00B1790A" w:rsidRDefault="00362AE7" w:rsidP="00362AE7">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تَعۡمَلُونَ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الصافات</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٩٦</w:t>
      </w:r>
      <w:r>
        <w:rPr>
          <w:rFonts w:ascii="KFGQPC Uthman Taha Naskh" w:cs="KFGQPC Uthman Taha Naskh"/>
          <w:color w:val="008000"/>
          <w:sz w:val="24"/>
          <w:szCs w:val="24"/>
          <w:rtl/>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আল্লাহই তোমাদেরকে সৃষ্টি করেছেন এবং তোমরা যে সব কর্ম সম্পাদন করছো সবই তিনি সৃষ্টি করেছেন</w:t>
      </w:r>
      <w:r w:rsidR="00362AE7" w:rsidRPr="00B1790A">
        <w:rPr>
          <w:rFonts w:ascii="SolaimanLipi" w:eastAsia="Nikosh" w:hAnsi="SolaimanLipi" w:cs="SolaimanLipi"/>
          <w:sz w:val="24"/>
          <w:szCs w:val="24"/>
          <w:cs/>
          <w:lang w:bidi="hi-IN"/>
        </w:rPr>
        <w:t>।</w:t>
      </w:r>
      <w:r w:rsidR="00362AE7">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362AE7">
        <w:rPr>
          <w:rFonts w:ascii="Kalpurush" w:eastAsia="Nikosh" w:hAnsi="Kalpurush" w:cs="Kalpurush"/>
          <w:sz w:val="24"/>
          <w:szCs w:val="24"/>
          <w:cs/>
          <w:lang w:bidi="bn-BD"/>
        </w:rPr>
        <w:t>[</w:t>
      </w:r>
      <w:r w:rsidR="00362AE7">
        <w:rPr>
          <w:rFonts w:ascii="Kalpurush" w:eastAsia="Nikosh" w:hAnsi="Kalpurush" w:cs="Kalpurush"/>
          <w:sz w:val="24"/>
          <w:szCs w:val="24"/>
          <w:cs/>
          <w:lang w:bidi="bn-IN"/>
        </w:rPr>
        <w:t>সূরা আস</w:t>
      </w:r>
      <w:r w:rsidR="00362AE7">
        <w:rPr>
          <w:rFonts w:ascii="Kalpurush" w:eastAsia="Nikosh" w:hAnsi="Kalpurush" w:cs="Kalpurush" w:hint="cs"/>
          <w:sz w:val="24"/>
          <w:szCs w:val="24"/>
          <w:cs/>
          <w:lang w:bidi="bn-BD"/>
        </w:rPr>
        <w:t>-</w:t>
      </w:r>
      <w:r w:rsidRPr="00362AE7">
        <w:rPr>
          <w:rFonts w:ascii="Kalpurush" w:eastAsia="Nikosh" w:hAnsi="Kalpurush" w:cs="Kalpurush"/>
          <w:sz w:val="24"/>
          <w:szCs w:val="24"/>
          <w:cs/>
          <w:lang w:bidi="bn-IN"/>
        </w:rPr>
        <w:t>সাফফাত</w:t>
      </w:r>
      <w:r w:rsidRPr="00362AE7">
        <w:rPr>
          <w:rFonts w:ascii="Kalpurush" w:eastAsia="Nikosh" w:hAnsi="Kalpurush" w:cs="Kalpurush"/>
          <w:sz w:val="24"/>
          <w:szCs w:val="24"/>
          <w:lang w:bidi="bn-BD"/>
        </w:rPr>
        <w:t xml:space="preserve">, </w:t>
      </w:r>
      <w:r w:rsidR="00362AE7">
        <w:rPr>
          <w:rFonts w:ascii="Kalpurush" w:eastAsia="Nikosh" w:hAnsi="Kalpurush" w:cs="Kalpurush"/>
          <w:sz w:val="24"/>
          <w:szCs w:val="24"/>
          <w:cs/>
          <w:lang w:bidi="bn-BD"/>
        </w:rPr>
        <w:t>আয়াত: ৯৬</w:t>
      </w:r>
      <w:r w:rsidR="00362AE7">
        <w:rPr>
          <w:rFonts w:ascii="Kalpurush" w:eastAsia="Nikosh" w:hAnsi="Kalpurush" w:cs="Kalpurush" w:hint="cs"/>
          <w:sz w:val="24"/>
          <w:szCs w:val="24"/>
          <w:cs/>
          <w:lang w:bidi="bn-BD"/>
        </w:rPr>
        <w:t>]</w:t>
      </w:r>
    </w:p>
    <w:p w:rsidR="00B74DF4" w:rsidRPr="00B1790A" w:rsidRDefault="00E16E04" w:rsidP="00B0332C">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 xml:space="preserve">পূর্বেই আমরা বর্ণনা করেছি যে </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ঈমান বিল ক্বদার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বা তাক্বদীরের প্রতি </w:t>
      </w:r>
      <w:r w:rsidR="00B0332C">
        <w:rPr>
          <w:rFonts w:ascii="Kalpurush" w:eastAsia="Nikosh" w:hAnsi="Kalpurush" w:cs="Kalpurush" w:hint="cs"/>
          <w:sz w:val="24"/>
          <w:szCs w:val="24"/>
          <w:cs/>
          <w:lang w:bidi="bn-BD"/>
        </w:rPr>
        <w:t>ঈমান</w:t>
      </w:r>
      <w:r w:rsidRPr="00E16E04">
        <w:rPr>
          <w:rFonts w:ascii="Kalpurush" w:eastAsia="Nikosh" w:hAnsi="Kalpurush" w:cs="Kalpurush"/>
          <w:sz w:val="24"/>
          <w:szCs w:val="24"/>
          <w:cs/>
          <w:lang w:bidi="bn-BD"/>
        </w:rPr>
        <w:t xml:space="preserve"> স্থাপন করার কারণে মানুষের কর্মসমূহের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তার ইচ্ছা ও ক্ষমতার বিষয়টি সাংঘর্ষিক নয়।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আত ও বাস্তব অবস্থা </w:t>
      </w:r>
      <w:r w:rsidR="00EC1590">
        <w:rPr>
          <w:rFonts w:ascii="Kalpurush" w:eastAsia="Nikosh" w:hAnsi="Kalpurush" w:cs="Kalpurush"/>
          <w:sz w:val="24"/>
          <w:szCs w:val="24"/>
          <w:cs/>
          <w:lang w:bidi="bn-BD"/>
        </w:rPr>
        <w:t>বান্দা</w:t>
      </w:r>
      <w:r w:rsidR="00B0332C">
        <w:rPr>
          <w:rFonts w:ascii="Kalpurush" w:eastAsia="Nikosh" w:hAnsi="Kalpurush" w:cs="Kalpurush"/>
          <w:sz w:val="24"/>
          <w:szCs w:val="24"/>
          <w:cs/>
          <w:lang w:bidi="bn-BD"/>
        </w:rPr>
        <w:t>র নিজস্ব যে ইচ্ছা</w:t>
      </w:r>
      <w:r w:rsidRPr="00E16E04">
        <w:rPr>
          <w:rFonts w:ascii="Kalpurush" w:eastAsia="Nikosh" w:hAnsi="Kalpurush" w:cs="Kalpurush"/>
          <w:sz w:val="24"/>
          <w:szCs w:val="24"/>
          <w:cs/>
          <w:lang w:bidi="bn-BD"/>
        </w:rPr>
        <w:t xml:space="preserve">শক্তি রয়েছে তা </w:t>
      </w:r>
      <w:r w:rsidR="00B0332C">
        <w:rPr>
          <w:rFonts w:ascii="Kalpurush" w:eastAsia="Nikosh" w:hAnsi="Kalpurush" w:cs="Kalpurush" w:hint="cs"/>
          <w:sz w:val="24"/>
          <w:szCs w:val="24"/>
          <w:cs/>
          <w:lang w:bidi="bn-BD"/>
        </w:rPr>
        <w:t>সাব্যস্ত</w:t>
      </w:r>
      <w:r w:rsidRPr="00E16E04">
        <w:rPr>
          <w:rFonts w:ascii="Kalpurush" w:eastAsia="Nikosh" w:hAnsi="Kalpurush" w:cs="Kalpurush"/>
          <w:sz w:val="24"/>
          <w:szCs w:val="24"/>
          <w:cs/>
          <w:lang w:bidi="bn-BD"/>
        </w:rPr>
        <w:t xml:space="preserve"> করে।</w:t>
      </w:r>
    </w:p>
    <w:p w:rsidR="00E16E04" w:rsidRPr="00B74DF4" w:rsidRDefault="00E16E04" w:rsidP="00B74DF4">
      <w:pPr>
        <w:pStyle w:val="BodyTextIndent2"/>
        <w:spacing w:after="20" w:line="240" w:lineRule="auto"/>
        <w:ind w:firstLine="0"/>
        <w:jc w:val="both"/>
        <w:rPr>
          <w:rFonts w:ascii="Times New Roman" w:hAnsi="Times New Roman" w:cs="Times New Roman"/>
          <w:b/>
          <w:bCs/>
          <w:sz w:val="24"/>
          <w:szCs w:val="24"/>
        </w:rPr>
      </w:pPr>
      <w:r w:rsidRPr="00B74DF4">
        <w:rPr>
          <w:rFonts w:ascii="Kalpurush" w:eastAsia="Nikosh" w:hAnsi="Kalpurush" w:cs="Kalpurush"/>
          <w:b/>
          <w:bCs/>
          <w:sz w:val="24"/>
          <w:szCs w:val="24"/>
          <w:cs/>
          <w:lang w:bidi="bn-BD"/>
        </w:rPr>
        <w:t xml:space="preserve">১। </w:t>
      </w:r>
      <w:r w:rsidR="00362AE7" w:rsidRPr="00B74DF4">
        <w:rPr>
          <w:rFonts w:ascii="Kalpurush" w:eastAsia="Nikosh" w:hAnsi="Kalpurush" w:cs="Kalpurush"/>
          <w:b/>
          <w:bCs/>
          <w:sz w:val="24"/>
          <w:szCs w:val="24"/>
          <w:cs/>
          <w:lang w:bidi="bn-BD"/>
        </w:rPr>
        <w:t>শরীয়াতের প্রমা</w:t>
      </w:r>
      <w:r w:rsidR="00362AE7" w:rsidRPr="00B74DF4">
        <w:rPr>
          <w:rFonts w:ascii="Kalpurush" w:eastAsia="Nikosh" w:hAnsi="Kalpurush" w:cs="Kalpurush" w:hint="cs"/>
          <w:b/>
          <w:bCs/>
          <w:sz w:val="24"/>
          <w:szCs w:val="24"/>
          <w:cs/>
          <w:lang w:bidi="bn-BD"/>
        </w:rPr>
        <w:t>ণ:</w:t>
      </w:r>
      <w:r w:rsidRPr="00B74DF4">
        <w:rPr>
          <w:rFonts w:ascii="Kalpurush" w:eastAsia="Nikosh" w:hAnsi="Kalpurush" w:cs="Kalpurush"/>
          <w:b/>
          <w:bCs/>
          <w:sz w:val="24"/>
          <w:szCs w:val="24"/>
          <w:cs/>
          <w:lang w:bidi="bn-BD"/>
        </w:rPr>
        <w:t xml:space="preserve"> </w:t>
      </w:r>
    </w:p>
    <w:p w:rsidR="00E16E04" w:rsidRPr="00E16E04" w:rsidRDefault="00A74BBC"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আলা </w:t>
      </w:r>
      <w:r w:rsidR="00EC1590">
        <w:rPr>
          <w:rFonts w:ascii="Kalpurush" w:eastAsia="Nikosh" w:hAnsi="Kalpurush" w:cs="Kalpurush"/>
          <w:sz w:val="24"/>
          <w:szCs w:val="24"/>
          <w:cs/>
          <w:lang w:bidi="bn-BD"/>
        </w:rPr>
        <w:t>বান্দা</w:t>
      </w:r>
      <w:r w:rsidR="00E16E04" w:rsidRPr="00E16E04">
        <w:rPr>
          <w:rFonts w:ascii="Kalpurush" w:eastAsia="Nikosh" w:hAnsi="Kalpurush" w:cs="Kalpurush"/>
          <w:sz w:val="24"/>
          <w:szCs w:val="24"/>
          <w:cs/>
          <w:lang w:bidi="bn-BD"/>
        </w:rPr>
        <w:t>র ইচ্ছা প্রসঙ্গে বলেন</w:t>
      </w:r>
      <w:r w:rsidR="00E16E04" w:rsidRPr="00E16E04">
        <w:rPr>
          <w:rFonts w:ascii="Kalpurush" w:eastAsia="Nikosh" w:hAnsi="Kalpurush" w:cs="Kalpurush"/>
          <w:sz w:val="24"/>
          <w:szCs w:val="24"/>
          <w:lang w:bidi="bn-BD"/>
        </w:rPr>
        <w:t>,</w:t>
      </w:r>
    </w:p>
    <w:p w:rsidR="00E16E04" w:rsidRPr="00B1790A" w:rsidRDefault="00362AE7" w:rsidP="00362AE7">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ٱتَّخَذَ</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مَ‍َٔابًا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النبا</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٣٩</w:t>
      </w:r>
      <w:r>
        <w:rPr>
          <w:rFonts w:ascii="KFGQPC Uthman Taha Naskh" w:cs="KFGQPC Uthman Taha Naskh"/>
          <w:color w:val="008000"/>
          <w:sz w:val="24"/>
          <w:szCs w:val="24"/>
          <w:rtl/>
        </w:rPr>
        <w:t>]</w:t>
      </w:r>
    </w:p>
    <w:p w:rsidR="005B1CD6" w:rsidRDefault="00362AE7" w:rsidP="00B0332C">
      <w:pPr>
        <w:pStyle w:val="BodyTextIndent2"/>
        <w:spacing w:after="20" w:line="240" w:lineRule="auto"/>
        <w:ind w:firstLine="0"/>
        <w:jc w:val="both"/>
        <w:rPr>
          <w:rFonts w:ascii="Kalpurush" w:eastAsia="Nikosh" w:hAnsi="Kalpurush" w:cs="Kalpurush"/>
          <w:sz w:val="24"/>
          <w:szCs w:val="24"/>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এই দিবস সত্য। সুতরাং যার ইচ্ছা সে তার </w:t>
      </w:r>
      <w:r w:rsidR="00B0332C">
        <w:rPr>
          <w:rFonts w:ascii="Kalpurush" w:eastAsia="Nikosh" w:hAnsi="Kalpurush" w:cs="Kalpurush" w:hint="cs"/>
          <w:sz w:val="24"/>
          <w:szCs w:val="24"/>
          <w:cs/>
          <w:lang w:bidi="bn-BD"/>
        </w:rPr>
        <w:t>রবে</w:t>
      </w:r>
      <w:r w:rsidR="00E16E04" w:rsidRPr="00E16E04">
        <w:rPr>
          <w:rFonts w:ascii="Kalpurush" w:eastAsia="Nikosh" w:hAnsi="Kalpurush" w:cs="Kalpurush"/>
          <w:sz w:val="24"/>
          <w:szCs w:val="24"/>
          <w:cs/>
          <w:lang w:bidi="bn-BD"/>
        </w:rPr>
        <w:t>র নিকট তার ঠিকানা তৈরী করুক।</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সূরা </w:t>
      </w:r>
      <w:r>
        <w:rPr>
          <w:rFonts w:ascii="Kalpurush" w:eastAsia="Nikosh" w:hAnsi="Kalpurush" w:cs="Kalpurush" w:hint="cs"/>
          <w:sz w:val="24"/>
          <w:szCs w:val="24"/>
          <w:cs/>
          <w:lang w:bidi="bn-BD"/>
        </w:rPr>
        <w:t>আন-</w:t>
      </w:r>
      <w:r w:rsidR="00E16E04" w:rsidRPr="00E16E04">
        <w:rPr>
          <w:rFonts w:ascii="Kalpurush" w:eastAsia="Nikosh" w:hAnsi="Kalpurush" w:cs="Kalpurush"/>
          <w:sz w:val="24"/>
          <w:szCs w:val="24"/>
          <w:cs/>
          <w:lang w:bidi="bn-BD"/>
        </w:rPr>
        <w:t>নাবা</w:t>
      </w:r>
      <w:r>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৩৯</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w:t>
      </w:r>
    </w:p>
    <w:p w:rsidR="00E16E04" w:rsidRPr="005B1CD6" w:rsidRDefault="00E16E04" w:rsidP="005B1CD6">
      <w:pPr>
        <w:pStyle w:val="BodyTextIndent2"/>
        <w:bidi/>
        <w:spacing w:after="20" w:line="240" w:lineRule="auto"/>
        <w:ind w:firstLine="0"/>
        <w:jc w:val="right"/>
        <w:rPr>
          <w:rFonts w:ascii="Kalpurush" w:eastAsia="Nikosh" w:hAnsi="Kalpurush" w:cs="Kalpurush"/>
          <w:sz w:val="24"/>
          <w:szCs w:val="24"/>
          <w:rtl/>
          <w:cs/>
          <w:lang w:bidi="bn-BD"/>
        </w:rPr>
      </w:pPr>
      <w:r w:rsidRPr="00E16E04">
        <w:rPr>
          <w:rFonts w:ascii="Kalpurush" w:eastAsia="Nikosh" w:hAnsi="Kalpurush" w:cs="Kalpurush"/>
          <w:sz w:val="24"/>
          <w:szCs w:val="24"/>
          <w:cs/>
          <w:lang w:bidi="bn-BD"/>
        </w:rPr>
        <w:lastRenderedPageBreak/>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আরো বলেন</w:t>
      </w:r>
      <w:r w:rsidR="005B1CD6">
        <w:rPr>
          <w:rFonts w:ascii="Kalpurush" w:eastAsia="Nikosh" w:hAnsi="Kalpurush" w:cs="Kalpurush" w:hint="cs"/>
          <w:sz w:val="24"/>
          <w:szCs w:val="24"/>
          <w:cs/>
          <w:lang w:bidi="bn-BD"/>
        </w:rPr>
        <w:t>,</w:t>
      </w:r>
    </w:p>
    <w:p w:rsidR="00E16E04" w:rsidRPr="00B1790A" w:rsidRDefault="005B1CD6" w:rsidP="00362AE7">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فَأۡتُواْ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حَرۡثَكُمۡ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شِئۡتُمۡۖ</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٢٢٣</w:t>
      </w:r>
      <w:r w:rsidR="00362AE7">
        <w:rPr>
          <w:rFonts w:ascii="KFGQPC Uthman Taha Naskh" w:cs="KFGQPC Uthman Taha Naskh"/>
          <w:color w:val="008000"/>
          <w:sz w:val="24"/>
          <w:szCs w:val="24"/>
          <w:rtl/>
        </w:rPr>
        <w:t>]</w:t>
      </w:r>
    </w:p>
    <w:p w:rsidR="00E16E04" w:rsidRPr="005B1CD6" w:rsidRDefault="00E16E04" w:rsidP="00C2565E">
      <w:pPr>
        <w:pStyle w:val="BodyTextIndent2"/>
        <w:spacing w:after="20" w:line="240" w:lineRule="auto"/>
        <w:ind w:firstLine="0"/>
        <w:jc w:val="both"/>
        <w:rPr>
          <w:rFonts w:ascii="Kalpurush" w:hAnsi="Kalpurush" w:cs="Kalpurush"/>
          <w:sz w:val="24"/>
          <w:szCs w:val="24"/>
        </w:rPr>
      </w:pPr>
      <w:r w:rsidRPr="005B1CD6">
        <w:rPr>
          <w:rFonts w:ascii="Kalpurush" w:eastAsia="Nikosh" w:hAnsi="Kalpurush" w:cs="Kalpurush"/>
          <w:sz w:val="24"/>
          <w:szCs w:val="24"/>
          <w:cs/>
          <w:lang w:bidi="bn-BD"/>
        </w:rPr>
        <w:t>“অতএব তোমরা তোমাদের শষ্য-ক্ষেত্রে (স্ত্</w:t>
      </w:r>
      <w:r w:rsidR="005B1CD6">
        <w:rPr>
          <w:rFonts w:ascii="Kalpurush" w:eastAsia="Nikosh" w:hAnsi="Kalpurush" w:cs="Kalpurush"/>
          <w:sz w:val="24"/>
          <w:szCs w:val="24"/>
          <w:cs/>
          <w:lang w:bidi="bn-BD"/>
        </w:rPr>
        <w:t>রীদের কাছে) যেভাবে ইচ্ছা গমন কর</w:t>
      </w:r>
      <w:r w:rsidR="005B1CD6" w:rsidRPr="00B1790A">
        <w:rPr>
          <w:rFonts w:ascii="SolaimanLipi" w:eastAsia="Nikosh" w:hAnsi="SolaimanLipi" w:cs="SolaimanLipi"/>
          <w:sz w:val="24"/>
          <w:szCs w:val="24"/>
          <w:cs/>
          <w:lang w:bidi="hi-IN"/>
        </w:rPr>
        <w:t>।</w:t>
      </w:r>
      <w:r w:rsidR="005B1CD6">
        <w:rPr>
          <w:rFonts w:ascii="Kalpurush" w:eastAsia="Nikosh" w:hAnsi="Kalpurush" w:cs="Kalpurush" w:hint="cs"/>
          <w:sz w:val="24"/>
          <w:szCs w:val="24"/>
          <w:cs/>
          <w:lang w:bidi="bn-BD"/>
        </w:rPr>
        <w:t>”</w:t>
      </w:r>
      <w:r w:rsidRPr="005B1CD6">
        <w:rPr>
          <w:rFonts w:ascii="Kalpurush" w:eastAsia="Nikosh" w:hAnsi="Kalpurush" w:cs="Kalpurush"/>
          <w:sz w:val="24"/>
          <w:szCs w:val="24"/>
          <w:cs/>
          <w:lang w:bidi="hi-IN"/>
        </w:rPr>
        <w:t xml:space="preserve"> </w:t>
      </w:r>
      <w:r w:rsidR="005B1CD6" w:rsidRPr="005B1CD6">
        <w:rPr>
          <w:rFonts w:ascii="Kalpurush" w:eastAsia="Nikosh" w:hAnsi="Kalpurush" w:cs="Kalpurush"/>
          <w:sz w:val="24"/>
          <w:szCs w:val="24"/>
          <w:cs/>
          <w:lang w:bidi="bn-BD"/>
        </w:rPr>
        <w:t>[</w:t>
      </w:r>
      <w:r w:rsidRPr="005B1CD6">
        <w:rPr>
          <w:rFonts w:ascii="Kalpurush" w:eastAsia="Nikosh" w:hAnsi="Kalpurush" w:cs="Kalpurush"/>
          <w:sz w:val="24"/>
          <w:szCs w:val="24"/>
          <w:cs/>
          <w:lang w:bidi="bn-IN"/>
        </w:rPr>
        <w:t xml:space="preserve">সূরা </w:t>
      </w:r>
      <w:r w:rsidR="005B1CD6" w:rsidRPr="005B1CD6">
        <w:rPr>
          <w:rFonts w:ascii="Kalpurush" w:eastAsia="Nikosh" w:hAnsi="Kalpurush" w:cs="Kalpurush"/>
          <w:sz w:val="24"/>
          <w:szCs w:val="24"/>
          <w:cs/>
          <w:lang w:bidi="bn-BD"/>
        </w:rPr>
        <w:t>আল-</w:t>
      </w:r>
      <w:r w:rsidRPr="005B1CD6">
        <w:rPr>
          <w:rFonts w:ascii="Kalpurush" w:eastAsia="Nikosh" w:hAnsi="Kalpurush" w:cs="Kalpurush"/>
          <w:sz w:val="24"/>
          <w:szCs w:val="24"/>
          <w:cs/>
          <w:lang w:bidi="bn-IN"/>
        </w:rPr>
        <w:t>বাক্বারা</w:t>
      </w:r>
      <w:r w:rsidR="00C2565E">
        <w:rPr>
          <w:rFonts w:ascii="Kalpurush" w:eastAsia="Nikosh" w:hAnsi="Kalpurush" w:cs="Kalpurush" w:hint="cs"/>
          <w:sz w:val="24"/>
          <w:szCs w:val="24"/>
          <w:cs/>
          <w:lang w:bidi="bn-BD"/>
        </w:rPr>
        <w:t>,</w:t>
      </w:r>
      <w:r w:rsidR="005B1CD6" w:rsidRPr="005B1CD6">
        <w:rPr>
          <w:rFonts w:ascii="Kalpurush" w:eastAsia="Nikosh" w:hAnsi="Kalpurush" w:cs="Kalpurush"/>
          <w:sz w:val="24"/>
          <w:szCs w:val="24"/>
          <w:cs/>
          <w:lang w:bidi="bn-BD"/>
        </w:rPr>
        <w:t xml:space="preserve"> আয়াত: ২২৩]</w:t>
      </w:r>
    </w:p>
    <w:p w:rsidR="005B1CD6"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005B1CD6">
        <w:rPr>
          <w:rFonts w:ascii="Kalpurush" w:eastAsia="Nikosh" w:hAnsi="Kalpurush" w:cs="Kalpurush"/>
          <w:sz w:val="24"/>
          <w:szCs w:val="24"/>
          <w:cs/>
          <w:lang w:bidi="bn-BD"/>
        </w:rPr>
        <w:t>আলা বান্দা</w:t>
      </w:r>
      <w:r w:rsidRPr="00E16E04">
        <w:rPr>
          <w:rFonts w:ascii="Kalpurush" w:eastAsia="Nikosh" w:hAnsi="Kalpurush" w:cs="Kalpurush"/>
          <w:sz w:val="24"/>
          <w:szCs w:val="24"/>
          <w:cs/>
          <w:lang w:bidi="bn-BD"/>
        </w:rPr>
        <w:t>র সামর্থ্য সম্পর্কে আরো বলেন</w:t>
      </w:r>
      <w:r w:rsidRPr="00E16E04">
        <w:rPr>
          <w:rFonts w:ascii="Kalpurush" w:eastAsia="Nikosh" w:hAnsi="Kalpurush" w:cs="Kalpurush"/>
          <w:sz w:val="24"/>
          <w:szCs w:val="24"/>
          <w:lang w:bidi="bn-BD"/>
        </w:rPr>
        <w:t>,</w:t>
      </w:r>
    </w:p>
    <w:p w:rsidR="005B1CD6" w:rsidRPr="00B1790A" w:rsidRDefault="005B1CD6" w:rsidP="005B1CD6">
      <w:pPr>
        <w:pStyle w:val="BodyTextIndent2"/>
        <w:spacing w:after="20" w:line="240" w:lineRule="auto"/>
        <w:ind w:firstLine="0"/>
        <w:jc w:val="right"/>
        <w:rPr>
          <w:rFonts w:ascii="KFGQPC Uthman Taha Naskh" w:cs="Kalpurush"/>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ٱسۡتَطَعۡتُمۡ</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التغابن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١٦</w:t>
      </w:r>
      <w:r>
        <w:rPr>
          <w:rFonts w:ascii="KFGQPC Uthman Taha Naskh" w:cs="KFGQPC Uthman Taha Naskh"/>
          <w:color w:val="008000"/>
          <w:sz w:val="24"/>
          <w:szCs w:val="24"/>
          <w:rtl/>
        </w:rPr>
        <w:t xml:space="preserve">]  </w:t>
      </w:r>
    </w:p>
    <w:p w:rsidR="005B1CD6" w:rsidRPr="005B1CD6" w:rsidRDefault="00E16E04" w:rsidP="00B0332C">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অতএব</w:t>
      </w:r>
      <w:r w:rsidR="000127AF">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তোমরা আল্লাহ</w:t>
      </w:r>
      <w:r w:rsidR="00B0332C">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যথাসাধ্য </w:t>
      </w:r>
      <w:r w:rsidR="00B0332C">
        <w:rPr>
          <w:rFonts w:ascii="Kalpurush" w:eastAsia="Nikosh" w:hAnsi="Kalpurush" w:cs="Kalpurush" w:hint="cs"/>
          <w:sz w:val="24"/>
          <w:szCs w:val="24"/>
          <w:cs/>
          <w:lang w:bidi="bn-BD"/>
        </w:rPr>
        <w:t>তাকওয়া অবলম্বন</w:t>
      </w:r>
      <w:r w:rsidRPr="00E16E04">
        <w:rPr>
          <w:rFonts w:ascii="Kalpurush" w:eastAsia="Nikosh" w:hAnsi="Kalpurush" w:cs="Kalpurush"/>
          <w:sz w:val="24"/>
          <w:szCs w:val="24"/>
          <w:cs/>
          <w:lang w:bidi="bn-BD"/>
        </w:rPr>
        <w:t xml:space="preserve"> কর</w:t>
      </w:r>
      <w:r w:rsidR="005B1CD6" w:rsidRPr="00B1790A">
        <w:rPr>
          <w:rFonts w:ascii="SolaimanLipi" w:eastAsia="Nikosh" w:hAnsi="SolaimanLipi" w:cs="SolaimanLipi"/>
          <w:sz w:val="24"/>
          <w:szCs w:val="24"/>
          <w:cs/>
          <w:lang w:bidi="hi-IN"/>
        </w:rPr>
        <w:t>।</w:t>
      </w:r>
      <w:r w:rsidR="005B1CD6">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5B1CD6">
        <w:rPr>
          <w:rFonts w:ascii="Kalpurush" w:eastAsia="Nikosh" w:hAnsi="Kalpurush" w:cs="Kalpurush"/>
          <w:sz w:val="24"/>
          <w:szCs w:val="24"/>
          <w:cs/>
          <w:lang w:bidi="bn-BD"/>
        </w:rPr>
        <w:t>[</w:t>
      </w:r>
      <w:r w:rsidR="005B1CD6">
        <w:rPr>
          <w:rFonts w:ascii="Kalpurush" w:eastAsia="Nikosh" w:hAnsi="Kalpurush" w:cs="Kalpurush"/>
          <w:sz w:val="24"/>
          <w:szCs w:val="24"/>
          <w:cs/>
          <w:lang w:bidi="bn-IN"/>
        </w:rPr>
        <w:t>সূরা আত</w:t>
      </w:r>
      <w:r w:rsidR="005B1CD6">
        <w:rPr>
          <w:rFonts w:ascii="Kalpurush" w:eastAsia="Nikosh" w:hAnsi="Kalpurush" w:cs="Kalpurush" w:hint="cs"/>
          <w:sz w:val="24"/>
          <w:szCs w:val="24"/>
          <w:cs/>
          <w:lang w:bidi="bn-BD"/>
        </w:rPr>
        <w:t>-তা</w:t>
      </w:r>
      <w:r w:rsidRPr="005B1CD6">
        <w:rPr>
          <w:rFonts w:ascii="Kalpurush" w:eastAsia="Nikosh" w:hAnsi="Kalpurush" w:cs="Kalpurush"/>
          <w:sz w:val="24"/>
          <w:szCs w:val="24"/>
          <w:cs/>
          <w:lang w:bidi="bn-IN"/>
        </w:rPr>
        <w:t>গাবূন</w:t>
      </w:r>
      <w:r w:rsidRPr="005B1CD6">
        <w:rPr>
          <w:rFonts w:ascii="Kalpurush" w:eastAsia="Nikosh" w:hAnsi="Kalpurush" w:cs="Kalpurush"/>
          <w:sz w:val="24"/>
          <w:szCs w:val="24"/>
          <w:lang w:bidi="bn-BD"/>
        </w:rPr>
        <w:t>,</w:t>
      </w:r>
      <w:r w:rsidR="005B1CD6">
        <w:rPr>
          <w:rFonts w:ascii="Kalpurush" w:eastAsia="Nikosh" w:hAnsi="Kalpurush" w:cs="Kalpurush" w:hint="cs"/>
          <w:sz w:val="24"/>
          <w:szCs w:val="24"/>
          <w:cs/>
          <w:lang w:bidi="bn-BD"/>
        </w:rPr>
        <w:t xml:space="preserve"> </w:t>
      </w:r>
      <w:r w:rsidRPr="005B1CD6">
        <w:rPr>
          <w:rFonts w:ascii="Kalpurush" w:eastAsia="Nikosh" w:hAnsi="Kalpurush" w:cs="Kalpurush"/>
          <w:sz w:val="24"/>
          <w:szCs w:val="24"/>
          <w:cs/>
          <w:lang w:bidi="bn-BD"/>
        </w:rPr>
        <w:t>আয়াত:</w:t>
      </w:r>
      <w:r w:rsidR="005B1CD6">
        <w:rPr>
          <w:rFonts w:ascii="Kalpurush" w:eastAsia="Nikosh" w:hAnsi="Kalpurush" w:cs="Kalpurush" w:hint="cs"/>
          <w:sz w:val="24"/>
          <w:szCs w:val="24"/>
          <w:cs/>
          <w:lang w:bidi="bn-BD"/>
        </w:rPr>
        <w:t xml:space="preserve"> </w:t>
      </w:r>
      <w:r w:rsidR="005B1CD6">
        <w:rPr>
          <w:rFonts w:ascii="Kalpurush" w:eastAsia="Nikosh" w:hAnsi="Kalpurush" w:cs="Kalpurush"/>
          <w:sz w:val="24"/>
          <w:szCs w:val="24"/>
          <w:cs/>
          <w:lang w:bidi="bn-BD"/>
        </w:rPr>
        <w:t>১৬</w:t>
      </w:r>
      <w:r w:rsidR="005B1CD6">
        <w:rPr>
          <w:rFonts w:ascii="Kalpurush" w:eastAsia="Nikosh" w:hAnsi="Kalpurush" w:cs="Kalpurush" w:hint="cs"/>
          <w:sz w:val="24"/>
          <w:szCs w:val="24"/>
          <w:cs/>
          <w:lang w:bidi="bn-BD"/>
        </w:rPr>
        <w:t>]</w:t>
      </w:r>
      <w:r w:rsidRPr="005B1CD6">
        <w:rPr>
          <w:rFonts w:ascii="Kalpurush" w:eastAsia="Nikosh" w:hAnsi="Kalpurush" w:cs="Kalpurush"/>
          <w:sz w:val="24"/>
          <w:szCs w:val="24"/>
          <w:cs/>
          <w:lang w:bidi="bn-BD"/>
        </w:rPr>
        <w:t xml:space="preserve"> </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অন্যত্র বলেন</w:t>
      </w:r>
      <w:r w:rsidRPr="00E16E04">
        <w:rPr>
          <w:rFonts w:ascii="Kalpurush" w:eastAsia="Nikosh" w:hAnsi="Kalpurush" w:cs="Kalpurush"/>
          <w:sz w:val="24"/>
          <w:szCs w:val="24"/>
          <w:lang w:bidi="bn-BD"/>
        </w:rPr>
        <w:t>,</w:t>
      </w:r>
    </w:p>
    <w:p w:rsidR="005B1CD6" w:rsidRPr="00B1790A" w:rsidRDefault="005B1CD6" w:rsidP="005B1CD6">
      <w:pPr>
        <w:pStyle w:val="BodyTextIndent2"/>
        <w:spacing w:after="20" w:line="240" w:lineRule="auto"/>
        <w:jc w:val="right"/>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يُكَلِّفُ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وُسۡعَهَاۚ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 xml:space="preserve">] </w:t>
      </w:r>
    </w:p>
    <w:p w:rsidR="00B74DF4" w:rsidRPr="00B1790A" w:rsidRDefault="00E16E04" w:rsidP="00B74DF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“আল্লাহ কাউকে তার সাধ্যাতীত কোনো কাজের দায়িত্ব দেন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 তাই পায় যা সে উপার্জন করে এবং তাই 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বর্তায় যা সে করে।</w:t>
      </w:r>
      <w:r w:rsidRPr="00E16E04">
        <w:rPr>
          <w:rFonts w:ascii="Kalpurush" w:eastAsia="Nikosh" w:hAnsi="Kalpurush" w:cs="Kalpurush"/>
          <w:sz w:val="24"/>
          <w:szCs w:val="24"/>
          <w:lang w:bidi="bn-BD"/>
        </w:rPr>
        <w:t>’’ [</w:t>
      </w:r>
      <w:r w:rsidR="005B1CD6">
        <w:rPr>
          <w:rFonts w:ascii="Kalpurush" w:eastAsia="Nikosh" w:hAnsi="Kalpurush" w:cs="Kalpurush"/>
          <w:sz w:val="24"/>
          <w:szCs w:val="24"/>
          <w:cs/>
          <w:lang w:bidi="bn-BD"/>
        </w:rPr>
        <w:t>সূরা আল</w:t>
      </w:r>
      <w:r w:rsidR="005B1CD6">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বাক্বারা</w:t>
      </w:r>
      <w:r w:rsidRPr="00B74DF4">
        <w:rPr>
          <w:rFonts w:ascii="Kalpurush" w:eastAsia="Nikosh" w:hAnsi="Kalpurush" w:cs="Kalpurush"/>
          <w:sz w:val="24"/>
          <w:szCs w:val="24"/>
          <w:lang w:bidi="bn-BD"/>
        </w:rPr>
        <w:t xml:space="preserve">, </w:t>
      </w:r>
      <w:r w:rsidRPr="00B74DF4">
        <w:rPr>
          <w:rFonts w:ascii="Kalpurush" w:eastAsia="Nikosh" w:hAnsi="Kalpurush" w:cs="Kalpurush"/>
          <w:sz w:val="24"/>
          <w:szCs w:val="24"/>
          <w:cs/>
          <w:lang w:bidi="bn-BD"/>
        </w:rPr>
        <w:t>আয়াত</w:t>
      </w:r>
      <w:r w:rsidR="005B1CD6" w:rsidRPr="00B74DF4">
        <w:rPr>
          <w:rFonts w:ascii="Kalpurush" w:eastAsia="Nikosh" w:hAnsi="Kalpurush" w:cs="Kalpurush" w:hint="cs"/>
          <w:sz w:val="24"/>
          <w:szCs w:val="24"/>
          <w:cs/>
          <w:lang w:bidi="bn-BD"/>
        </w:rPr>
        <w:t>:</w:t>
      </w:r>
      <w:r w:rsidR="005B1CD6" w:rsidRPr="00B74DF4">
        <w:rPr>
          <w:rFonts w:ascii="Kalpurush" w:eastAsia="Nikosh" w:hAnsi="Kalpurush" w:cs="Kalpurush"/>
          <w:sz w:val="24"/>
          <w:szCs w:val="24"/>
          <w:cs/>
          <w:lang w:bidi="bn-BD"/>
        </w:rPr>
        <w:t xml:space="preserve"> ২৮৬</w:t>
      </w:r>
      <w:r w:rsidR="005B1CD6" w:rsidRPr="00B74DF4">
        <w:rPr>
          <w:rFonts w:ascii="Kalpurush" w:eastAsia="Nikosh" w:hAnsi="Kalpurush" w:cs="Kalpurush" w:hint="cs"/>
          <w:sz w:val="24"/>
          <w:szCs w:val="24"/>
          <w:cs/>
          <w:lang w:bidi="bn-BD"/>
        </w:rPr>
        <w:t>]</w:t>
      </w:r>
    </w:p>
    <w:p w:rsidR="00B74DF4" w:rsidRPr="00B1790A" w:rsidRDefault="00E16E04" w:rsidP="00B74DF4">
      <w:pPr>
        <w:pStyle w:val="BodyTextIndent2"/>
        <w:spacing w:after="20" w:line="240" w:lineRule="auto"/>
        <w:ind w:firstLine="0"/>
        <w:jc w:val="both"/>
        <w:rPr>
          <w:rFonts w:ascii="Times New Roman" w:hAnsi="Times New Roman" w:cs="Kalpurush"/>
          <w:b/>
          <w:bCs/>
          <w:sz w:val="24"/>
          <w:szCs w:val="30"/>
          <w:lang w:bidi="bn-BD"/>
        </w:rPr>
      </w:pPr>
      <w:r w:rsidRPr="00B74DF4">
        <w:rPr>
          <w:rFonts w:ascii="Kalpurush" w:eastAsia="Nikosh" w:hAnsi="Kalpurush" w:cs="Kalpurush"/>
          <w:b/>
          <w:bCs/>
          <w:sz w:val="24"/>
          <w:szCs w:val="24"/>
          <w:cs/>
          <w:lang w:bidi="bn-BD"/>
        </w:rPr>
        <w:t xml:space="preserve">২। </w:t>
      </w:r>
      <w:r w:rsidRPr="00B74DF4">
        <w:rPr>
          <w:rFonts w:ascii="Kalpurush" w:eastAsia="Nikosh" w:hAnsi="Kalpurush" w:cs="Kalpurush"/>
          <w:b/>
          <w:bCs/>
          <w:sz w:val="24"/>
          <w:szCs w:val="24"/>
          <w:u w:val="single"/>
          <w:cs/>
          <w:lang w:bidi="bn-BD"/>
        </w:rPr>
        <w:t xml:space="preserve">বাস্তবতার আলোকে এর </w:t>
      </w:r>
      <w:r w:rsidR="00B74DF4">
        <w:rPr>
          <w:rFonts w:ascii="Kalpurush" w:eastAsia="Nikosh" w:hAnsi="Kalpurush" w:cs="Kalpurush"/>
          <w:b/>
          <w:bCs/>
          <w:sz w:val="24"/>
          <w:szCs w:val="24"/>
          <w:u w:val="single"/>
          <w:cs/>
          <w:lang w:bidi="bn-BD"/>
        </w:rPr>
        <w:t>প্রমাণ</w:t>
      </w:r>
      <w:r w:rsidR="00B74DF4">
        <w:rPr>
          <w:rFonts w:ascii="Kalpurush" w:eastAsia="Nikosh" w:hAnsi="Kalpurush" w:cs="Kalpurush" w:hint="cs"/>
          <w:b/>
          <w:bCs/>
          <w:sz w:val="24"/>
          <w:szCs w:val="24"/>
          <w:u w:val="single"/>
          <w:cs/>
          <w:lang w:bidi="bn-BD"/>
        </w:rPr>
        <w:t>:</w:t>
      </w:r>
    </w:p>
    <w:p w:rsidR="00B74DF4" w:rsidRPr="00B1790A" w:rsidRDefault="00E16E04" w:rsidP="00B74DF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প্রত্যেক মানুষ জানে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নিজে</w:t>
      </w:r>
      <w:r w:rsidR="00B0332C">
        <w:rPr>
          <w:rFonts w:ascii="Kalpurush" w:eastAsia="Nikosh" w:hAnsi="Kalpurush" w:cs="Kalpurush"/>
          <w:sz w:val="24"/>
          <w:szCs w:val="24"/>
          <w:cs/>
          <w:lang w:bidi="bn-BD"/>
        </w:rPr>
        <w:t>স্ব ইচ্ছাশক্তি ও সামর্থ্য রয়েছে</w:t>
      </w:r>
      <w:r w:rsidRPr="00E16E04">
        <w:rPr>
          <w:rFonts w:ascii="Kalpurush" w:eastAsia="Nikosh" w:hAnsi="Kalpurush" w:cs="Kalpurush"/>
          <w:sz w:val="24"/>
          <w:szCs w:val="24"/>
          <w:cs/>
          <w:lang w:bidi="bn-BD"/>
        </w:rPr>
        <w:t xml:space="preserve"> এবং এরই মাধ্যমে সে কোনো কাজ করে বা তা থেকে বিরত থাকে। যে সব কাজ তার ইচ্ছায় সংঘঠিত হয়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চলাফেরা করা এবং যা তার অনিচ্ছায় হয়ে থাকে যেমন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হঠাৎ করে শরীর প্রকম্পিত হওয়া। এ উভয় অবস্থার মধ্যে যে </w:t>
      </w:r>
      <w:r w:rsidR="00B0332C">
        <w:rPr>
          <w:rFonts w:ascii="Kalpurush" w:eastAsia="Nikosh" w:hAnsi="Kalpurush" w:cs="Kalpurush"/>
          <w:sz w:val="24"/>
          <w:szCs w:val="24"/>
          <w:cs/>
          <w:lang w:bidi="bn-BD"/>
        </w:rPr>
        <w:t>পার্থক্য রয়েছে তা সে পার্থক্য</w:t>
      </w:r>
      <w:r w:rsidRPr="00E16E04">
        <w:rPr>
          <w:rFonts w:ascii="Kalpurush" w:eastAsia="Nikosh" w:hAnsi="Kalpurush" w:cs="Kalpurush"/>
          <w:sz w:val="24"/>
          <w:szCs w:val="24"/>
          <w:cs/>
          <w:lang w:bidi="bn-BD"/>
        </w:rPr>
        <w:t xml:space="preserve">ও করতে পারে। </w:t>
      </w:r>
    </w:p>
    <w:p w:rsidR="00E16E04" w:rsidRPr="00E16E04" w:rsidRDefault="00BE5F61" w:rsidP="00B74DF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তবে বান্দা</w:t>
      </w:r>
      <w:r w:rsidR="00E16E04" w:rsidRPr="00E16E04">
        <w:rPr>
          <w:rFonts w:ascii="Kalpurush" w:eastAsia="Nikosh" w:hAnsi="Kalpurush" w:cs="Kalpurush"/>
          <w:sz w:val="24"/>
          <w:szCs w:val="24"/>
          <w:cs/>
          <w:lang w:bidi="bn-BD"/>
        </w:rPr>
        <w:t>র ইচ্ছা ও সামর্থ্য আল্লাহর ইচ্ছা ও সামর্থ্যের অধীন ও অনুগত।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বলেন</w:t>
      </w:r>
      <w:r w:rsidR="00E16E04" w:rsidRPr="00E16E04">
        <w:rPr>
          <w:rFonts w:ascii="Kalpurush" w:eastAsia="Nikosh" w:hAnsi="Kalpurush" w:cs="Kalpurush"/>
          <w:sz w:val="24"/>
          <w:szCs w:val="24"/>
          <w:lang w:bidi="bn-BD"/>
        </w:rPr>
        <w:t>,</w:t>
      </w:r>
    </w:p>
    <w:p w:rsidR="00E16E04" w:rsidRPr="00E16E04" w:rsidRDefault="005B1CD6" w:rsidP="005B1CD6">
      <w:pPr>
        <w:pStyle w:val="BodyTextIndent2"/>
        <w:bidi/>
        <w:spacing w:after="20" w:line="240" w:lineRule="auto"/>
        <w:ind w:firstLine="0"/>
        <w:jc w:val="both"/>
        <w:rPr>
          <w:rFonts w:ascii="Times New Roman" w:hAnsi="Times New Roman" w:cs="KFGQPC Uthman Taha Naskh"/>
          <w:sz w:val="24"/>
          <w:szCs w:val="24"/>
          <w:rtl/>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يَسۡتَقِيمَ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تَشَآءُونَ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ٱلۡعَٰلَمِينَ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التكوير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٢٩</w:t>
      </w:r>
      <w:r>
        <w:rPr>
          <w:rFonts w:ascii="KFGQPC Uthman Taha Naskh" w:cs="KFGQPC Uthman Taha Naskh"/>
          <w:color w:val="008000"/>
          <w:sz w:val="24"/>
          <w:szCs w:val="24"/>
          <w:rtl/>
        </w:rPr>
        <w:t>]</w:t>
      </w:r>
      <w:r w:rsidR="00E16E04" w:rsidRPr="00E16E04">
        <w:rPr>
          <w:rFonts w:ascii="Kalpurush" w:eastAsia="Nikosh" w:hAnsi="Kalpurush" w:cs="KFGQPC Uthman Taha Naskh" w:hint="cs"/>
          <w:sz w:val="24"/>
          <w:szCs w:val="24"/>
          <w:rtl/>
        </w:rPr>
        <w:t xml:space="preserve"> </w:t>
      </w:r>
    </w:p>
    <w:p w:rsidR="00E16E04" w:rsidRPr="00E16E04" w:rsidRDefault="00E16E04" w:rsidP="00B74DF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lang w:bidi="bn-BD"/>
        </w:rPr>
        <w:lastRenderedPageBreak/>
        <w:t>‘‘</w:t>
      </w:r>
      <w:r w:rsidRPr="00E16E04">
        <w:rPr>
          <w:rFonts w:ascii="Kalpurush" w:eastAsia="Nikosh" w:hAnsi="Kalpurush" w:cs="Kalpurush"/>
          <w:sz w:val="24"/>
          <w:szCs w:val="24"/>
          <w:cs/>
          <w:lang w:bidi="bn-BD"/>
        </w:rPr>
        <w:t xml:space="preserve">যে </w:t>
      </w:r>
      <w:r w:rsidR="00BE5F61">
        <w:rPr>
          <w:rFonts w:ascii="Kalpurush" w:eastAsia="Nikosh" w:hAnsi="Kalpurush" w:cs="Kalpurush"/>
          <w:sz w:val="24"/>
          <w:szCs w:val="24"/>
          <w:cs/>
          <w:lang w:bidi="bn-BD"/>
        </w:rPr>
        <w:t xml:space="preserve">সরল পথে চলার ইচ্ছা করে </w:t>
      </w:r>
      <w:r w:rsidR="00B74DF4">
        <w:rPr>
          <w:rFonts w:ascii="Kalpurush" w:eastAsia="Nikosh" w:hAnsi="Kalpurush" w:cs="Kalpurush" w:hint="cs"/>
          <w:sz w:val="24"/>
          <w:szCs w:val="24"/>
          <w:cs/>
          <w:lang w:bidi="bn-BD"/>
        </w:rPr>
        <w:t xml:space="preserve">(এ ঘোষণা) </w:t>
      </w:r>
      <w:r w:rsidR="00BE5F61" w:rsidRPr="00B74DF4">
        <w:rPr>
          <w:rFonts w:ascii="Kalpurush" w:eastAsia="Nikosh" w:hAnsi="Kalpurush" w:cs="Kalpurush"/>
          <w:sz w:val="24"/>
          <w:szCs w:val="24"/>
          <w:cs/>
          <w:lang w:bidi="bn-BD"/>
        </w:rPr>
        <w:t>তার জন্য</w:t>
      </w:r>
      <w:r w:rsidR="00B74DF4">
        <w:rPr>
          <w:rFonts w:ascii="Kalpurush" w:eastAsia="Nikosh" w:hAnsi="Kalpurush" w:cs="Kalpurush" w:hint="cs"/>
          <w:sz w:val="24"/>
          <w:szCs w:val="24"/>
          <w:cs/>
          <w:lang w:bidi="bn-BD"/>
        </w:rPr>
        <w:t>,</w:t>
      </w:r>
      <w:r w:rsidRPr="00B74DF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আর আল্লাহ রাব</w:t>
      </w:r>
      <w:r w:rsidR="00BE5F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বুল </w:t>
      </w:r>
      <w:r w:rsidR="00BE5F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আলামীনের ইচ্ছার বাইরে তোমাদের কোনো ইচ্ছা কার্যকর হতে পারে না</w:t>
      </w:r>
      <w:r w:rsidR="00BE5F61" w:rsidRPr="00B1790A">
        <w:rPr>
          <w:rFonts w:ascii="SolaimanLipi" w:eastAsia="Nikosh" w:hAnsi="SolaimanLipi" w:cs="SolaimanLipi"/>
          <w:sz w:val="24"/>
          <w:szCs w:val="24"/>
          <w:cs/>
          <w:lang w:bidi="hi-IN"/>
        </w:rPr>
        <w:t>।</w:t>
      </w:r>
      <w:r w:rsidR="00BE5F61">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BE5F61">
        <w:rPr>
          <w:rFonts w:ascii="Kalpurush" w:eastAsia="Nikosh" w:hAnsi="Kalpurush" w:cs="Kalpurush"/>
          <w:sz w:val="24"/>
          <w:szCs w:val="24"/>
          <w:cs/>
          <w:lang w:bidi="bn-BD"/>
        </w:rPr>
        <w:t>[</w:t>
      </w:r>
      <w:r w:rsidR="00BE5F61">
        <w:rPr>
          <w:rFonts w:ascii="Kalpurush" w:eastAsia="Nikosh" w:hAnsi="Kalpurush" w:cs="Kalpurush"/>
          <w:sz w:val="24"/>
          <w:szCs w:val="24"/>
          <w:cs/>
          <w:lang w:bidi="bn-IN"/>
        </w:rPr>
        <w:t>সূরা তাক</w:t>
      </w:r>
      <w:r w:rsidR="00331E6C">
        <w:rPr>
          <w:rFonts w:ascii="Kalpurush" w:eastAsia="Nikosh" w:hAnsi="Kalpurush" w:cs="Kalpurush" w:hint="cs"/>
          <w:sz w:val="24"/>
          <w:szCs w:val="24"/>
          <w:cs/>
          <w:lang w:bidi="bn-BD"/>
        </w:rPr>
        <w:t>ও</w:t>
      </w:r>
      <w:r w:rsidR="00BE5F61">
        <w:rPr>
          <w:rFonts w:ascii="Kalpurush" w:eastAsia="Nikosh" w:hAnsi="Kalpurush" w:cs="Kalpurush" w:hint="cs"/>
          <w:sz w:val="24"/>
          <w:szCs w:val="24"/>
          <w:cs/>
          <w:lang w:bidi="bn-BD"/>
        </w:rPr>
        <w:t>য়ী</w:t>
      </w:r>
      <w:r w:rsidRPr="00BE5F61">
        <w:rPr>
          <w:rFonts w:ascii="Kalpurush" w:eastAsia="Nikosh" w:hAnsi="Kalpurush" w:cs="Kalpurush"/>
          <w:sz w:val="24"/>
          <w:szCs w:val="24"/>
          <w:cs/>
          <w:lang w:bidi="bn-IN"/>
        </w:rPr>
        <w:t>র</w:t>
      </w:r>
      <w:r w:rsidR="00BE5F61">
        <w:rPr>
          <w:rFonts w:ascii="Kalpurush" w:eastAsia="Nikosh" w:hAnsi="Kalpurush" w:cs="Kalpurush" w:hint="cs"/>
          <w:sz w:val="24"/>
          <w:szCs w:val="24"/>
          <w:cs/>
          <w:lang w:bidi="bn-BD"/>
        </w:rPr>
        <w:t xml:space="preserve">: </w:t>
      </w:r>
      <w:r w:rsidR="00BE5F61">
        <w:rPr>
          <w:rFonts w:ascii="Kalpurush" w:eastAsia="Nikosh" w:hAnsi="Kalpurush" w:cs="Kalpurush"/>
          <w:sz w:val="24"/>
          <w:szCs w:val="24"/>
          <w:cs/>
          <w:lang w:bidi="bn-BD"/>
        </w:rPr>
        <w:t>২৮-২৯</w:t>
      </w:r>
      <w:r w:rsidR="00BE5F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B74DF4" w:rsidRPr="00B1790A" w:rsidRDefault="00E16E04" w:rsidP="00B74DF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যেহেতু সমগ্র বিশ্বজগৎ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আলার রাজত্ব</w:t>
      </w:r>
      <w:r w:rsidR="00BE5F61">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তাই তাঁর রাজত্বে তাঁর অজানা কিছু ঘটতে পারে না।</w:t>
      </w:r>
    </w:p>
    <w:p w:rsidR="00E16E04" w:rsidRPr="00E16E04" w:rsidRDefault="00BE5F61" w:rsidP="00B74DF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আমাদের</w:t>
      </w:r>
      <w:r>
        <w:rPr>
          <w:rFonts w:ascii="Kalpurush" w:eastAsia="Nikosh" w:hAnsi="Kalpurush" w:cs="Kalpurush"/>
          <w:sz w:val="24"/>
          <w:szCs w:val="24"/>
          <w:cs/>
          <w:lang w:bidi="bn-BD"/>
        </w:rPr>
        <w:t xml:space="preserve"> উল্ল</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খিত বর্ণনানুযায়ী তাক্বদীরের </w:t>
      </w:r>
      <w:r w:rsidR="003F29D4">
        <w:rPr>
          <w:rFonts w:ascii="Kalpurush" w:eastAsia="Nikosh" w:hAnsi="Kalpurush" w:cs="Kalpurush"/>
          <w:sz w:val="24"/>
          <w:szCs w:val="24"/>
          <w:cs/>
          <w:lang w:bidi="bn-BD"/>
        </w:rPr>
        <w:t>ওপর</w:t>
      </w:r>
      <w:r>
        <w:rPr>
          <w:rFonts w:ascii="Kalpurush" w:eastAsia="Nikosh" w:hAnsi="Kalpurush" w:cs="Kalpurush"/>
          <w:sz w:val="24"/>
          <w:szCs w:val="24"/>
          <w:cs/>
          <w:lang w:bidi="bn-BD"/>
        </w:rPr>
        <w:t xml:space="preserve"> বিশ্বাস বান্দা</w:t>
      </w:r>
      <w:r w:rsidR="00E16E04" w:rsidRPr="00E16E04">
        <w:rPr>
          <w:rFonts w:ascii="Kalpurush" w:eastAsia="Nikosh" w:hAnsi="Kalpurush" w:cs="Kalpurush"/>
          <w:sz w:val="24"/>
          <w:szCs w:val="24"/>
          <w:cs/>
          <w:lang w:bidi="bn-BD"/>
        </w:rPr>
        <w:t xml:space="preserve">কে তার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অর্পিত ওয়াজিব আদায় না করার অথবা তাক</w:t>
      </w:r>
      <w:r>
        <w:rPr>
          <w:rFonts w:ascii="Kalpurush" w:eastAsia="Nikosh" w:hAnsi="Kalpurush" w:cs="Kalpurush" w:hint="cs"/>
          <w:sz w:val="24"/>
          <w:szCs w:val="24"/>
          <w:cs/>
          <w:lang w:bidi="bn-BD"/>
        </w:rPr>
        <w:t>্ব</w:t>
      </w:r>
      <w:r w:rsidR="00E16E04" w:rsidRPr="00E16E04">
        <w:rPr>
          <w:rFonts w:ascii="Kalpurush" w:eastAsia="Nikosh" w:hAnsi="Kalpurush" w:cs="Kalpurush"/>
          <w:sz w:val="24"/>
          <w:szCs w:val="24"/>
          <w:cs/>
          <w:lang w:bidi="bn-BD"/>
        </w:rPr>
        <w:t xml:space="preserve">দীরের কথা বলে পাপাচারে লিপ্ত হওয়ার কোনো সুযোগ প্রদান করে না। সুতরাং তাক্বদীরের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বিশ্বাস করে এই ধরণের </w:t>
      </w:r>
      <w:r>
        <w:rPr>
          <w:rFonts w:ascii="Kalpurush" w:eastAsia="Nikosh" w:hAnsi="Kalpurush" w:cs="Kalpurush"/>
          <w:sz w:val="24"/>
          <w:szCs w:val="24"/>
          <w:cs/>
          <w:lang w:bidi="bn-BD"/>
        </w:rPr>
        <w:t>যুক্তি উপস্থাপন করা কয়েকটি কার</w:t>
      </w:r>
      <w:r>
        <w:rPr>
          <w:rFonts w:ascii="Kalpurush" w:eastAsia="Nikosh" w:hAnsi="Kalpurush" w:cs="Kalpurush" w:hint="cs"/>
          <w:sz w:val="24"/>
          <w:szCs w:val="24"/>
          <w:cs/>
          <w:lang w:bidi="bn-BD"/>
        </w:rPr>
        <w:t>ণে</w:t>
      </w:r>
      <w:r w:rsidR="00E16E04" w:rsidRPr="00E16E04">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বাতিল বলে বিবেচিত হবে। তন্মধ্যে</w:t>
      </w:r>
      <w:r w:rsidR="00331E6C">
        <w:rPr>
          <w:rFonts w:ascii="Kalpurush" w:eastAsia="Nikosh" w:hAnsi="Kalpurush" w:cs="Kalpurush" w:hint="cs"/>
          <w:sz w:val="24"/>
          <w:szCs w:val="24"/>
          <w:cs/>
          <w:lang w:bidi="bn-BD"/>
        </w:rPr>
        <w:t xml:space="preserve"> কয়েকটি প্রমাণ নিম্নে বর্ণনা করা হলো: </w:t>
      </w:r>
    </w:p>
    <w:p w:rsidR="00E16E04" w:rsidRPr="00E16E04" w:rsidRDefault="00BE5F61" w:rsidP="00E16E04">
      <w:pPr>
        <w:pStyle w:val="BodyTextIndent2"/>
        <w:spacing w:after="20" w:line="240" w:lineRule="auto"/>
        <w:ind w:firstLine="0"/>
        <w:jc w:val="both"/>
        <w:rPr>
          <w:rFonts w:ascii="Times New Roman" w:hAnsi="Times New Roman" w:cs="Times New Roman"/>
          <w:sz w:val="24"/>
          <w:szCs w:val="24"/>
        </w:rPr>
      </w:pPr>
      <w:r w:rsidRPr="00BE5F61">
        <w:rPr>
          <w:rFonts w:ascii="Kalpurush" w:eastAsia="Nikosh" w:hAnsi="Kalpurush" w:cs="Kalpurush"/>
          <w:b/>
          <w:bCs/>
          <w:sz w:val="24"/>
          <w:szCs w:val="24"/>
          <w:cs/>
          <w:lang w:bidi="bn-BD"/>
        </w:rPr>
        <w:t>প্রথম</w:t>
      </w:r>
      <w:r w:rsidRPr="00BE5F61">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w:t>
      </w:r>
      <w:r w:rsidR="00A74BBC">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বলেন</w:t>
      </w:r>
      <w:r w:rsidR="00E16E04" w:rsidRPr="00E16E04">
        <w:rPr>
          <w:rFonts w:ascii="Kalpurush" w:eastAsia="Nikosh" w:hAnsi="Kalpurush" w:cs="Kalpurush"/>
          <w:sz w:val="24"/>
          <w:szCs w:val="24"/>
          <w:lang w:bidi="bn-BD"/>
        </w:rPr>
        <w:t>,</w:t>
      </w:r>
    </w:p>
    <w:p w:rsidR="00E16E04" w:rsidRPr="00B1790A" w:rsidRDefault="005B1CD6" w:rsidP="005B1CD6">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سَيَقُولُ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أَشۡرَكُواْ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أَشۡرَكۡنَا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ءَابَآؤُنَا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حَرَّمۡنَا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كَذَّبَ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ذَاقُواْ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بَأۡسَنَاۗ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فَتُخۡرِجُوهُ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تَتَّبِعُونَ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ٱلظَّنَّ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تَخۡرُصُونَ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١٤٨</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الانعام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١٤٨</w:t>
      </w:r>
      <w:r>
        <w:rPr>
          <w:rFonts w:ascii="KFGQPC Uthman Taha Naskh" w:cs="KFGQPC Uthman Taha Naskh"/>
          <w:color w:val="008000"/>
          <w:sz w:val="24"/>
          <w:szCs w:val="24"/>
          <w:rtl/>
        </w:rPr>
        <w:t>]</w:t>
      </w:r>
    </w:p>
    <w:p w:rsidR="00E16E04" w:rsidRPr="00FD4CB3"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“যারা </w:t>
      </w:r>
      <w:r w:rsidR="00A80A2A">
        <w:rPr>
          <w:rFonts w:ascii="Kalpurush" w:eastAsia="Nikosh" w:hAnsi="Kalpurush" w:cs="Kalpurush"/>
          <w:sz w:val="24"/>
          <w:szCs w:val="24"/>
          <w:cs/>
          <w:lang w:bidi="bn-BD"/>
        </w:rPr>
        <w:t>শির্ক</w:t>
      </w:r>
      <w:r w:rsidRPr="00E16E04">
        <w:rPr>
          <w:rFonts w:ascii="Kalpurush" w:eastAsia="Nikosh" w:hAnsi="Kalpurush" w:cs="Kalpurush"/>
          <w:sz w:val="24"/>
          <w:szCs w:val="24"/>
          <w:cs/>
          <w:lang w:bidi="bn-BD"/>
        </w:rPr>
        <w:t xml:space="preserve"> করছে তারা অচিরেই বলবে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যদি আল্লাহ ইচ্ছা করতেন তবে আমরা এবং আমাদের পূর্বপুরুষগণ </w:t>
      </w:r>
      <w:r w:rsidR="00A80A2A">
        <w:rPr>
          <w:rFonts w:ascii="Kalpurush" w:eastAsia="Nikosh" w:hAnsi="Kalpurush" w:cs="Kalpurush"/>
          <w:sz w:val="24"/>
          <w:szCs w:val="24"/>
          <w:cs/>
          <w:lang w:bidi="bn-BD"/>
        </w:rPr>
        <w:t>শির্ক</w:t>
      </w:r>
      <w:r w:rsidR="00BE5F61">
        <w:rPr>
          <w:rFonts w:ascii="Kalpurush" w:eastAsia="Nikosh" w:hAnsi="Kalpurush" w:cs="Kalpurush"/>
          <w:sz w:val="24"/>
          <w:szCs w:val="24"/>
          <w:cs/>
          <w:lang w:bidi="bn-BD"/>
        </w:rPr>
        <w:t xml:space="preserve"> করতাম না</w:t>
      </w:r>
      <w:r w:rsidRPr="00E16E04">
        <w:rPr>
          <w:rFonts w:ascii="Kalpurush" w:eastAsia="Nikosh" w:hAnsi="Kalpurush" w:cs="Kalpurush"/>
          <w:sz w:val="24"/>
          <w:szCs w:val="24"/>
          <w:cs/>
          <w:lang w:bidi="bn-BD"/>
        </w:rPr>
        <w:t xml:space="preserve"> এবং না আমরা কোনো বস্তুকে হারাম </w:t>
      </w:r>
      <w:r w:rsidR="00331E6C">
        <w:rPr>
          <w:rFonts w:ascii="Kalpurush" w:eastAsia="Nikosh" w:hAnsi="Kalpurush" w:cs="Kalpurush"/>
          <w:sz w:val="24"/>
          <w:szCs w:val="24"/>
          <w:cs/>
          <w:lang w:bidi="bn-BD"/>
        </w:rPr>
        <w:t>করতাম। এমনি</w:t>
      </w:r>
      <w:r w:rsidRPr="00E16E04">
        <w:rPr>
          <w:rFonts w:ascii="Kalpurush" w:eastAsia="Nikosh" w:hAnsi="Kalpurush" w:cs="Kalpurush"/>
          <w:sz w:val="24"/>
          <w:szCs w:val="24"/>
          <w:cs/>
          <w:lang w:bidi="bn-BD"/>
        </w:rPr>
        <w:t>ভাবে তাদের পূর্ববর্তীরা মিথ্যারোপ করেছে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শেষ পর্যন্ত তারা আমার শাস্তি আস্বাদন করেছে। আপনি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তোমাদের কাছে কি কোনো প্রমাণ আছে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আমাদেরকে দেখাতে পার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তোমরা শুধুমাত্র আন্দাজের অনুসরণ কর এবং তোমরা শুধু অনুমান করে কথা বল</w:t>
      </w:r>
      <w:r w:rsidR="00FD4CB3" w:rsidRPr="00B1790A">
        <w:rPr>
          <w:rFonts w:ascii="SolaimanLipi" w:eastAsia="Nikosh" w:hAnsi="SolaimanLipi" w:cs="SolaimanLipi"/>
          <w:sz w:val="24"/>
          <w:szCs w:val="24"/>
          <w:cs/>
          <w:lang w:bidi="hi-IN"/>
        </w:rPr>
        <w:t>।</w:t>
      </w:r>
      <w:r w:rsidR="00FD4CB3">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00FD4CB3">
        <w:rPr>
          <w:rFonts w:ascii="Kalpurush" w:eastAsia="Nikosh" w:hAnsi="Kalpurush" w:cs="Kalpurush"/>
          <w:sz w:val="24"/>
          <w:szCs w:val="24"/>
          <w:cs/>
          <w:lang w:bidi="bn-BD"/>
        </w:rPr>
        <w:t xml:space="preserve">[সূরা </w:t>
      </w:r>
      <w:r w:rsidR="00FD4CB3">
        <w:rPr>
          <w:rFonts w:ascii="Kalpurush" w:eastAsia="Nikosh" w:hAnsi="Kalpurush" w:cs="Kalpurush" w:hint="cs"/>
          <w:sz w:val="24"/>
          <w:szCs w:val="24"/>
          <w:cs/>
          <w:lang w:bidi="bn-BD"/>
        </w:rPr>
        <w:t>আল-</w:t>
      </w:r>
      <w:r w:rsidR="00FD4CB3">
        <w:rPr>
          <w:rFonts w:ascii="Kalpurush" w:eastAsia="Nikosh" w:hAnsi="Kalpurush" w:cs="Kalpurush"/>
          <w:sz w:val="24"/>
          <w:szCs w:val="24"/>
          <w:cs/>
          <w:lang w:bidi="bn-BD"/>
        </w:rPr>
        <w:t>আন</w:t>
      </w:r>
      <w:r w:rsidR="00FD4CB3">
        <w:rPr>
          <w:rFonts w:ascii="Kalpurush" w:eastAsia="Nikosh" w:hAnsi="Kalpurush" w:cs="Kalpurush" w:hint="cs"/>
          <w:sz w:val="24"/>
          <w:szCs w:val="24"/>
          <w:cs/>
          <w:lang w:bidi="bn-BD"/>
        </w:rPr>
        <w:t>‘</w:t>
      </w:r>
      <w:r w:rsidRPr="00FD4CB3">
        <w:rPr>
          <w:rFonts w:ascii="Kalpurush" w:eastAsia="Nikosh" w:hAnsi="Kalpurush" w:cs="Kalpurush"/>
          <w:sz w:val="24"/>
          <w:szCs w:val="24"/>
          <w:cs/>
          <w:lang w:bidi="bn-BD"/>
        </w:rPr>
        <w:t>আম</w:t>
      </w:r>
      <w:r w:rsidRPr="00FD4CB3">
        <w:rPr>
          <w:rFonts w:ascii="Kalpurush" w:eastAsia="Nikosh" w:hAnsi="Kalpurush" w:cs="Kalpurush"/>
          <w:sz w:val="24"/>
          <w:szCs w:val="24"/>
          <w:lang w:bidi="bn-BD"/>
        </w:rPr>
        <w:t xml:space="preserve">, </w:t>
      </w:r>
      <w:r w:rsidR="00FD4CB3">
        <w:rPr>
          <w:rFonts w:ascii="Kalpurush" w:eastAsia="Nikosh" w:hAnsi="Kalpurush" w:cs="Kalpurush"/>
          <w:sz w:val="24"/>
          <w:szCs w:val="24"/>
          <w:cs/>
          <w:lang w:bidi="bn-BD"/>
        </w:rPr>
        <w:t>আয়াত: ১৪৮</w:t>
      </w:r>
      <w:r w:rsidR="00FD4CB3">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এতে বুঝা</w:t>
      </w:r>
      <w:r w:rsidR="00331E6C">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গেল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পাপ কাজ করার জন্য তাক্বদীরকে প্রমাণ হিসাবে পেশ করা যদি বৈধ হত তবে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তাদেরকে তাদের অবাধ্যতার কারণে শাস্তি দিতেন না।</w:t>
      </w:r>
    </w:p>
    <w:p w:rsidR="00E16E04" w:rsidRPr="00E16E04" w:rsidRDefault="00FD4CB3" w:rsidP="00E16E04">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b/>
          <w:bCs/>
          <w:sz w:val="24"/>
          <w:szCs w:val="24"/>
          <w:cs/>
          <w:lang w:bidi="bn-BD"/>
        </w:rPr>
        <w:lastRenderedPageBreak/>
        <w:t>দ্বিতীয়</w:t>
      </w:r>
      <w:r>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w:t>
      </w:r>
      <w:r w:rsidR="00A74BBC">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বলেন</w:t>
      </w:r>
      <w:r w:rsidR="00E16E04" w:rsidRPr="00E16E04">
        <w:rPr>
          <w:rFonts w:ascii="Kalpurush" w:eastAsia="Nikosh" w:hAnsi="Kalpurush" w:cs="Kalpurush"/>
          <w:sz w:val="24"/>
          <w:szCs w:val="24"/>
          <w:lang w:bidi="bn-BD"/>
        </w:rPr>
        <w:t>,</w:t>
      </w:r>
    </w:p>
    <w:p w:rsidR="00E16E04" w:rsidRPr="00B1790A" w:rsidRDefault="005B1CD6" w:rsidP="005B1CD6">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رُّسُلٗا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مُّبَشِّرِينَ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وَمُنذِرِينَ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لِئَلَّا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يَكُونَ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لِلنَّاسِ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حُجَّةُۢ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ٱلرُّسُلِۚ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عَزِيزًا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حَكِيمٗا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١٦٥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النساء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١٦٥</w:t>
      </w:r>
      <w:r>
        <w:rPr>
          <w:rFonts w:ascii="KFGQPC Uthman Taha Naskh" w:cs="KFGQPC Uthman Taha Naskh"/>
          <w:color w:val="008000"/>
          <w:sz w:val="24"/>
          <w:szCs w:val="24"/>
          <w:rtl/>
        </w:rPr>
        <w:t>]</w:t>
      </w:r>
    </w:p>
    <w:p w:rsidR="00B74DF4" w:rsidRPr="00B1790A" w:rsidRDefault="00E16E04" w:rsidP="00B74DF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রাসূলগণকে সুসংবাদ দাতা ও ভীতি প্রদর্শনকারী হিসেবে প্রেরণ করেছি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 রাসূলগণের পরে আল্লাহর প্রতি অপবাদ আরোপ করার মত</w:t>
      </w:r>
      <w:r w:rsidR="00FD4CB3">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কোনো অবকাশ মানুষের জন্য না থাকে। আল্লাহ প্রব</w:t>
      </w:r>
      <w:r w:rsidR="00FD4CB3">
        <w:rPr>
          <w:rFonts w:ascii="Kalpurush" w:eastAsia="Nikosh" w:hAnsi="Kalpurush" w:cs="Kalpurush"/>
          <w:sz w:val="24"/>
          <w:szCs w:val="24"/>
          <w:cs/>
          <w:lang w:bidi="bn-BD"/>
        </w:rPr>
        <w:t>ল পরাক্রমশালী প্র</w:t>
      </w:r>
      <w:r w:rsidRPr="00E16E04">
        <w:rPr>
          <w:rFonts w:ascii="Kalpurush" w:eastAsia="Nikosh" w:hAnsi="Kalpurush" w:cs="Kalpurush"/>
          <w:sz w:val="24"/>
          <w:szCs w:val="24"/>
          <w:cs/>
          <w:lang w:bidi="bn-BD"/>
        </w:rPr>
        <w:t>জ্ঞ</w:t>
      </w:r>
      <w:r w:rsidR="00FD4CB3">
        <w:rPr>
          <w:rFonts w:ascii="Kalpurush" w:eastAsia="Nikosh" w:hAnsi="Kalpurush" w:cs="Kalpurush" w:hint="cs"/>
          <w:sz w:val="24"/>
          <w:szCs w:val="24"/>
          <w:cs/>
          <w:lang w:bidi="bn-BD"/>
        </w:rPr>
        <w:t>াময়।”</w:t>
      </w:r>
      <w:r w:rsidRPr="00B1790A">
        <w:rPr>
          <w:rFonts w:ascii="SolaimanLipi" w:eastAsia="Nikosh" w:hAnsi="SolaimanLipi" w:cs="SolaimanLipi"/>
          <w:sz w:val="24"/>
          <w:szCs w:val="24"/>
          <w:cs/>
          <w:lang w:bidi="hi-IN"/>
        </w:rPr>
        <w:t xml:space="preserve"> </w:t>
      </w:r>
      <w:r w:rsidRPr="00FD4CB3">
        <w:rPr>
          <w:rFonts w:ascii="Kalpurush" w:eastAsia="Nikosh" w:hAnsi="Kalpurush" w:cs="Kalpurush"/>
          <w:sz w:val="24"/>
          <w:szCs w:val="24"/>
          <w:cs/>
          <w:lang w:bidi="bn-BD"/>
        </w:rPr>
        <w:t>[</w:t>
      </w:r>
      <w:r w:rsidR="00FD4CB3">
        <w:rPr>
          <w:rFonts w:ascii="Kalpurush" w:eastAsia="Nikosh" w:hAnsi="Kalpurush" w:cs="Kalpurush"/>
          <w:sz w:val="24"/>
          <w:szCs w:val="24"/>
          <w:cs/>
          <w:lang w:bidi="bn-IN"/>
        </w:rPr>
        <w:t>সূরা আন</w:t>
      </w:r>
      <w:r w:rsidR="00FD4CB3">
        <w:rPr>
          <w:rFonts w:ascii="Kalpurush" w:eastAsia="Nikosh" w:hAnsi="Kalpurush" w:cs="Kalpurush" w:hint="cs"/>
          <w:sz w:val="24"/>
          <w:szCs w:val="24"/>
          <w:cs/>
          <w:lang w:bidi="bn-BD"/>
        </w:rPr>
        <w:t>-</w:t>
      </w:r>
      <w:r w:rsidRPr="00FD4CB3">
        <w:rPr>
          <w:rFonts w:ascii="Kalpurush" w:eastAsia="Nikosh" w:hAnsi="Kalpurush" w:cs="Kalpurush"/>
          <w:sz w:val="24"/>
          <w:szCs w:val="24"/>
          <w:cs/>
          <w:lang w:bidi="bn-IN"/>
        </w:rPr>
        <w:t>নিসা</w:t>
      </w:r>
      <w:r w:rsidR="00FD4CB3">
        <w:rPr>
          <w:rFonts w:ascii="Kalpurush" w:eastAsia="Nikosh" w:hAnsi="Kalpurush" w:cs="Kalpurush" w:hint="cs"/>
          <w:sz w:val="24"/>
          <w:szCs w:val="24"/>
          <w:cs/>
          <w:lang w:bidi="bn-BD"/>
        </w:rPr>
        <w:t>,</w:t>
      </w:r>
      <w:r w:rsidRPr="00FD4CB3">
        <w:rPr>
          <w:rFonts w:ascii="Kalpurush" w:eastAsia="Nikosh" w:hAnsi="Kalpurush" w:cs="Kalpurush"/>
          <w:sz w:val="24"/>
          <w:szCs w:val="24"/>
          <w:cs/>
          <w:lang w:bidi="bn-IN"/>
        </w:rPr>
        <w:t xml:space="preserve"> আয়াত</w:t>
      </w:r>
      <w:r w:rsidR="00FD4CB3">
        <w:rPr>
          <w:rFonts w:ascii="Kalpurush" w:eastAsia="Nikosh" w:hAnsi="Kalpurush" w:cs="Kalpurush"/>
          <w:sz w:val="24"/>
          <w:szCs w:val="24"/>
          <w:cs/>
          <w:lang w:bidi="bn-BD"/>
        </w:rPr>
        <w:t>: ১৬৫</w:t>
      </w:r>
      <w:r w:rsidR="00FD4CB3">
        <w:rPr>
          <w:rFonts w:ascii="Kalpurush" w:eastAsia="Nikosh" w:hAnsi="Kalpurush" w:cs="Kalpurush" w:hint="cs"/>
          <w:sz w:val="24"/>
          <w:szCs w:val="24"/>
          <w:cs/>
          <w:lang w:bidi="bn-BD"/>
        </w:rPr>
        <w:t>]</w:t>
      </w:r>
    </w:p>
    <w:p w:rsidR="00E16E04" w:rsidRPr="00E16E04" w:rsidRDefault="00E16E04" w:rsidP="00B74DF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যদি তাক্বদীর পথভ্রষ্ট লোকদের জন্য পাপ কাজ করার প্রমাণ হতো তা হলে নবী-র</w:t>
      </w:r>
      <w:r w:rsidR="00FD4CB3">
        <w:rPr>
          <w:rFonts w:ascii="Kalpurush" w:eastAsia="Nikosh" w:hAnsi="Kalpurush" w:cs="Kalpurush"/>
          <w:sz w:val="24"/>
          <w:szCs w:val="24"/>
          <w:cs/>
          <w:lang w:bidi="bn-BD"/>
        </w:rPr>
        <w:t>সূলগণ প্রেরিত হওয়ার পর এ প্রমাণ</w:t>
      </w:r>
      <w:r w:rsidRPr="00E16E04">
        <w:rPr>
          <w:rFonts w:ascii="Kalpurush" w:eastAsia="Nikosh" w:hAnsi="Kalpurush" w:cs="Kalpurush"/>
          <w:sz w:val="24"/>
          <w:szCs w:val="24"/>
          <w:cs/>
          <w:lang w:bidi="bn-BD"/>
        </w:rPr>
        <w:t>কে উঠিয়ে নে</w:t>
      </w:r>
      <w:r w:rsidR="00FD4CB3">
        <w:rPr>
          <w:rFonts w:ascii="Kalpurush" w:eastAsia="Nikosh" w:hAnsi="Kalpurush" w:cs="Kalpurush" w:hint="cs"/>
          <w:sz w:val="24"/>
          <w:szCs w:val="24"/>
          <w:cs/>
          <w:lang w:bidi="bn-BD"/>
        </w:rPr>
        <w:t>ও</w:t>
      </w:r>
      <w:r w:rsidRPr="00E16E04">
        <w:rPr>
          <w:rFonts w:ascii="Kalpurush" w:eastAsia="Nikosh" w:hAnsi="Kalpurush" w:cs="Kalpurush"/>
          <w:sz w:val="24"/>
          <w:szCs w:val="24"/>
          <w:cs/>
          <w:lang w:bidi="bn-BD"/>
        </w:rPr>
        <w:t>য়া হতো না।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নবী এবং রাসূলগণের আগমনের পরেও অবাধ্যতা ত্বাকদীরের কারণে সংঘটিত হচ্ছে।</w:t>
      </w:r>
    </w:p>
    <w:p w:rsidR="00E16E04" w:rsidRPr="00E16E04" w:rsidRDefault="00E16E04" w:rsidP="00331E6C">
      <w:pPr>
        <w:pStyle w:val="BodyTextIndent2"/>
        <w:spacing w:after="20" w:line="240" w:lineRule="auto"/>
        <w:ind w:firstLine="0"/>
        <w:jc w:val="both"/>
        <w:rPr>
          <w:rFonts w:ascii="Times New Roman" w:hAnsi="Times New Roman" w:cs="Times New Roman"/>
          <w:sz w:val="24"/>
          <w:szCs w:val="24"/>
        </w:rPr>
      </w:pPr>
      <w:r w:rsidRPr="00FD4CB3">
        <w:rPr>
          <w:rFonts w:ascii="Kalpurush" w:eastAsia="Nikosh" w:hAnsi="Kalpurush" w:cs="Kalpurush"/>
          <w:b/>
          <w:bCs/>
          <w:sz w:val="24"/>
          <w:szCs w:val="24"/>
          <w:cs/>
          <w:lang w:bidi="bn-BD"/>
        </w:rPr>
        <w:t>তৃত</w:t>
      </w:r>
      <w:r w:rsidR="00FD4CB3" w:rsidRPr="00FD4CB3">
        <w:rPr>
          <w:rFonts w:ascii="Kalpurush" w:eastAsia="Nikosh" w:hAnsi="Kalpurush" w:cs="Kalpurush"/>
          <w:b/>
          <w:bCs/>
          <w:sz w:val="24"/>
          <w:szCs w:val="24"/>
          <w:cs/>
          <w:lang w:bidi="bn-BD"/>
        </w:rPr>
        <w:t>ীয়</w:t>
      </w:r>
      <w:r w:rsidR="00FD4CB3" w:rsidRPr="00FD4CB3">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w:t>
      </w:r>
      <w:r w:rsidR="00331E6C">
        <w:rPr>
          <w:rFonts w:ascii="Kalpurush" w:eastAsia="Nikosh" w:hAnsi="Kalpurush" w:cs="Kalpurush" w:hint="cs"/>
          <w:sz w:val="24"/>
          <w:szCs w:val="24"/>
          <w:cs/>
          <w:lang w:bidi="bn-BD"/>
        </w:rPr>
        <w:t xml:space="preserve">সহীহ </w:t>
      </w:r>
      <w:r w:rsidR="00A9452A">
        <w:rPr>
          <w:rFonts w:ascii="Kalpurush" w:eastAsia="Nikosh" w:hAnsi="Kalpurush" w:cs="Kalpurush"/>
          <w:sz w:val="24"/>
          <w:szCs w:val="24"/>
          <w:cs/>
          <w:lang w:bidi="bn-BD"/>
        </w:rPr>
        <w:t>বুখারী</w:t>
      </w:r>
      <w:r w:rsidR="00FD4CB3">
        <w:rPr>
          <w:rFonts w:ascii="Kalpurush" w:eastAsia="Nikosh" w:hAnsi="Kalpurush" w:cs="Kalpurush"/>
          <w:sz w:val="24"/>
          <w:szCs w:val="24"/>
          <w:cs/>
          <w:lang w:bidi="bn-BD"/>
        </w:rPr>
        <w:t xml:space="preserve"> ও মুসলিম</w:t>
      </w:r>
      <w:r w:rsidR="00331E6C">
        <w:rPr>
          <w:rFonts w:ascii="Kalpurush" w:eastAsia="Nikosh" w:hAnsi="Kalpurush" w:cs="Kalpurush" w:hint="cs"/>
          <w:sz w:val="24"/>
          <w:szCs w:val="24"/>
          <w:cs/>
          <w:lang w:bidi="bn-BD"/>
        </w:rPr>
        <w:t>ে</w:t>
      </w:r>
      <w:r w:rsidR="00FD4CB3">
        <w:rPr>
          <w:rFonts w:ascii="Kalpurush" w:eastAsia="Nikosh" w:hAnsi="Kalpurush" w:cs="Kalpurush"/>
          <w:sz w:val="24"/>
          <w:szCs w:val="24"/>
          <w:cs/>
          <w:lang w:bidi="bn-BD"/>
        </w:rPr>
        <w:t xml:space="preserve"> আলী ইবন আব</w:t>
      </w:r>
      <w:r w:rsidR="00FD4CB3">
        <w:rPr>
          <w:rFonts w:ascii="Kalpurush" w:eastAsia="Nikosh" w:hAnsi="Kalpurush" w:cs="Kalpurush" w:hint="cs"/>
          <w:sz w:val="24"/>
          <w:szCs w:val="24"/>
          <w:cs/>
          <w:lang w:bidi="bn-BD"/>
        </w:rPr>
        <w:t>ু</w:t>
      </w:r>
      <w:r w:rsidR="00FD4CB3">
        <w:rPr>
          <w:rFonts w:ascii="Kalpurush" w:eastAsia="Nikosh" w:hAnsi="Kalpurush" w:cs="Kalpurush"/>
          <w:sz w:val="24"/>
          <w:szCs w:val="24"/>
          <w:cs/>
          <w:lang w:bidi="bn-BD"/>
        </w:rPr>
        <w:t xml:space="preserve"> তালেব রাদিয়াল্লাহু আনহু</w:t>
      </w:r>
      <w:r w:rsidR="00FD4CB3">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থেকে একটি হাদীস বর্ণিত আছে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রাসূল সাল্লাল্লাহু আলাইহি ওয়াসাল্লাম বলেন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তোমাদের মধ্যে এমন কোনো লোক নেই</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যার ঠিকানা </w:t>
      </w:r>
      <w:r w:rsidR="00331E6C">
        <w:rPr>
          <w:rFonts w:ascii="Kalpurush" w:eastAsia="Nikosh" w:hAnsi="Kalpurush" w:cs="Kalpurush" w:hint="cs"/>
          <w:sz w:val="24"/>
          <w:szCs w:val="24"/>
          <w:cs/>
          <w:lang w:bidi="bn-BD"/>
        </w:rPr>
        <w:t>জান্নাতে</w:t>
      </w:r>
      <w:r w:rsidRPr="00E16E04">
        <w:rPr>
          <w:rFonts w:ascii="Kalpurush" w:eastAsia="Nikosh" w:hAnsi="Kalpurush" w:cs="Kalpurush"/>
          <w:sz w:val="24"/>
          <w:szCs w:val="24"/>
          <w:cs/>
          <w:lang w:bidi="bn-BD"/>
        </w:rPr>
        <w:t xml:space="preserve"> বা </w:t>
      </w:r>
      <w:r w:rsidR="00331E6C">
        <w:rPr>
          <w:rFonts w:ascii="Kalpurush" w:eastAsia="Nikosh" w:hAnsi="Kalpurush" w:cs="Kalpurush" w:hint="cs"/>
          <w:sz w:val="24"/>
          <w:szCs w:val="24"/>
          <w:cs/>
          <w:lang w:bidi="bn-BD"/>
        </w:rPr>
        <w:t>জাহান্নামে</w:t>
      </w:r>
      <w:r w:rsidRPr="00E16E04">
        <w:rPr>
          <w:rFonts w:ascii="Kalpurush" w:eastAsia="Nikosh" w:hAnsi="Kalpurush" w:cs="Kalpurush"/>
          <w:sz w:val="24"/>
          <w:szCs w:val="24"/>
          <w:cs/>
          <w:lang w:bidi="bn-BD"/>
        </w:rPr>
        <w:t xml:space="preserve"> লেখা হয়</w:t>
      </w:r>
      <w:r w:rsidR="00FD4CB3">
        <w:rPr>
          <w:rFonts w:ascii="Kalpurush" w:eastAsia="Nikosh" w:hAnsi="Kalpurush" w:cs="Kalpurush" w:hint="cs"/>
          <w:sz w:val="24"/>
          <w:szCs w:val="24"/>
          <w:cs/>
          <w:lang w:bidi="bn-BD"/>
        </w:rPr>
        <w:t xml:space="preserve"> </w:t>
      </w:r>
      <w:r w:rsidR="00331E6C">
        <w:rPr>
          <w:rFonts w:ascii="Kalpurush" w:eastAsia="Nikosh" w:hAnsi="Kalpurush" w:cs="Kalpurush"/>
          <w:sz w:val="24"/>
          <w:szCs w:val="24"/>
          <w:cs/>
          <w:lang w:bidi="bn-BD"/>
        </w:rPr>
        <w:t>নি। উপস্থিত শ্রোতাদের মধ্যে এক</w:t>
      </w:r>
      <w:r w:rsidRPr="00E16E04">
        <w:rPr>
          <w:rFonts w:ascii="Kalpurush" w:eastAsia="Nikosh" w:hAnsi="Kalpurush" w:cs="Kalpurush"/>
          <w:sz w:val="24"/>
          <w:szCs w:val="24"/>
          <w:cs/>
          <w:lang w:bidi="bn-BD"/>
        </w:rPr>
        <w:t>লোক বলল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হে আল্লাহর রাসূল! তাহলে আমরা কি ভাগ্যের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তাওয়াক্কুল তথা ভরসা করে থাকব না</w:t>
      </w:r>
      <w:r w:rsidRPr="00E16E04">
        <w:rPr>
          <w:rFonts w:ascii="Kalpurush" w:eastAsia="Nikosh" w:hAnsi="Kalpurush" w:cs="Kalpurush"/>
          <w:sz w:val="24"/>
          <w:szCs w:val="24"/>
          <w:lang w:bidi="bn-BD"/>
        </w:rPr>
        <w:t xml:space="preserve">? </w:t>
      </w:r>
      <w:r w:rsidR="00FD4CB3">
        <w:rPr>
          <w:rFonts w:ascii="Kalpurush" w:eastAsia="Nikosh" w:hAnsi="Kalpurush" w:cs="Kalpurush"/>
          <w:sz w:val="24"/>
          <w:szCs w:val="24"/>
          <w:cs/>
          <w:lang w:bidi="bn-BD"/>
        </w:rPr>
        <w:t>রাসূলুল্লাহ তদুত্তোরে বললেন</w:t>
      </w:r>
      <w:r w:rsidR="00FD4CB3">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আমল করতে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যাকে যে উদ্দেশ্যে সৃষ্টি করা হয়েছে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 তা সহজ পাবে। তারপর তিনি সাল্লাল্ল</w:t>
      </w:r>
      <w:r w:rsidR="00FD4CB3">
        <w:rPr>
          <w:rFonts w:ascii="Kalpurush" w:eastAsia="Nikosh" w:hAnsi="Kalpurush" w:cs="Kalpurush"/>
          <w:sz w:val="24"/>
          <w:szCs w:val="24"/>
          <w:cs/>
          <w:lang w:bidi="bn-BD"/>
        </w:rPr>
        <w:t>াহু আলাইহি ওয়াসাল্লাম পাঠ করলেন</w:t>
      </w:r>
      <w:r w:rsidR="00FD4CB3">
        <w:rPr>
          <w:rFonts w:ascii="Kalpurush" w:eastAsia="Nikosh" w:hAnsi="Kalpurush" w:cs="Kalpurush" w:hint="cs"/>
          <w:sz w:val="24"/>
          <w:szCs w:val="24"/>
          <w:cs/>
          <w:lang w:bidi="bn-BD"/>
        </w:rPr>
        <w:t>:</w:t>
      </w:r>
    </w:p>
    <w:p w:rsidR="00E16E04" w:rsidRPr="00B1790A" w:rsidRDefault="005B1CD6" w:rsidP="005B1CD6">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فَأَمَّا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أَعۡطَىٰ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وَٱتَّقَىٰ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وَصَدَّقَ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بِٱلۡحُسۡنَىٰ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فَسَنُيَسِّرُهُۥ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لِلۡيُسۡرَىٰ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الليل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w:t>
      </w:r>
      <w:r>
        <w:rPr>
          <w:rFonts w:ascii="KFGQPC Uthman Taha Naskh" w:cs="KFGQPC Uthman Taha Naskh"/>
          <w:color w:val="008000"/>
          <w:sz w:val="24"/>
          <w:szCs w:val="24"/>
          <w:rtl/>
        </w:rPr>
        <w:t>]</w:t>
      </w:r>
    </w:p>
    <w:p w:rsidR="00FD4CB3" w:rsidRDefault="00E16E04" w:rsidP="00331E6C">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“আর যে দান করে</w:t>
      </w:r>
      <w:r w:rsidRPr="00E16E04">
        <w:rPr>
          <w:rFonts w:ascii="Kalpurush" w:eastAsia="Nikosh" w:hAnsi="Kalpurush" w:cs="Kalpurush"/>
          <w:sz w:val="24"/>
          <w:szCs w:val="24"/>
          <w:lang w:bidi="bn-BD"/>
        </w:rPr>
        <w:t xml:space="preserve">, </w:t>
      </w:r>
      <w:r w:rsidR="00331E6C">
        <w:rPr>
          <w:rFonts w:ascii="Kalpurush" w:eastAsia="Nikosh" w:hAnsi="Kalpurush" w:cs="Kalpurush"/>
          <w:sz w:val="24"/>
          <w:szCs w:val="24"/>
          <w:cs/>
          <w:lang w:bidi="bn-BD"/>
        </w:rPr>
        <w:t>আল্লাহ</w:t>
      </w:r>
      <w:r w:rsidR="00331E6C">
        <w:rPr>
          <w:rFonts w:ascii="Kalpurush" w:eastAsia="Nikosh" w:hAnsi="Kalpurush" w:cs="Kalpurush" w:hint="cs"/>
          <w:sz w:val="24"/>
          <w:szCs w:val="24"/>
          <w:cs/>
          <w:lang w:bidi="bn-BD"/>
        </w:rPr>
        <w:t>র তাকওয়া অবলম্বন</w:t>
      </w:r>
      <w:r w:rsidRPr="00E16E04">
        <w:rPr>
          <w:rFonts w:ascii="Kalpurush" w:eastAsia="Nikosh" w:hAnsi="Kalpurush" w:cs="Kalpurush"/>
          <w:sz w:val="24"/>
          <w:szCs w:val="24"/>
          <w:cs/>
          <w:lang w:bidi="bn-BD"/>
        </w:rPr>
        <w:t xml:space="preserve"> করে এবং যা উত্তম তা সত্য বলে মেনে চলে</w:t>
      </w:r>
      <w:r w:rsidR="00331E6C">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r w:rsidR="00331E6C">
        <w:rPr>
          <w:rFonts w:ascii="Kalpurush" w:eastAsia="Nikosh" w:hAnsi="Kalpurush" w:cs="Kalpurush" w:hint="cs"/>
          <w:sz w:val="24"/>
          <w:szCs w:val="24"/>
          <w:cs/>
          <w:lang w:bidi="bn-BD"/>
        </w:rPr>
        <w:t>আমরা</w:t>
      </w:r>
      <w:r w:rsidRPr="00E16E04">
        <w:rPr>
          <w:rFonts w:ascii="Kalpurush" w:eastAsia="Nikosh" w:hAnsi="Kalpurush" w:cs="Kalpurush"/>
          <w:sz w:val="24"/>
          <w:szCs w:val="24"/>
          <w:cs/>
          <w:lang w:bidi="bn-BD"/>
        </w:rPr>
        <w:t xml:space="preserve"> তার জন্য সুগম করে দেব সহজ পথ</w:t>
      </w:r>
      <w:r w:rsidR="00FD4CB3" w:rsidRPr="00B1790A">
        <w:rPr>
          <w:rFonts w:ascii="SolaimanLipi" w:eastAsia="Nikosh" w:hAnsi="SolaimanLipi" w:cs="SolaimanLipi"/>
          <w:sz w:val="24"/>
          <w:szCs w:val="24"/>
          <w:cs/>
          <w:lang w:bidi="hi-IN"/>
        </w:rPr>
        <w:t>।</w:t>
      </w:r>
      <w:r w:rsidR="00FD4CB3">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FD4CB3">
        <w:rPr>
          <w:rFonts w:ascii="Kalpurush" w:eastAsia="Nikosh" w:hAnsi="Kalpurush" w:cs="Kalpurush"/>
          <w:sz w:val="24"/>
          <w:szCs w:val="24"/>
          <w:cs/>
          <w:lang w:bidi="bn-BD"/>
        </w:rPr>
        <w:t>[</w:t>
      </w:r>
      <w:r w:rsidR="00FD4CB3">
        <w:rPr>
          <w:rFonts w:ascii="Kalpurush" w:eastAsia="Nikosh" w:hAnsi="Kalpurush" w:cs="Kalpurush"/>
          <w:sz w:val="24"/>
          <w:szCs w:val="24"/>
          <w:cs/>
          <w:lang w:bidi="bn-IN"/>
        </w:rPr>
        <w:t>সূরা আল</w:t>
      </w:r>
      <w:r w:rsidR="00FD4CB3">
        <w:rPr>
          <w:rFonts w:ascii="Kalpurush" w:eastAsia="Nikosh" w:hAnsi="Kalpurush" w:cs="Kalpurush" w:hint="cs"/>
          <w:sz w:val="24"/>
          <w:szCs w:val="24"/>
          <w:cs/>
          <w:lang w:bidi="bn-BD"/>
        </w:rPr>
        <w:t>-লা</w:t>
      </w:r>
      <w:r w:rsidRPr="00FD4CB3">
        <w:rPr>
          <w:rFonts w:ascii="Kalpurush" w:eastAsia="Nikosh" w:hAnsi="Kalpurush" w:cs="Kalpurush"/>
          <w:sz w:val="24"/>
          <w:szCs w:val="24"/>
          <w:cs/>
          <w:lang w:bidi="bn-IN"/>
        </w:rPr>
        <w:t>ইল</w:t>
      </w:r>
      <w:r w:rsidR="00FD4CB3">
        <w:rPr>
          <w:rFonts w:ascii="Kalpurush" w:eastAsia="Nikosh" w:hAnsi="Kalpurush" w:cs="Kalpurush" w:hint="cs"/>
          <w:sz w:val="24"/>
          <w:szCs w:val="24"/>
          <w:cs/>
          <w:lang w:bidi="bn-BD"/>
        </w:rPr>
        <w:t xml:space="preserve"> আয়াত: </w:t>
      </w:r>
      <w:r w:rsidR="005B1CD6">
        <w:rPr>
          <w:rFonts w:ascii="Kalpurush" w:eastAsia="Nikosh" w:hAnsi="Kalpurush" w:cs="Kalpurush" w:hint="cs"/>
          <w:sz w:val="24"/>
          <w:szCs w:val="24"/>
          <w:cs/>
          <w:lang w:bidi="bn-BD"/>
        </w:rPr>
        <w:t>৫-</w:t>
      </w:r>
      <w:r w:rsidR="00FD4CB3">
        <w:rPr>
          <w:rFonts w:ascii="Kalpurush" w:eastAsia="Nikosh" w:hAnsi="Kalpurush" w:cs="Kalpurush"/>
          <w:sz w:val="24"/>
          <w:szCs w:val="24"/>
          <w:cs/>
          <w:lang w:bidi="bn-BD"/>
        </w:rPr>
        <w:t>৭</w:t>
      </w:r>
      <w:r w:rsidR="00FD4CB3">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w:t>
      </w:r>
    </w:p>
    <w:p w:rsidR="00E16E04" w:rsidRPr="00E16E04" w:rsidRDefault="00331E6C" w:rsidP="00331E6C">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hint="cs"/>
          <w:sz w:val="24"/>
          <w:szCs w:val="24"/>
          <w:cs/>
          <w:lang w:bidi="bn-BD"/>
        </w:rPr>
        <w:t xml:space="preserve">সহীহ </w:t>
      </w:r>
      <w:r w:rsidR="00E16E04" w:rsidRPr="00E16E04">
        <w:rPr>
          <w:rFonts w:ascii="Kalpurush" w:eastAsia="Nikosh" w:hAnsi="Kalpurush" w:cs="Kalpurush"/>
          <w:sz w:val="24"/>
          <w:szCs w:val="24"/>
          <w:cs/>
          <w:lang w:bidi="bn-BD"/>
        </w:rPr>
        <w:t>মুসলিম</w:t>
      </w:r>
      <w:r>
        <w:rPr>
          <w:rFonts w:ascii="Kalpurush" w:eastAsia="Nikosh" w:hAnsi="Kalpurush" w:cs="Kalpurush" w:hint="cs"/>
          <w:sz w:val="24"/>
          <w:szCs w:val="24"/>
          <w:cs/>
          <w:lang w:bidi="bn-BD"/>
        </w:rPr>
        <w:t xml:space="preserve">ের </w:t>
      </w:r>
      <w:r>
        <w:rPr>
          <w:rFonts w:ascii="Kalpurush" w:eastAsia="Nikosh" w:hAnsi="Kalpurush" w:cs="Kalpurush"/>
          <w:sz w:val="24"/>
          <w:szCs w:val="24"/>
          <w:cs/>
          <w:lang w:bidi="bn-BD"/>
        </w:rPr>
        <w:t>হাদীসে এ</w:t>
      </w:r>
      <w:r w:rsidR="00E16E04" w:rsidRPr="00E16E04">
        <w:rPr>
          <w:rFonts w:ascii="Kalpurush" w:eastAsia="Nikosh" w:hAnsi="Kalpurush" w:cs="Kalpurush"/>
          <w:sz w:val="24"/>
          <w:szCs w:val="24"/>
          <w:cs/>
          <w:lang w:bidi="bn-BD"/>
        </w:rPr>
        <w:t>ভাবে এসেছে যে</w:t>
      </w:r>
      <w:r w:rsidR="00E16E04" w:rsidRPr="00E16E04">
        <w:rPr>
          <w:rFonts w:ascii="Kalpurush" w:eastAsia="Nikosh" w:hAnsi="Kalpurush" w:cs="Kalpurush"/>
          <w:sz w:val="24"/>
          <w:szCs w:val="24"/>
          <w:lang w:bidi="bn-BD"/>
        </w:rPr>
        <w:t>,</w:t>
      </w:r>
    </w:p>
    <w:p w:rsidR="00E16E04" w:rsidRPr="005B1CD6" w:rsidRDefault="005B1CD6" w:rsidP="00E16E04">
      <w:pPr>
        <w:jc w:val="both"/>
        <w:rPr>
          <w:color w:val="2F5496" w:themeColor="accent5" w:themeShade="BF"/>
          <w:sz w:val="24"/>
          <w:szCs w:val="24"/>
        </w:rPr>
      </w:pPr>
      <w:r w:rsidRPr="005B1CD6">
        <w:rPr>
          <w:rFonts w:ascii="Kalpurush" w:eastAsia="Nikosh" w:hAnsi="Kalpurush" w:cs="KFGQPC Uthman Taha Naskh" w:hint="cs"/>
          <w:color w:val="2F5496" w:themeColor="accent5" w:themeShade="BF"/>
          <w:sz w:val="24"/>
          <w:szCs w:val="24"/>
          <w:rtl/>
        </w:rPr>
        <w:lastRenderedPageBreak/>
        <w:t>«</w:t>
      </w:r>
      <w:r w:rsidR="00E16E04" w:rsidRPr="005B1CD6">
        <w:rPr>
          <w:rFonts w:ascii="Kalpurush" w:eastAsia="Nikosh" w:hAnsi="Kalpurush" w:cs="KFGQPC Uthman Taha Naskh"/>
          <w:color w:val="2F5496" w:themeColor="accent5" w:themeShade="BF"/>
          <w:sz w:val="24"/>
          <w:szCs w:val="24"/>
          <w:rtl/>
        </w:rPr>
        <w:t>كُلٌّ مُيَسَّرٌ لِمَا خُلِقَ لَهُ</w:t>
      </w:r>
      <w:r w:rsidRPr="005B1CD6">
        <w:rPr>
          <w:rFonts w:ascii="Kalpurush" w:eastAsia="Nikosh" w:hAnsi="Kalpurush" w:cs="KFGQPC Uthman Taha Naskh" w:hint="cs"/>
          <w:color w:val="2F5496" w:themeColor="accent5" w:themeShade="BF"/>
          <w:sz w:val="24"/>
          <w:szCs w:val="24"/>
          <w:rtl/>
        </w:rPr>
        <w:t>»</w:t>
      </w:r>
    </w:p>
    <w:p w:rsidR="00E16E04" w:rsidRPr="00B1790A" w:rsidRDefault="00FD4CB3" w:rsidP="00E16E04">
      <w:pPr>
        <w:pStyle w:val="BodyTextIndent2"/>
        <w:spacing w:after="20" w:line="240" w:lineRule="auto"/>
        <w:ind w:firstLine="0"/>
        <w:jc w:val="both"/>
        <w:rPr>
          <w:rFonts w:ascii="Times New Roman" w:hAnsi="Times New Roman" w:cs="Kalpurush"/>
          <w:sz w:val="24"/>
          <w:szCs w:val="24"/>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যে যার </w:t>
      </w:r>
      <w:r>
        <w:rPr>
          <w:rFonts w:ascii="Kalpurush" w:eastAsia="Nikosh" w:hAnsi="Kalpurush" w:cs="Kalpurush"/>
          <w:sz w:val="24"/>
          <w:szCs w:val="24"/>
          <w:cs/>
          <w:lang w:bidi="bn-BD"/>
        </w:rPr>
        <w:t>জন্য সৃষ্ট তা তার জন্য সহজ</w:t>
      </w:r>
      <w:r w:rsidRPr="00B1790A">
        <w:rPr>
          <w:rFonts w:ascii="SolaimanLipi" w:eastAsia="Nikosh" w:hAnsi="SolaimanLipi" w:cs="SolaimanLipi"/>
          <w:sz w:val="24"/>
          <w:szCs w:val="24"/>
          <w:cs/>
          <w:lang w:bidi="hi-IN"/>
        </w:rPr>
        <w:t>।</w:t>
      </w:r>
      <w:r>
        <w:rPr>
          <w:rFonts w:ascii="Kalpurush" w:eastAsia="Nikosh" w:hAnsi="Kalpurush" w:cs="Kalpurush" w:hint="cs"/>
          <w:sz w:val="24"/>
          <w:szCs w:val="24"/>
          <w:cs/>
          <w:lang w:bidi="bn-BD"/>
        </w:rPr>
        <w:t>”</w:t>
      </w:r>
    </w:p>
    <w:p w:rsidR="00B74DF4" w:rsidRPr="00B1790A" w:rsidRDefault="00E16E04" w:rsidP="00B74DF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 xml:space="preserve">তাই রাসূলুল্লাহ সাল্লাল্লাহু আলাইহি ওয়াসাল্লাম সকলকে কাজ করে যাওয়ার নির্দেশ দিয়েছেন এবং তাক্কদীরের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ভর করে থাকতে নিষেধ করেছেন।</w:t>
      </w:r>
    </w:p>
    <w:p w:rsidR="00E16E04" w:rsidRPr="00E16E04" w:rsidRDefault="00FD4CB3" w:rsidP="00331E6C">
      <w:pPr>
        <w:pStyle w:val="BodyTextIndent2"/>
        <w:spacing w:after="20" w:line="240" w:lineRule="auto"/>
        <w:ind w:firstLine="0"/>
        <w:jc w:val="both"/>
        <w:rPr>
          <w:rFonts w:ascii="Times New Roman" w:hAnsi="Times New Roman" w:cs="Times New Roman"/>
          <w:sz w:val="24"/>
          <w:szCs w:val="24"/>
        </w:rPr>
      </w:pPr>
      <w:r w:rsidRPr="00FD4CB3">
        <w:rPr>
          <w:rFonts w:ascii="Kalpurush" w:eastAsia="Nikosh" w:hAnsi="Kalpurush" w:cs="Kalpurush"/>
          <w:b/>
          <w:bCs/>
          <w:sz w:val="24"/>
          <w:szCs w:val="24"/>
          <w:cs/>
          <w:lang w:bidi="bn-BD"/>
        </w:rPr>
        <w:t>চতুর্থ</w:t>
      </w:r>
      <w:r w:rsidRPr="00FD4CB3">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w:t>
      </w:r>
      <w:r w:rsidR="00A74BBC">
        <w:rPr>
          <w:rFonts w:ascii="Kalpurush" w:eastAsia="Nikosh" w:hAnsi="Kalpurush" w:cs="Kalpurush"/>
          <w:sz w:val="24"/>
          <w:szCs w:val="24"/>
          <w:cs/>
          <w:lang w:bidi="bn-BD"/>
        </w:rPr>
        <w:t>আল্লাহ</w:t>
      </w:r>
      <w:r>
        <w:rPr>
          <w:rFonts w:ascii="Kalpurush" w:eastAsia="Nikosh" w:hAnsi="Kalpurush" w:cs="Kalpurush"/>
          <w:sz w:val="24"/>
          <w:szCs w:val="24"/>
          <w:cs/>
          <w:lang w:bidi="bn-BD"/>
        </w:rPr>
        <w:t xml:space="preserve"> তা</w:t>
      </w:r>
      <w:r w:rsidR="00331E6C">
        <w:rPr>
          <w:rFonts w:ascii="Kalpurush" w:eastAsia="Nikosh" w:hAnsi="Kalpurush" w:cs="Kalpurush" w:hint="cs"/>
          <w:sz w:val="24"/>
          <w:szCs w:val="24"/>
          <w:cs/>
          <w:lang w:bidi="bn-BD"/>
        </w:rPr>
        <w:t>‘আ</w:t>
      </w:r>
      <w:r>
        <w:rPr>
          <w:rFonts w:ascii="Kalpurush" w:eastAsia="Nikosh" w:hAnsi="Kalpurush" w:cs="Kalpurush"/>
          <w:sz w:val="24"/>
          <w:szCs w:val="24"/>
          <w:cs/>
          <w:lang w:bidi="bn-BD"/>
        </w:rPr>
        <w:t>লা বান্দা</w:t>
      </w:r>
      <w:r w:rsidR="00E16E04" w:rsidRPr="00E16E04">
        <w:rPr>
          <w:rFonts w:ascii="Kalpurush" w:eastAsia="Nikosh" w:hAnsi="Kalpurush" w:cs="Kalpurush"/>
          <w:sz w:val="24"/>
          <w:szCs w:val="24"/>
          <w:cs/>
          <w:lang w:bidi="bn-BD"/>
        </w:rPr>
        <w:t>কে কতিপয় বিষয়ের আদেশ এবং কতিপয় বিষয় থেকে নিষেধ করেছেন। তাকে তার ক্ষমতা ও সাধ্যের বাইরে কিছুই করতে বলেন</w:t>
      </w:r>
      <w:r>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নি।</w:t>
      </w:r>
    </w:p>
    <w:p w:rsidR="00FD4CB3" w:rsidRDefault="00E16E04" w:rsidP="00E16E04">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E16E04" w:rsidP="005B1CD6">
      <w:pPr>
        <w:pStyle w:val="BodyTextIndent2"/>
        <w:spacing w:after="20" w:line="240" w:lineRule="auto"/>
        <w:ind w:firstLine="0"/>
        <w:jc w:val="right"/>
        <w:rPr>
          <w:rFonts w:ascii="Times New Roman" w:hAnsi="Times New Roman" w:cs="Kalpurush"/>
          <w:sz w:val="24"/>
          <w:szCs w:val="30"/>
          <w:cs/>
          <w:lang w:bidi="bn-BD"/>
        </w:rPr>
      </w:pPr>
      <w:r w:rsidRPr="00E16E04">
        <w:rPr>
          <w:rFonts w:ascii="Kalpurush" w:eastAsia="Nikosh" w:hAnsi="Kalpurush" w:cs="Kalpurush"/>
          <w:sz w:val="24"/>
          <w:szCs w:val="24"/>
          <w:cs/>
          <w:lang w:bidi="bn-BD"/>
        </w:rPr>
        <w:t xml:space="preserve"> </w:t>
      </w:r>
      <w:r w:rsidR="005B1CD6">
        <w:rPr>
          <w:rFonts w:ascii="KFGQPC Uthman Taha Naskh" w:cs="KFGQPC Uthman Taha Naskh" w:hint="cs"/>
          <w:color w:val="008000"/>
          <w:sz w:val="24"/>
          <w:szCs w:val="24"/>
          <w:rtl/>
        </w:rPr>
        <w:t>﴿</w:t>
      </w:r>
      <w:r w:rsidR="005B1CD6">
        <w:rPr>
          <w:rFonts w:ascii="KFGQPC Uthmanic Script HAFS" w:cs="KFGQPC Uthmanic Script HAFS" w:hint="cs"/>
          <w:color w:val="008000"/>
          <w:sz w:val="24"/>
          <w:szCs w:val="24"/>
          <w:rtl/>
        </w:rPr>
        <w:t>فَٱتَّقُواْ</w:t>
      </w:r>
      <w:r w:rsidR="005B1CD6">
        <w:rPr>
          <w:rFonts w:ascii="KFGQPC Uthmanic Script HAFS" w:cs="KFGQPC Uthmanic Script HAFS"/>
          <w:color w:val="008000"/>
          <w:sz w:val="24"/>
          <w:szCs w:val="24"/>
          <w:rtl/>
        </w:rPr>
        <w:t xml:space="preserve"> </w:t>
      </w:r>
      <w:r w:rsidR="005B1CD6">
        <w:rPr>
          <w:rFonts w:ascii="KFGQPC Uthmanic Script HAFS" w:cs="KFGQPC Uthmanic Script HAFS" w:hint="cs"/>
          <w:color w:val="008000"/>
          <w:sz w:val="24"/>
          <w:szCs w:val="24"/>
          <w:rtl/>
        </w:rPr>
        <w:t>ٱللَّهَ</w:t>
      </w:r>
      <w:r w:rsidR="005B1CD6">
        <w:rPr>
          <w:rFonts w:ascii="KFGQPC Uthmanic Script HAFS" w:cs="KFGQPC Uthmanic Script HAFS"/>
          <w:color w:val="008000"/>
          <w:sz w:val="24"/>
          <w:szCs w:val="24"/>
          <w:rtl/>
        </w:rPr>
        <w:t xml:space="preserve"> </w:t>
      </w:r>
      <w:r w:rsidR="005B1CD6">
        <w:rPr>
          <w:rFonts w:ascii="KFGQPC Uthmanic Script HAFS" w:cs="KFGQPC Uthmanic Script HAFS" w:hint="cs"/>
          <w:color w:val="008000"/>
          <w:sz w:val="24"/>
          <w:szCs w:val="24"/>
          <w:rtl/>
        </w:rPr>
        <w:t>مَا</w:t>
      </w:r>
      <w:r w:rsidR="005B1CD6">
        <w:rPr>
          <w:rFonts w:ascii="KFGQPC Uthmanic Script HAFS" w:cs="KFGQPC Uthmanic Script HAFS"/>
          <w:color w:val="008000"/>
          <w:sz w:val="24"/>
          <w:szCs w:val="24"/>
          <w:rtl/>
        </w:rPr>
        <w:t xml:space="preserve"> </w:t>
      </w:r>
      <w:r w:rsidR="005B1CD6">
        <w:rPr>
          <w:rFonts w:ascii="KFGQPC Uthmanic Script HAFS" w:cs="KFGQPC Uthmanic Script HAFS" w:hint="cs"/>
          <w:color w:val="008000"/>
          <w:sz w:val="24"/>
          <w:szCs w:val="24"/>
          <w:rtl/>
        </w:rPr>
        <w:t>ٱسۡتَطَعۡتُمۡ</w:t>
      </w:r>
      <w:r w:rsidR="005B1CD6">
        <w:rPr>
          <w:rFonts w:ascii="KFGQPC Uthman Taha Naskh" w:cs="KFGQPC Uthman Taha Naskh" w:hint="cs"/>
          <w:color w:val="008000"/>
          <w:sz w:val="24"/>
          <w:szCs w:val="24"/>
          <w:rtl/>
        </w:rPr>
        <w:t>﴾</w:t>
      </w:r>
      <w:r w:rsidR="005B1CD6">
        <w:rPr>
          <w:rFonts w:ascii="KFGQPC Uthman Taha Naskh" w:cs="KFGQPC Uthman Taha Naskh"/>
          <w:color w:val="008000"/>
          <w:sz w:val="24"/>
          <w:szCs w:val="24"/>
          <w:rtl/>
        </w:rPr>
        <w:t xml:space="preserve"> [</w:t>
      </w:r>
      <w:r w:rsidR="005B1CD6">
        <w:rPr>
          <w:rFonts w:ascii="KFGQPC Uthman Taha Naskh" w:cs="KFGQPC Uthman Taha Naskh" w:hint="cs"/>
          <w:color w:val="008000"/>
          <w:sz w:val="24"/>
          <w:szCs w:val="24"/>
          <w:rtl/>
        </w:rPr>
        <w:t>التغابن</w:t>
      </w:r>
      <w:r w:rsidR="005B1CD6">
        <w:rPr>
          <w:rFonts w:ascii="KFGQPC Uthman Taha Naskh" w:cs="KFGQPC Uthman Taha Naskh"/>
          <w:color w:val="008000"/>
          <w:sz w:val="24"/>
          <w:szCs w:val="24"/>
          <w:rtl/>
        </w:rPr>
        <w:t xml:space="preserve">: </w:t>
      </w:r>
      <w:r w:rsidR="005B1CD6">
        <w:rPr>
          <w:rFonts w:ascii="KFGQPC Uthman Taha Naskh" w:cs="KFGQPC Uthman Taha Naskh" w:hint="cs"/>
          <w:color w:val="008000"/>
          <w:sz w:val="24"/>
          <w:szCs w:val="24"/>
          <w:rtl/>
        </w:rPr>
        <w:t>١٦</w:t>
      </w:r>
      <w:r w:rsidR="005B1CD6">
        <w:rPr>
          <w:rFonts w:ascii="KFGQPC Uthman Taha Naskh" w:cs="KFGQPC Uthman Taha Naskh"/>
          <w:color w:val="008000"/>
          <w:sz w:val="24"/>
          <w:szCs w:val="24"/>
          <w:rtl/>
        </w:rPr>
        <w:t xml:space="preserve">]  </w:t>
      </w:r>
    </w:p>
    <w:p w:rsidR="00FD4CB3" w:rsidRDefault="00FD4CB3" w:rsidP="00331E6C">
      <w:pPr>
        <w:pStyle w:val="BodyTextIndent2"/>
        <w:spacing w:after="20" w:line="240" w:lineRule="auto"/>
        <w:ind w:firstLine="0"/>
        <w:jc w:val="both"/>
        <w:rPr>
          <w:rFonts w:ascii="Kalpurush" w:eastAsia="Nikosh" w:hAnsi="Kalpurush" w:cs="Kalpurush"/>
          <w:sz w:val="24"/>
          <w:szCs w:val="24"/>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অতএব</w:t>
      </w:r>
      <w:r w:rsidR="005B1CD6">
        <w:rPr>
          <w:rFonts w:ascii="Kalpurush" w:eastAsia="Nikosh" w:hAnsi="Kalpurush" w:cs="Kalpurush" w:hint="cs"/>
          <w:sz w:val="24"/>
          <w:szCs w:val="24"/>
          <w:cs/>
          <w:lang w:bidi="bn-BD"/>
        </w:rPr>
        <w:t>,</w:t>
      </w:r>
      <w:r w:rsidR="00331E6C">
        <w:rPr>
          <w:rFonts w:ascii="Kalpurush" w:eastAsia="Nikosh" w:hAnsi="Kalpurush" w:cs="Kalpurush"/>
          <w:sz w:val="24"/>
          <w:szCs w:val="24"/>
          <w:cs/>
          <w:lang w:bidi="bn-BD"/>
        </w:rPr>
        <w:t xml:space="preserve"> তোমরা যথাসাধ্য আল্লাহ</w:t>
      </w:r>
      <w:r w:rsidR="00331E6C">
        <w:rPr>
          <w:rFonts w:ascii="Kalpurush" w:eastAsia="Nikosh" w:hAnsi="Kalpurush" w:cs="Kalpurush" w:hint="cs"/>
          <w:sz w:val="24"/>
          <w:szCs w:val="24"/>
          <w:cs/>
          <w:lang w:bidi="bn-BD"/>
        </w:rPr>
        <w:t>র তাকওয়া অবলম্বন</w:t>
      </w:r>
      <w:r w:rsidR="00E16E04" w:rsidRPr="00E16E04">
        <w:rPr>
          <w:rFonts w:ascii="Kalpurush" w:eastAsia="Nikosh" w:hAnsi="Kalpurush" w:cs="Kalpurush"/>
          <w:sz w:val="24"/>
          <w:szCs w:val="24"/>
          <w:cs/>
          <w:lang w:bidi="bn-BD"/>
        </w:rPr>
        <w:t xml:space="preserve"> কর</w:t>
      </w:r>
      <w:r w:rsidRPr="00B1790A">
        <w:rPr>
          <w:rFonts w:ascii="SolaimanLipi" w:eastAsia="Nikosh" w:hAnsi="SolaimanLipi" w:cs="SolaimanLipi"/>
          <w:sz w:val="24"/>
          <w:szCs w:val="24"/>
          <w:cs/>
          <w:lang w:bidi="hi-IN"/>
        </w:rPr>
        <w:t>।</w:t>
      </w:r>
      <w:r>
        <w:rPr>
          <w:rFonts w:ascii="Kalpurush" w:eastAsia="Nikosh" w:hAnsi="Kalpurush" w:cs="Kalpurush" w:hint="cs"/>
          <w:sz w:val="24"/>
          <w:szCs w:val="24"/>
          <w:cs/>
          <w:lang w:bidi="bn-BD"/>
        </w:rPr>
        <w:t>”</w:t>
      </w:r>
      <w:r w:rsidR="00E16E04" w:rsidRPr="00B1790A">
        <w:rPr>
          <w:rFonts w:ascii="SolaimanLipi" w:eastAsia="Nikosh" w:hAnsi="SolaimanLipi" w:cs="SolaimanLipi"/>
          <w:sz w:val="24"/>
          <w:szCs w:val="24"/>
          <w:cs/>
          <w:lang w:bidi="hi-IN"/>
        </w:rPr>
        <w:t xml:space="preserve"> </w:t>
      </w:r>
      <w:r w:rsidR="00E16E04" w:rsidRPr="00FD4CB3">
        <w:rPr>
          <w:rFonts w:ascii="Kalpurush" w:eastAsia="Nikosh" w:hAnsi="Kalpurush" w:cs="Kalpurush"/>
          <w:sz w:val="24"/>
          <w:szCs w:val="24"/>
          <w:cs/>
          <w:lang w:bidi="bn-BD"/>
        </w:rPr>
        <w:t>[</w:t>
      </w:r>
      <w:r w:rsidR="00E16E04" w:rsidRPr="00FD4CB3">
        <w:rPr>
          <w:rFonts w:ascii="Kalpurush" w:eastAsia="Nikosh" w:hAnsi="Kalpurush" w:cs="Kalpurush"/>
          <w:sz w:val="24"/>
          <w:szCs w:val="24"/>
          <w:cs/>
          <w:lang w:bidi="bn-IN"/>
        </w:rPr>
        <w:t xml:space="preserve">সূরা </w:t>
      </w:r>
      <w:r>
        <w:rPr>
          <w:rFonts w:ascii="Kalpurush" w:eastAsia="Nikosh" w:hAnsi="Kalpurush" w:cs="Kalpurush" w:hint="cs"/>
          <w:sz w:val="24"/>
          <w:szCs w:val="24"/>
          <w:cs/>
          <w:lang w:bidi="bn-BD"/>
        </w:rPr>
        <w:t>আত-</w:t>
      </w:r>
      <w:r w:rsidR="00E16E04" w:rsidRPr="00FD4CB3">
        <w:rPr>
          <w:rFonts w:ascii="Kalpurush" w:eastAsia="Nikosh" w:hAnsi="Kalpurush" w:cs="Kalpurush"/>
          <w:sz w:val="24"/>
          <w:szCs w:val="24"/>
          <w:cs/>
          <w:lang w:bidi="bn-IN"/>
        </w:rPr>
        <w:t>তাগাবুন</w:t>
      </w:r>
      <w:r>
        <w:rPr>
          <w:rFonts w:ascii="Kalpurush" w:eastAsia="Nikosh" w:hAnsi="Kalpurush" w:cs="Kalpurush" w:hint="cs"/>
          <w:sz w:val="24"/>
          <w:szCs w:val="24"/>
          <w:cs/>
          <w:lang w:bidi="bn-BD"/>
        </w:rPr>
        <w:t xml:space="preserve">: </w:t>
      </w:r>
      <w:r w:rsidR="00E16E04" w:rsidRPr="00FD4CB3">
        <w:rPr>
          <w:rFonts w:ascii="Kalpurush" w:eastAsia="Nikosh" w:hAnsi="Kalpurush" w:cs="Kalpurush"/>
          <w:sz w:val="24"/>
          <w:szCs w:val="24"/>
          <w:cs/>
          <w:lang w:bidi="bn-BD"/>
        </w:rPr>
        <w:t>১৬</w:t>
      </w:r>
      <w:r>
        <w:rPr>
          <w:rFonts w:ascii="Kalpurush" w:eastAsia="Nikosh" w:hAnsi="Kalpurush" w:cs="Kalpurush" w:hint="cs"/>
          <w:sz w:val="24"/>
          <w:szCs w:val="24"/>
          <w:cs/>
          <w:lang w:bidi="bn-BD"/>
        </w:rPr>
        <w:t>]</w:t>
      </w:r>
    </w:p>
    <w:p w:rsidR="00E16E04" w:rsidRPr="00FD4CB3" w:rsidRDefault="00FD4CB3" w:rsidP="00FD4CB3">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 </w:t>
      </w:r>
      <w:r w:rsidRPr="00FD4CB3">
        <w:rPr>
          <w:rFonts w:ascii="Kalpurush" w:eastAsia="Nikosh" w:hAnsi="Kalpurush" w:cs="Kalpurush"/>
          <w:sz w:val="24"/>
          <w:szCs w:val="24"/>
          <w:cs/>
          <w:lang w:bidi="bn-BD"/>
        </w:rPr>
        <w:t>আরো</w:t>
      </w:r>
      <w:r w:rsidRPr="00E16E04">
        <w:rPr>
          <w:rFonts w:ascii="Kalpurush" w:eastAsia="Nikosh" w:hAnsi="Kalpurush" w:cs="Kalpurush"/>
          <w:sz w:val="24"/>
          <w:szCs w:val="24"/>
          <w:cs/>
          <w:lang w:bidi="bn-BD"/>
        </w:rPr>
        <w:t xml:space="preserve"> বলেন</w:t>
      </w:r>
      <w:r w:rsidRPr="00E16E04">
        <w:rPr>
          <w:rFonts w:ascii="Kalpurush" w:eastAsia="Nikosh" w:hAnsi="Kalpurush" w:cs="Kalpurush"/>
          <w:sz w:val="24"/>
          <w:szCs w:val="24"/>
          <w:lang w:bidi="bn-BD"/>
        </w:rPr>
        <w:t>,</w:t>
      </w:r>
    </w:p>
    <w:p w:rsidR="00E16E04" w:rsidRPr="00B1790A" w:rsidRDefault="005B1CD6" w:rsidP="005B1CD6">
      <w:pPr>
        <w:pStyle w:val="BodyTextIndent2"/>
        <w:spacing w:after="20" w:line="240" w:lineRule="auto"/>
        <w:jc w:val="right"/>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يُكَلِّفُ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وُسۡعَهَاۚ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 xml:space="preserve">] </w:t>
      </w:r>
    </w:p>
    <w:p w:rsidR="00E16E04" w:rsidRPr="00FD4CB3" w:rsidRDefault="00FD4CB3" w:rsidP="00FD4CB3">
      <w:pPr>
        <w:pStyle w:val="BodyTextIndent2"/>
        <w:spacing w:after="20" w:line="240" w:lineRule="auto"/>
        <w:ind w:firstLine="0"/>
        <w:jc w:val="both"/>
        <w:rPr>
          <w:rFonts w:ascii="Kalpurush" w:hAnsi="Kalpurush" w:cs="Kalpurush"/>
          <w:sz w:val="24"/>
          <w:szCs w:val="24"/>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আল্লাহ কাউকে তার সাধ্যাতীত কোনো</w:t>
      </w:r>
      <w:r>
        <w:rPr>
          <w:rFonts w:ascii="Kalpurush" w:eastAsia="Nikosh" w:hAnsi="Kalpurush" w:cs="Kalpurush"/>
          <w:sz w:val="24"/>
          <w:szCs w:val="24"/>
          <w:cs/>
          <w:lang w:bidi="bn-BD"/>
        </w:rPr>
        <w:t xml:space="preserve"> কাজের দায়িত্ব দেন না</w:t>
      </w:r>
      <w:r>
        <w:rPr>
          <w:rFonts w:ascii="Kalpurush" w:eastAsia="Nikosh" w:hAnsi="Kalpurush" w:cs="Kalpurush" w:hint="cs"/>
          <w:sz w:val="24"/>
          <w:szCs w:val="24"/>
          <w:cs/>
          <w:lang w:bidi="bn-BD"/>
        </w:rPr>
        <w:t>”</w:t>
      </w:r>
      <w:r w:rsidR="00E16E04" w:rsidRPr="00B1790A">
        <w:rPr>
          <w:rFonts w:ascii="SolaimanLipi" w:eastAsia="Nikosh" w:hAnsi="SolaimanLipi" w:cs="SolaimanLipi"/>
          <w:sz w:val="24"/>
          <w:szCs w:val="24"/>
          <w:cs/>
          <w:lang w:bidi="hi-IN"/>
        </w:rPr>
        <w:t xml:space="preserve"> </w:t>
      </w:r>
      <w:r w:rsidR="00E16E04" w:rsidRPr="00FD4CB3">
        <w:rPr>
          <w:rFonts w:ascii="Kalpurush" w:eastAsia="Nikosh" w:hAnsi="Kalpurush" w:cs="Kalpurush"/>
          <w:sz w:val="24"/>
          <w:szCs w:val="24"/>
          <w:cs/>
          <w:lang w:bidi="bn-BD"/>
        </w:rPr>
        <w:t>[</w:t>
      </w:r>
      <w:r w:rsidR="00E16E04" w:rsidRPr="00FD4CB3">
        <w:rPr>
          <w:rFonts w:ascii="Kalpurush" w:eastAsia="Nikosh" w:hAnsi="Kalpurush" w:cs="Kalpurush"/>
          <w:sz w:val="24"/>
          <w:szCs w:val="24"/>
          <w:cs/>
          <w:lang w:bidi="bn-IN"/>
        </w:rPr>
        <w:t>সূরা বাক্বারা</w:t>
      </w:r>
      <w:r w:rsidR="00E16E04" w:rsidRPr="00FD4CB3">
        <w:rPr>
          <w:rFonts w:ascii="Kalpurush" w:eastAsia="Nikosh" w:hAnsi="Kalpurush" w:cs="Kalpurush"/>
          <w:sz w:val="24"/>
          <w:szCs w:val="24"/>
          <w:lang w:bidi="bn-BD"/>
        </w:rPr>
        <w:t xml:space="preserve">, </w:t>
      </w:r>
      <w:r>
        <w:rPr>
          <w:rFonts w:ascii="Kalpurush" w:eastAsia="Nikosh" w:hAnsi="Kalpurush" w:cs="Kalpurush"/>
          <w:sz w:val="24"/>
          <w:szCs w:val="24"/>
          <w:cs/>
          <w:lang w:bidi="bn-BD"/>
        </w:rPr>
        <w:t>আয়াত</w:t>
      </w:r>
      <w:r>
        <w:rPr>
          <w:rFonts w:ascii="Kalpurush" w:eastAsia="Nikosh" w:hAnsi="Kalpurush" w:cs="Kalpurush" w:hint="cs"/>
          <w:sz w:val="24"/>
          <w:szCs w:val="24"/>
          <w:cs/>
          <w:lang w:bidi="bn-BD"/>
        </w:rPr>
        <w:t xml:space="preserve">: </w:t>
      </w:r>
      <w:r w:rsidR="00E16E04" w:rsidRPr="00FD4CB3">
        <w:rPr>
          <w:rFonts w:ascii="Kalpurush" w:eastAsia="Nikosh" w:hAnsi="Kalpurush" w:cs="Kalpurush"/>
          <w:sz w:val="24"/>
          <w:szCs w:val="24"/>
          <w:cs/>
          <w:lang w:bidi="bn-BD"/>
        </w:rPr>
        <w:t>২৮৬</w:t>
      </w:r>
      <w:r>
        <w:rPr>
          <w:rFonts w:ascii="Kalpurush" w:eastAsia="Nikosh" w:hAnsi="Kalpurush" w:cs="Kalpurush" w:hint="cs"/>
          <w:sz w:val="24"/>
          <w:szCs w:val="24"/>
          <w:cs/>
          <w:lang w:bidi="bn-BD"/>
        </w:rPr>
        <w:t>]</w:t>
      </w:r>
    </w:p>
    <w:p w:rsidR="00B74DF4" w:rsidRPr="00B1790A" w:rsidRDefault="00FD4CB3" w:rsidP="00B74DF4">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sz w:val="24"/>
          <w:szCs w:val="24"/>
          <w:cs/>
          <w:lang w:bidi="bn-BD"/>
        </w:rPr>
        <w:t>যদি বান্দা</w:t>
      </w:r>
      <w:r w:rsidR="00E16E04" w:rsidRPr="00E16E04">
        <w:rPr>
          <w:rFonts w:ascii="Kalpurush" w:eastAsia="Nikosh" w:hAnsi="Kalpurush" w:cs="Kalpurush"/>
          <w:sz w:val="24"/>
          <w:szCs w:val="24"/>
          <w:cs/>
          <w:lang w:bidi="bn-BD"/>
        </w:rPr>
        <w:t xml:space="preserve"> কোনো কাজ করার ক্ষেত্রে বাধ্যই থাকত</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তাহলে </w:t>
      </w:r>
      <w:r w:rsidR="00331E6C">
        <w:rPr>
          <w:rFonts w:ascii="Kalpurush" w:eastAsia="Nikosh" w:hAnsi="Kalpurush" w:cs="Kalpurush"/>
          <w:sz w:val="24"/>
          <w:szCs w:val="24"/>
          <w:cs/>
          <w:lang w:bidi="bn-BD"/>
        </w:rPr>
        <w:t>তাকে তার সাধ্য ও ক্ষমতার ব</w:t>
      </w:r>
      <w:r w:rsidR="00331E6C">
        <w:rPr>
          <w:rFonts w:ascii="Kalpurush" w:eastAsia="Nikosh" w:hAnsi="Kalpurush" w:cs="Kalpurush" w:hint="cs"/>
          <w:sz w:val="24"/>
          <w:szCs w:val="24"/>
          <w:cs/>
          <w:lang w:bidi="bn-BD"/>
        </w:rPr>
        <w:t>হির্ভূ</w:t>
      </w:r>
      <w:r w:rsidR="00E16E04" w:rsidRPr="00E16E04">
        <w:rPr>
          <w:rFonts w:ascii="Kalpurush" w:eastAsia="Nikosh" w:hAnsi="Kalpurush" w:cs="Kalpurush"/>
          <w:sz w:val="24"/>
          <w:szCs w:val="24"/>
          <w:cs/>
          <w:lang w:bidi="bn-BD"/>
        </w:rPr>
        <w:t>ত এমন কাজের নির্দেশ দেওয়া হতো যা থেকে তার রেহাই পাওয়ার কোনো উপায় থাকত</w:t>
      </w:r>
      <w:r>
        <w:rPr>
          <w:rFonts w:ascii="Kalpurush" w:eastAsia="Nikosh" w:hAnsi="Kalpurush" w:cs="Kalpurush"/>
          <w:sz w:val="24"/>
          <w:szCs w:val="24"/>
          <w:cs/>
          <w:lang w:bidi="bn-BD"/>
        </w:rPr>
        <w:t>ো না। আর সেটা বাতেল। তাই বান্দা</w:t>
      </w:r>
      <w:r w:rsidR="00E16E04" w:rsidRPr="00E16E04">
        <w:rPr>
          <w:rFonts w:ascii="Kalpurush" w:eastAsia="Nikosh" w:hAnsi="Kalpurush" w:cs="Kalpurush"/>
          <w:sz w:val="24"/>
          <w:szCs w:val="24"/>
          <w:cs/>
          <w:lang w:bidi="bn-BD"/>
        </w:rPr>
        <w:t xml:space="preserve"> ভুল</w:t>
      </w:r>
      <w:r w:rsidR="00E16E04" w:rsidRPr="00E16E04">
        <w:rPr>
          <w:rFonts w:ascii="Kalpurush" w:eastAsia="Nikosh" w:hAnsi="Kalpurush" w:cs="Kalpurush"/>
          <w:sz w:val="24"/>
          <w:szCs w:val="24"/>
          <w:lang w:bidi="bn-BD"/>
        </w:rPr>
        <w:t xml:space="preserve">, </w:t>
      </w:r>
      <w:r w:rsidR="00331E6C">
        <w:rPr>
          <w:rFonts w:ascii="Kalpurush" w:eastAsia="Nikosh" w:hAnsi="Kalpurush" w:cs="Kalpurush"/>
          <w:sz w:val="24"/>
          <w:szCs w:val="24"/>
          <w:cs/>
          <w:lang w:bidi="bn-BD"/>
        </w:rPr>
        <w:t>অজ্ঞতা</w:t>
      </w:r>
      <w:r w:rsidR="00E16E04" w:rsidRPr="00E16E04">
        <w:rPr>
          <w:rFonts w:ascii="Kalpurush" w:eastAsia="Nikosh" w:hAnsi="Kalpurush" w:cs="Kalpurush"/>
          <w:sz w:val="24"/>
          <w:szCs w:val="24"/>
          <w:cs/>
          <w:lang w:bidi="bn-BD"/>
        </w:rPr>
        <w:t>বশতঃ অথবা জোরপূর্বক অনিচ্ছাকৃত কোনো অপরাধ করলে তাতে তার পাপ হয় না।</w:t>
      </w:r>
    </w:p>
    <w:p w:rsidR="00B74DF4" w:rsidRPr="00B1790A" w:rsidRDefault="00FD4CB3" w:rsidP="00331E6C">
      <w:pPr>
        <w:pStyle w:val="BodyTextIndent2"/>
        <w:spacing w:after="20" w:line="240" w:lineRule="auto"/>
        <w:ind w:firstLine="0"/>
        <w:jc w:val="both"/>
        <w:rPr>
          <w:rFonts w:ascii="Times New Roman" w:hAnsi="Times New Roman" w:cs="Kalpurush"/>
          <w:sz w:val="24"/>
          <w:szCs w:val="30"/>
          <w:lang w:bidi="bn-BD"/>
        </w:rPr>
      </w:pPr>
      <w:r w:rsidRPr="00FD4CB3">
        <w:rPr>
          <w:rFonts w:ascii="Kalpurush" w:eastAsia="Nikosh" w:hAnsi="Kalpurush" w:cs="Kalpurush"/>
          <w:b/>
          <w:bCs/>
          <w:sz w:val="24"/>
          <w:szCs w:val="24"/>
          <w:cs/>
          <w:lang w:bidi="bn-BD"/>
        </w:rPr>
        <w:t>পঞ্চম</w:t>
      </w:r>
      <w:r w:rsidRPr="00FD4CB3">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আল্লাহর পক্ষ থেকে নির্ধারিত তাক</w:t>
      </w:r>
      <w:r>
        <w:rPr>
          <w:rFonts w:ascii="Kalpurush" w:eastAsia="Nikosh" w:hAnsi="Kalpurush" w:cs="Kalpurush" w:hint="cs"/>
          <w:sz w:val="24"/>
          <w:szCs w:val="24"/>
          <w:cs/>
          <w:lang w:bidi="bn-BD"/>
        </w:rPr>
        <w:t>্ব</w:t>
      </w:r>
      <w:r>
        <w:rPr>
          <w:rFonts w:ascii="Kalpurush" w:eastAsia="Nikosh" w:hAnsi="Kalpurush" w:cs="Kalpurush"/>
          <w:sz w:val="24"/>
          <w:szCs w:val="24"/>
          <w:cs/>
          <w:lang w:bidi="bn-BD"/>
        </w:rPr>
        <w:t>দীর সম্পর্কে বান্দা</w:t>
      </w:r>
      <w:r w:rsidR="00331E6C">
        <w:rPr>
          <w:rFonts w:ascii="Kalpurush" w:eastAsia="Nikosh" w:hAnsi="Kalpurush" w:cs="Kalpurush"/>
          <w:sz w:val="24"/>
          <w:szCs w:val="24"/>
          <w:cs/>
          <w:lang w:bidi="bn-BD"/>
        </w:rPr>
        <w:t xml:space="preserve">র কোনো জ্ঞান নেই। </w:t>
      </w:r>
      <w:r w:rsidR="00331E6C">
        <w:rPr>
          <w:rFonts w:ascii="Kalpurush" w:eastAsia="Nikosh" w:hAnsi="Kalpurush" w:cs="Kalpurush" w:hint="cs"/>
          <w:sz w:val="24"/>
          <w:szCs w:val="24"/>
          <w:cs/>
          <w:lang w:bidi="bn-BD"/>
        </w:rPr>
        <w:t>তা</w:t>
      </w:r>
      <w:r w:rsidR="00E16E04" w:rsidRPr="00E16E04">
        <w:rPr>
          <w:rFonts w:ascii="Kalpurush" w:eastAsia="Nikosh" w:hAnsi="Kalpurush" w:cs="Kalpurush"/>
          <w:sz w:val="24"/>
          <w:szCs w:val="24"/>
          <w:cs/>
          <w:lang w:bidi="bn-BD"/>
        </w:rPr>
        <w:t xml:space="preserve"> </w:t>
      </w:r>
      <w:r w:rsidR="00331E6C">
        <w:rPr>
          <w:rFonts w:ascii="Kalpurush" w:eastAsia="Nikosh" w:hAnsi="Kalpurush" w:cs="Kalpurush" w:hint="cs"/>
          <w:sz w:val="24"/>
          <w:szCs w:val="24"/>
          <w:cs/>
          <w:lang w:bidi="bn-BD"/>
        </w:rPr>
        <w:t xml:space="preserve">গায়েবী </w:t>
      </w:r>
      <w:r w:rsidR="00E16E04" w:rsidRPr="00E16E04">
        <w:rPr>
          <w:rFonts w:ascii="Kalpurush" w:eastAsia="Nikosh" w:hAnsi="Kalpurush" w:cs="Kalpurush"/>
          <w:sz w:val="24"/>
          <w:szCs w:val="24"/>
          <w:cs/>
          <w:lang w:bidi="bn-BD"/>
        </w:rPr>
        <w:t>জগতের এক গোপন রহস্য। তক্বদীরের বি</w:t>
      </w:r>
      <w:r>
        <w:rPr>
          <w:rFonts w:ascii="Kalpurush" w:eastAsia="Nikosh" w:hAnsi="Kalpurush" w:cs="Kalpurush"/>
          <w:sz w:val="24"/>
          <w:szCs w:val="24"/>
          <w:cs/>
          <w:lang w:bidi="bn-BD"/>
        </w:rPr>
        <w:t>ষয় সংঘটিত হওয়ার পরই কেবল বান্দা তা জানতে পারে। বান্দা</w:t>
      </w:r>
      <w:r w:rsidR="00E16E04" w:rsidRPr="00E16E04">
        <w:rPr>
          <w:rFonts w:ascii="Kalpurush" w:eastAsia="Nikosh" w:hAnsi="Kalpurush" w:cs="Kalpurush"/>
          <w:sz w:val="24"/>
          <w:szCs w:val="24"/>
          <w:cs/>
          <w:lang w:bidi="bn-BD"/>
        </w:rPr>
        <w:t>র ইচ্ছা তার কাজের পূর্বে হয়ে থাকে</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তাই তার ইচ্ছা আল্লাহর পক্ষ থেকে নির্ধারিত তাক্বদীর </w:t>
      </w:r>
      <w:r w:rsidR="00E16E04" w:rsidRPr="00E16E04">
        <w:rPr>
          <w:rFonts w:ascii="Kalpurush" w:eastAsia="Nikosh" w:hAnsi="Kalpurush" w:cs="Kalpurush"/>
          <w:sz w:val="24"/>
          <w:szCs w:val="24"/>
          <w:cs/>
          <w:lang w:bidi="bn-BD"/>
        </w:rPr>
        <w:lastRenderedPageBreak/>
        <w:t xml:space="preserve">জানার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ভিত্তি করে হয় না। এমতাবস্থায় তাক্বদীরের দোহাই দেওয়ার কোন</w:t>
      </w:r>
      <w:r>
        <w:rPr>
          <w:rFonts w:ascii="Kalpurush" w:eastAsia="Nikosh" w:hAnsi="Kalpurush" w:cs="Kalpurush"/>
          <w:sz w:val="24"/>
          <w:szCs w:val="24"/>
          <w:cs/>
          <w:lang w:bidi="bn-BD"/>
        </w:rPr>
        <w:t>ো অর্থ হয় না। আর যে বিষয় বান্দা</w:t>
      </w:r>
      <w:r w:rsidR="00E16E04" w:rsidRPr="00E16E04">
        <w:rPr>
          <w:rFonts w:ascii="Kalpurush" w:eastAsia="Nikosh" w:hAnsi="Kalpurush" w:cs="Kalpurush"/>
          <w:sz w:val="24"/>
          <w:szCs w:val="24"/>
          <w:cs/>
          <w:lang w:bidi="bn-BD"/>
        </w:rPr>
        <w:t>র জানা নেই সে বিষয়ে তার জন্য প্রমাণ হতে পারে না।</w:t>
      </w:r>
    </w:p>
    <w:p w:rsidR="00E16E04" w:rsidRPr="00E16E04" w:rsidRDefault="00FD4CB3" w:rsidP="00B74DF4">
      <w:pPr>
        <w:pStyle w:val="BodyTextIndent2"/>
        <w:spacing w:after="20" w:line="240" w:lineRule="auto"/>
        <w:ind w:firstLine="0"/>
        <w:jc w:val="both"/>
        <w:rPr>
          <w:rFonts w:ascii="Times New Roman" w:hAnsi="Times New Roman" w:cs="Times New Roman"/>
          <w:sz w:val="24"/>
          <w:szCs w:val="24"/>
        </w:rPr>
      </w:pPr>
      <w:r w:rsidRPr="00FD4CB3">
        <w:rPr>
          <w:rFonts w:ascii="Kalpurush" w:eastAsia="Nikosh" w:hAnsi="Kalpurush" w:cs="Kalpurush"/>
          <w:b/>
          <w:bCs/>
          <w:sz w:val="24"/>
          <w:szCs w:val="24"/>
          <w:cs/>
          <w:lang w:bidi="bn-BD"/>
        </w:rPr>
        <w:t>ষষ্ঠ</w:t>
      </w:r>
      <w:r w:rsidRPr="00FD4CB3">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আমরা লক্ষ্য করি</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মানুষ পার্থিব বিষয়ে সদাসর্বদা যথোপযুক্ত ও সঠিক সিদ্ধান্ত নিতে আগ্রহী হয়ে থাকে। কখনও ক্ষতিকর ও</w:t>
      </w:r>
      <w:r w:rsidR="00E16E04" w:rsidRPr="00E16E04">
        <w:rPr>
          <w:rFonts w:ascii="Kalpurush" w:eastAsia="Nikosh" w:hAnsi="Kalpurush" w:cs="Kalpurush"/>
          <w:i/>
          <w:iCs/>
          <w:sz w:val="24"/>
          <w:szCs w:val="24"/>
          <w:cs/>
          <w:lang w:bidi="bn-BD"/>
        </w:rPr>
        <w:t xml:space="preserve"> </w:t>
      </w:r>
      <w:r w:rsidR="00E16E04" w:rsidRPr="00E16E04">
        <w:rPr>
          <w:rFonts w:ascii="Kalpurush" w:eastAsia="Nikosh" w:hAnsi="Kalpurush" w:cs="Kalpurush"/>
          <w:sz w:val="24"/>
          <w:szCs w:val="24"/>
          <w:cs/>
          <w:lang w:bidi="bn-BD"/>
        </w:rPr>
        <w:t>অলাভজনক কাজে পা বাড়ায় না এবং তখন তাকদীরের দোহাইও দেয় না। তা হলে ধর্মীয় কাজে উপকারী দিক ছেড়ে দিয়ে ক্ষতিকর ও নিষিদ্ধ কাজে লিপ্ত হয়ে তাক্বদীরের দোহাই দেওয়া হয় কেন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ব্যাপারটা কি উভয় ক্ষেত্রে এক নয়</w:t>
      </w:r>
      <w:r w:rsidR="00E16E04" w:rsidRPr="00E16E04">
        <w:rPr>
          <w:rFonts w:ascii="Kalpurush" w:eastAsia="Nikosh" w:hAnsi="Kalpurush" w:cs="Kalpurush"/>
          <w:sz w:val="24"/>
          <w:szCs w:val="24"/>
          <w:lang w:bidi="bn-BD"/>
        </w:rPr>
        <w:t>?</w:t>
      </w:r>
    </w:p>
    <w:p w:rsidR="00B74DF4" w:rsidRPr="00331E6C" w:rsidRDefault="00E16E04" w:rsidP="00B74DF4">
      <w:pPr>
        <w:pStyle w:val="BodyTextIndent2"/>
        <w:spacing w:after="20" w:line="240" w:lineRule="auto"/>
        <w:ind w:firstLine="0"/>
        <w:jc w:val="both"/>
        <w:rPr>
          <w:rFonts w:ascii="Kalpurush" w:eastAsia="Nikosh" w:hAnsi="Kalpurush" w:cs="Kalpurush"/>
          <w:b/>
          <w:bCs/>
          <w:sz w:val="24"/>
          <w:szCs w:val="24"/>
          <w:lang w:bidi="bn-BD"/>
        </w:rPr>
      </w:pPr>
      <w:r w:rsidRPr="00331E6C">
        <w:rPr>
          <w:rFonts w:ascii="AGA Arabesque" w:hAnsi="AGA Arabesque" w:cs="Traditional Arabic"/>
          <w:b/>
          <w:bCs/>
          <w:sz w:val="24"/>
          <w:szCs w:val="24"/>
        </w:rPr>
        <w:t></w:t>
      </w:r>
      <w:r w:rsidRPr="00331E6C">
        <w:rPr>
          <w:rFonts w:ascii="Kalpurush" w:eastAsia="Nikosh" w:hAnsi="Kalpurush" w:cs="Kalpurush"/>
          <w:b/>
          <w:bCs/>
          <w:sz w:val="24"/>
          <w:szCs w:val="24"/>
          <w:cs/>
          <w:lang w:bidi="bn-BD"/>
        </w:rPr>
        <w:t xml:space="preserve"> প্রিয় পাঠক</w:t>
      </w:r>
      <w:r w:rsidRPr="00331E6C">
        <w:rPr>
          <w:rFonts w:ascii="Kalpurush" w:eastAsia="Nikosh" w:hAnsi="Kalpurush" w:cs="Kalpurush"/>
          <w:b/>
          <w:bCs/>
          <w:sz w:val="24"/>
          <w:szCs w:val="24"/>
          <w:lang w:bidi="bn-BD"/>
        </w:rPr>
        <w:t xml:space="preserve">, </w:t>
      </w:r>
      <w:r w:rsidRPr="00331E6C">
        <w:rPr>
          <w:rFonts w:ascii="Kalpurush" w:eastAsia="Nikosh" w:hAnsi="Kalpurush" w:cs="Kalpurush"/>
          <w:b/>
          <w:bCs/>
          <w:sz w:val="24"/>
          <w:szCs w:val="24"/>
          <w:cs/>
          <w:lang w:bidi="bn-BD"/>
        </w:rPr>
        <w:t>আপনার সম্মুখে দুটি উদাহরণ পেশ</w:t>
      </w:r>
      <w:r w:rsidR="00331E6C" w:rsidRPr="00331E6C">
        <w:rPr>
          <w:rFonts w:ascii="Kalpurush" w:eastAsia="Nikosh" w:hAnsi="Kalpurush" w:cs="Kalpurush"/>
          <w:b/>
          <w:bCs/>
          <w:sz w:val="24"/>
          <w:szCs w:val="24"/>
          <w:cs/>
          <w:lang w:bidi="bn-BD"/>
        </w:rPr>
        <w:t xml:space="preserve"> করছি যা বিষয়টি স্পষ্ট করে দিবে</w:t>
      </w:r>
      <w:r w:rsidR="00331E6C" w:rsidRPr="00331E6C">
        <w:rPr>
          <w:rFonts w:ascii="Kalpurush" w:eastAsia="Nikosh" w:hAnsi="Kalpurush" w:cs="Kalpurush" w:hint="cs"/>
          <w:b/>
          <w:bCs/>
          <w:sz w:val="24"/>
          <w:szCs w:val="24"/>
          <w:cs/>
          <w:lang w:bidi="bn-BD"/>
        </w:rPr>
        <w:t>:</w:t>
      </w:r>
    </w:p>
    <w:p w:rsidR="00E16E04" w:rsidRPr="00B1790A" w:rsidRDefault="00FD4CB3" w:rsidP="00B74DF4">
      <w:pPr>
        <w:pStyle w:val="BodyTextIndent2"/>
        <w:spacing w:after="20" w:line="240" w:lineRule="auto"/>
        <w:ind w:firstLine="0"/>
        <w:jc w:val="both"/>
        <w:rPr>
          <w:rFonts w:ascii="Times New Roman" w:hAnsi="Times New Roman" w:cs="Kalpurush"/>
          <w:sz w:val="24"/>
          <w:szCs w:val="30"/>
          <w:lang w:bidi="bn-BD"/>
        </w:rPr>
      </w:pPr>
      <w:r w:rsidRPr="00B74DF4">
        <w:rPr>
          <w:rFonts w:ascii="Kalpurush" w:eastAsia="Nikosh" w:hAnsi="Kalpurush" w:cs="Kalpurush"/>
          <w:b/>
          <w:bCs/>
          <w:sz w:val="24"/>
          <w:szCs w:val="24"/>
          <w:cs/>
          <w:lang w:bidi="bn-BD"/>
        </w:rPr>
        <w:t>প্রথম উদাহরণ</w:t>
      </w:r>
      <w:r w:rsidRPr="00B74DF4">
        <w:rPr>
          <w:rFonts w:ascii="Kalpurush" w:eastAsia="Nikosh" w:hAnsi="Kalpurush" w:cs="Kalpurush" w:hint="cs"/>
          <w:b/>
          <w:bCs/>
          <w:sz w:val="24"/>
          <w:szCs w:val="24"/>
          <w:cs/>
          <w:lang w:bidi="bn-BD"/>
        </w:rPr>
        <w:t>:</w:t>
      </w:r>
      <w:r w:rsidR="00B74DF4" w:rsidRPr="00B1790A">
        <w:rPr>
          <w:rFonts w:ascii="Times New Roman" w:hAnsi="Times New Roman" w:cs="Kalpurush" w:hint="cs"/>
          <w:sz w:val="24"/>
          <w:szCs w:val="30"/>
          <w:cs/>
          <w:lang w:bidi="bn-BD"/>
        </w:rPr>
        <w:t xml:space="preserve"> </w:t>
      </w:r>
      <w:r w:rsidR="00E16E04" w:rsidRPr="00E16E04">
        <w:rPr>
          <w:rFonts w:ascii="Kalpurush" w:eastAsia="Nikosh" w:hAnsi="Kalpurush" w:cs="Kalpurush"/>
          <w:sz w:val="24"/>
          <w:szCs w:val="24"/>
          <w:cs/>
          <w:lang w:bidi="bn-BD"/>
        </w:rPr>
        <w:t>যদি কারো সামনে দুটি পথ থাকে। এক পথ তাকে এমন এক দেশে নিয়ে পৌঁছাবে যেখানে শুধু নৈরাজ্য</w:t>
      </w:r>
      <w:r w:rsidR="00E16E04" w:rsidRPr="00E16E04">
        <w:rPr>
          <w:rFonts w:ascii="Kalpurush" w:eastAsia="Nikosh" w:hAnsi="Kalpurush" w:cs="Kalpurush"/>
          <w:sz w:val="24"/>
          <w:szCs w:val="24"/>
          <w:lang w:bidi="bn-BD"/>
        </w:rPr>
        <w:t xml:space="preserve">, </w:t>
      </w:r>
      <w:r w:rsidR="003E2523">
        <w:rPr>
          <w:rFonts w:ascii="Kalpurush" w:eastAsia="Nikosh" w:hAnsi="Kalpurush" w:cs="Kalpurush"/>
          <w:sz w:val="24"/>
          <w:szCs w:val="24"/>
          <w:cs/>
          <w:lang w:bidi="bn-BD"/>
        </w:rPr>
        <w:t>খুন-খারাব</w:t>
      </w:r>
      <w:r w:rsidR="003E2523">
        <w:rPr>
          <w:rFonts w:ascii="Kalpurush" w:eastAsia="Nikosh" w:hAnsi="Kalpurush" w:cs="Kalpurush" w:hint="cs"/>
          <w:sz w:val="24"/>
          <w:szCs w:val="24"/>
          <w:cs/>
          <w:lang w:bidi="bn-BD"/>
        </w:rPr>
        <w:t>ী</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লুটপাট</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ভয়-ভীতি ও দূর্ভিক্ষ বিরাজমান। দ্বিতীয় পথ তাকে এমন স্বপ্নের শহরে নিয়ে যাবে যেখানে শৃঙ্খলা নিরাপত্তা</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সুখ স্বাচ্ছন্দ্য ও জান-মালের নিরাপত্তার নিশ্চয়তা বিদ্যমান। এমতাবস্থায় সে কোনো পথে চলবে</w:t>
      </w:r>
      <w:r w:rsidR="00E16E04" w:rsidRPr="00E16E04">
        <w:rPr>
          <w:rFonts w:ascii="Kalpurush" w:eastAsia="Nikosh" w:hAnsi="Kalpurush" w:cs="Kalpurush"/>
          <w:sz w:val="24"/>
          <w:szCs w:val="24"/>
          <w:lang w:bidi="bn-BD"/>
        </w:rPr>
        <w:t xml:space="preserve">? </w:t>
      </w:r>
      <w:r w:rsidR="00331E6C">
        <w:rPr>
          <w:rFonts w:ascii="Kalpurush" w:eastAsia="Nikosh" w:hAnsi="Kalpurush" w:cs="Kalpurush"/>
          <w:sz w:val="24"/>
          <w:szCs w:val="24"/>
          <w:cs/>
          <w:lang w:bidi="bn-BD"/>
        </w:rPr>
        <w:t>নিশ্চিত</w:t>
      </w:r>
      <w:r w:rsidR="00E16E04" w:rsidRPr="00E16E04">
        <w:rPr>
          <w:rFonts w:ascii="Kalpurush" w:eastAsia="Nikosh" w:hAnsi="Kalpurush" w:cs="Kalpurush"/>
          <w:sz w:val="24"/>
          <w:szCs w:val="24"/>
          <w:cs/>
          <w:lang w:bidi="bn-BD"/>
        </w:rPr>
        <w:t>ভাবে বলা যাবে 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সে দ্বিতীয় পথে চলবে</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যে পথে শান্তি ও আইন-শৃঙ্খলা বলবৎ রয়েছে। কোনো বুদ্ধিমান লোক প্রথম পথে পা দিয়ে ভাগ্যের দোহাই দিবে না। তাহলে মানুষ আখিরাতের ব্যাপারে </w:t>
      </w:r>
      <w:r w:rsidR="003E2523">
        <w:rPr>
          <w:rFonts w:ascii="Kalpurush" w:eastAsia="Nikosh" w:hAnsi="Kalpurush" w:cs="Kalpurush"/>
          <w:sz w:val="24"/>
          <w:szCs w:val="24"/>
          <w:cs/>
          <w:lang w:bidi="bn-BD"/>
        </w:rPr>
        <w:t>জা</w:t>
      </w:r>
      <w:r w:rsidR="003E2523">
        <w:rPr>
          <w:rFonts w:ascii="Kalpurush" w:eastAsia="Nikosh" w:hAnsi="Kalpurush" w:cs="Kalpurush" w:hint="cs"/>
          <w:sz w:val="24"/>
          <w:szCs w:val="24"/>
          <w:cs/>
          <w:lang w:bidi="bn-BD"/>
        </w:rPr>
        <w:t>ন্নাতে</w:t>
      </w:r>
      <w:r w:rsidR="003E2523">
        <w:rPr>
          <w:rFonts w:ascii="Kalpurush" w:eastAsia="Nikosh" w:hAnsi="Kalpurush" w:cs="Kalpurush"/>
          <w:sz w:val="24"/>
          <w:szCs w:val="24"/>
          <w:cs/>
          <w:lang w:bidi="bn-BD"/>
        </w:rPr>
        <w:t>র</w:t>
      </w:r>
      <w:r w:rsidR="00E16E04" w:rsidRPr="00E16E04">
        <w:rPr>
          <w:rFonts w:ascii="Kalpurush" w:eastAsia="Nikosh" w:hAnsi="Kalpurush" w:cs="Kalpurush"/>
          <w:sz w:val="24"/>
          <w:szCs w:val="24"/>
          <w:cs/>
          <w:lang w:bidi="bn-BD"/>
        </w:rPr>
        <w:t xml:space="preserve"> পথ ছেড়ে </w:t>
      </w:r>
      <w:r w:rsidR="003E2523">
        <w:rPr>
          <w:rFonts w:ascii="Kalpurush" w:eastAsia="Nikosh" w:hAnsi="Kalpurush" w:cs="Kalpurush"/>
          <w:sz w:val="24"/>
          <w:szCs w:val="24"/>
          <w:cs/>
          <w:lang w:bidi="bn-BD"/>
        </w:rPr>
        <w:t>জাহান্নামের</w:t>
      </w:r>
      <w:r w:rsidR="003E2523" w:rsidRPr="00E16E04">
        <w:rPr>
          <w:rFonts w:ascii="Kalpurush" w:eastAsia="Nikosh" w:hAnsi="Kalpurush" w:cs="Kalpurush"/>
          <w:sz w:val="24"/>
          <w:szCs w:val="24"/>
          <w:cs/>
          <w:lang w:bidi="bn-BD"/>
        </w:rPr>
        <w:t xml:space="preserve"> </w:t>
      </w:r>
      <w:r w:rsidR="00E16E04" w:rsidRPr="00E16E04">
        <w:rPr>
          <w:rFonts w:ascii="Kalpurush" w:eastAsia="Nikosh" w:hAnsi="Kalpurush" w:cs="Kalpurush"/>
          <w:sz w:val="24"/>
          <w:szCs w:val="24"/>
          <w:cs/>
          <w:lang w:bidi="bn-BD"/>
        </w:rPr>
        <w:t>পথে চলে ক্বদরের দোহাই দিবে কেন</w:t>
      </w:r>
      <w:r w:rsidR="00E16E04" w:rsidRPr="00E16E04">
        <w:rPr>
          <w:rFonts w:ascii="Kalpurush" w:eastAsia="Nikosh" w:hAnsi="Kalpurush" w:cs="Kalpurush"/>
          <w:sz w:val="24"/>
          <w:szCs w:val="24"/>
          <w:lang w:bidi="bn-BD"/>
        </w:rPr>
        <w:t>?</w:t>
      </w:r>
    </w:p>
    <w:p w:rsidR="00B74DF4" w:rsidRPr="00B1790A" w:rsidRDefault="00FD4CB3" w:rsidP="00F1510C">
      <w:pPr>
        <w:pStyle w:val="BodyTextIndent2"/>
        <w:keepNext/>
        <w:spacing w:after="20" w:line="240" w:lineRule="auto"/>
        <w:ind w:firstLine="0"/>
        <w:jc w:val="both"/>
        <w:rPr>
          <w:rFonts w:ascii="Times New Roman" w:hAnsi="Times New Roman" w:cs="Kalpurush"/>
          <w:b/>
          <w:bCs/>
          <w:sz w:val="24"/>
          <w:szCs w:val="30"/>
          <w:u w:val="single"/>
          <w:lang w:bidi="bn-BD"/>
        </w:rPr>
      </w:pPr>
      <w:r w:rsidRPr="00B74DF4">
        <w:rPr>
          <w:rFonts w:ascii="Kalpurush" w:eastAsia="Nikosh" w:hAnsi="Kalpurush" w:cs="Kalpurush"/>
          <w:b/>
          <w:bCs/>
          <w:sz w:val="24"/>
          <w:szCs w:val="24"/>
          <w:cs/>
          <w:lang w:bidi="bn-BD"/>
        </w:rPr>
        <w:lastRenderedPageBreak/>
        <w:t>দ্বিতীয় উদাহরণ</w:t>
      </w:r>
      <w:r w:rsidRPr="00B74DF4">
        <w:rPr>
          <w:rFonts w:ascii="Kalpurush" w:eastAsia="Nikosh" w:hAnsi="Kalpurush" w:cs="Kalpurush" w:hint="cs"/>
          <w:b/>
          <w:bCs/>
          <w:sz w:val="24"/>
          <w:szCs w:val="24"/>
          <w:cs/>
          <w:lang w:bidi="bn-BD"/>
        </w:rPr>
        <w:t>:</w:t>
      </w:r>
      <w:r w:rsidR="00B74DF4" w:rsidRPr="00B1790A">
        <w:rPr>
          <w:rFonts w:ascii="Times New Roman" w:hAnsi="Times New Roman" w:cs="Kalpurush" w:hint="cs"/>
          <w:b/>
          <w:bCs/>
          <w:sz w:val="24"/>
          <w:szCs w:val="30"/>
          <w:cs/>
          <w:lang w:bidi="bn-BD"/>
        </w:rPr>
        <w:t xml:space="preserve"> </w:t>
      </w:r>
      <w:r w:rsidR="00E16E04" w:rsidRPr="00B74DF4">
        <w:rPr>
          <w:rFonts w:ascii="Kalpurush" w:eastAsia="Nikosh" w:hAnsi="Kalpurush" w:cs="Kalpurush"/>
          <w:sz w:val="24"/>
          <w:szCs w:val="24"/>
          <w:cs/>
          <w:lang w:bidi="bn-BD"/>
        </w:rPr>
        <w:t>রোগীকে ঔষধ সেবন করতে বললে তা তিক্ত হলেও সে সেবন করে। বিশেষ</w:t>
      </w:r>
      <w:r w:rsidR="00E16E04" w:rsidRPr="00E16E04">
        <w:rPr>
          <w:rFonts w:ascii="Kalpurush" w:eastAsia="Nikosh" w:hAnsi="Kalpurush" w:cs="Kalpurush"/>
          <w:sz w:val="24"/>
          <w:szCs w:val="24"/>
          <w:cs/>
          <w:lang w:bidi="bn-BD"/>
        </w:rPr>
        <w:t xml:space="preserve"> ধরনের কোনো খাবার খেতে নিষেধ করা হলে তা সে খায় 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যদিও তার মন তা খেতে চায়। এ স</w:t>
      </w:r>
      <w:r w:rsidR="003932ED">
        <w:rPr>
          <w:rFonts w:ascii="Kalpurush" w:eastAsia="Nikosh" w:hAnsi="Kalpurush" w:cs="Kalpurush"/>
          <w:sz w:val="24"/>
          <w:szCs w:val="24"/>
          <w:cs/>
          <w:lang w:bidi="bn-BD"/>
        </w:rPr>
        <w:t>ব শুধু নিরাময় ও রোগমুক্তির আশায়</w:t>
      </w:r>
      <w:r w:rsidR="00E16E04" w:rsidRPr="00E16E04">
        <w:rPr>
          <w:rFonts w:ascii="Kalpurush" w:eastAsia="Nikosh" w:hAnsi="Kalpurush" w:cs="Kalpurush"/>
          <w:sz w:val="24"/>
          <w:szCs w:val="24"/>
          <w:cs/>
          <w:lang w:bidi="bn-BD"/>
        </w:rPr>
        <w:t xml:space="preserve"> এবং সে ত্বাকদীরের দোহাই দিয়ে ঔষধ সেবন থেকে বিরত থাকে না বা নিষিদ্ধ খাদ্য ভক্ষণ করে না।</w:t>
      </w:r>
    </w:p>
    <w:p w:rsidR="00B74DF4" w:rsidRPr="00B1790A" w:rsidRDefault="00E16E04" w:rsidP="00B74DF4">
      <w:pPr>
        <w:pStyle w:val="BodyTextIndent2"/>
        <w:keepNext/>
        <w:spacing w:after="20" w:line="240" w:lineRule="auto"/>
        <w:ind w:firstLine="0"/>
        <w:jc w:val="both"/>
        <w:rPr>
          <w:rFonts w:ascii="Times New Roman" w:hAnsi="Times New Roman" w:cs="Kalpurush"/>
          <w:b/>
          <w:bCs/>
          <w:sz w:val="24"/>
          <w:szCs w:val="30"/>
          <w:u w:val="single"/>
          <w:lang w:bidi="bn-BD"/>
        </w:rPr>
      </w:pPr>
      <w:r w:rsidRPr="00E16E04">
        <w:rPr>
          <w:rFonts w:ascii="Kalpurush" w:eastAsia="Nikosh" w:hAnsi="Kalpurush" w:cs="Kalpurush"/>
          <w:sz w:val="24"/>
          <w:szCs w:val="24"/>
          <w:cs/>
          <w:lang w:bidi="bn-BD"/>
        </w:rPr>
        <w:t>তাহলে মানুষ আল্লাহ এবং তাঁর রাসূলের নির্দেশাবলী বর্জন এব</w:t>
      </w:r>
      <w:r w:rsidR="00F1510C">
        <w:rPr>
          <w:rFonts w:ascii="Kalpurush" w:eastAsia="Nikosh" w:hAnsi="Kalpurush" w:cs="Kalpurush"/>
          <w:sz w:val="24"/>
          <w:szCs w:val="24"/>
          <w:cs/>
          <w:lang w:bidi="bn-BD"/>
        </w:rPr>
        <w:t xml:space="preserve">ং নিষেধাবলী অমান্য করে </w:t>
      </w:r>
      <w:r w:rsidR="00F1510C">
        <w:rPr>
          <w:rFonts w:ascii="Kalpurush" w:eastAsia="Nikosh" w:hAnsi="Kalpurush" w:cs="Kalpurush" w:hint="cs"/>
          <w:sz w:val="24"/>
          <w:szCs w:val="24"/>
          <w:cs/>
          <w:lang w:bidi="bn-BD"/>
        </w:rPr>
        <w:t>তাকদী</w:t>
      </w:r>
      <w:r w:rsidRPr="00E16E04">
        <w:rPr>
          <w:rFonts w:ascii="Kalpurush" w:eastAsia="Nikosh" w:hAnsi="Kalpurush" w:cs="Kalpurush"/>
          <w:sz w:val="24"/>
          <w:szCs w:val="24"/>
          <w:cs/>
          <w:lang w:bidi="bn-BD"/>
        </w:rPr>
        <w:t>র</w:t>
      </w:r>
      <w:r w:rsidR="00F1510C">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দোহাই দেবে কেন</w:t>
      </w:r>
      <w:r w:rsidRPr="00E16E04">
        <w:rPr>
          <w:rFonts w:ascii="Kalpurush" w:eastAsia="Nikosh" w:hAnsi="Kalpurush" w:cs="Kalpurush"/>
          <w:sz w:val="24"/>
          <w:szCs w:val="24"/>
          <w:lang w:bidi="bn-BD"/>
        </w:rPr>
        <w:t>?</w:t>
      </w:r>
    </w:p>
    <w:p w:rsidR="00B74DF4" w:rsidRPr="00B1790A" w:rsidRDefault="003932ED" w:rsidP="00B74DF4">
      <w:pPr>
        <w:pStyle w:val="BodyTextIndent2"/>
        <w:keepNext/>
        <w:spacing w:after="20" w:line="240" w:lineRule="auto"/>
        <w:ind w:firstLine="0"/>
        <w:jc w:val="both"/>
        <w:rPr>
          <w:rFonts w:ascii="Times New Roman" w:hAnsi="Times New Roman" w:cs="Kalpurush"/>
          <w:b/>
          <w:bCs/>
          <w:sz w:val="24"/>
          <w:szCs w:val="30"/>
          <w:u w:val="single"/>
          <w:lang w:bidi="bn-BD"/>
        </w:rPr>
      </w:pPr>
      <w:r>
        <w:rPr>
          <w:rFonts w:ascii="Kalpurush" w:eastAsia="Nikosh" w:hAnsi="Kalpurush" w:cs="Kalpurush"/>
          <w:b/>
          <w:bCs/>
          <w:sz w:val="24"/>
          <w:szCs w:val="24"/>
          <w:cs/>
          <w:lang w:bidi="bn-BD"/>
        </w:rPr>
        <w:t>সপ্তম</w:t>
      </w:r>
      <w:r>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যে ব্যক্তি তার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অর্পিত ওয়াজিব কাজসমূহ ত</w:t>
      </w:r>
      <w:r w:rsidR="00F1510C">
        <w:rPr>
          <w:rFonts w:ascii="Kalpurush" w:eastAsia="Nikosh" w:hAnsi="Kalpurush" w:cs="Kalpurush"/>
          <w:sz w:val="24"/>
          <w:szCs w:val="24"/>
          <w:cs/>
          <w:lang w:bidi="bn-BD"/>
        </w:rPr>
        <w:t xml:space="preserve">্যাগ করে অথবা পাপকাজ করে </w:t>
      </w:r>
      <w:r w:rsidR="00F1510C">
        <w:rPr>
          <w:rFonts w:ascii="Kalpurush" w:eastAsia="Nikosh" w:hAnsi="Kalpurush" w:cs="Kalpurush" w:hint="cs"/>
          <w:sz w:val="24"/>
          <w:szCs w:val="24"/>
          <w:cs/>
          <w:lang w:bidi="bn-BD"/>
        </w:rPr>
        <w:t>তাকদীরের</w:t>
      </w:r>
      <w:r w:rsidR="00F1510C">
        <w:rPr>
          <w:rFonts w:ascii="Kalpurush" w:eastAsia="Nikosh" w:hAnsi="Kalpurush" w:cs="Kalpurush"/>
          <w:sz w:val="24"/>
          <w:szCs w:val="24"/>
          <w:cs/>
          <w:lang w:bidi="bn-BD"/>
        </w:rPr>
        <w:t xml:space="preserve"> দোহাই দি</w:t>
      </w:r>
      <w:r w:rsidR="00F1510C">
        <w:rPr>
          <w:rFonts w:ascii="Kalpurush" w:eastAsia="Nikosh" w:hAnsi="Kalpurush" w:cs="Kalpurush" w:hint="cs"/>
          <w:sz w:val="24"/>
          <w:szCs w:val="24"/>
          <w:cs/>
          <w:lang w:bidi="bn-BD"/>
        </w:rPr>
        <w:t>য়ে থাকে</w:t>
      </w:r>
      <w:r w:rsidR="00E16E04" w:rsidRPr="00E16E04">
        <w:rPr>
          <w:rFonts w:ascii="Kalpurush" w:eastAsia="Nikosh" w:hAnsi="Kalpurush" w:cs="Kalpurush"/>
          <w:sz w:val="24"/>
          <w:szCs w:val="24"/>
          <w:cs/>
          <w:lang w:bidi="bn-BD"/>
        </w:rPr>
        <w:t xml:space="preserve"> অথচ তার ধন-সম্পদ বা মান সম্মানে কেউ যদি আঘাত হেনে বলে</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এটাই তোমার তাক্বদীরে লেখা ছিল</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আমাকে দোষারূপ করো 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তখন সে তার যুক্তি গ্রহণ করবে না। তাহলে কেমন করে সে তার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অন্যের আক্রমনের সময় তাক্বদীরের দোহাই স্বীকার করে না। তা হলে কেন সে আল্লাহর অধিকারে আঘাত হেনে তক্বদীরের দোহাই দেবে</w:t>
      </w:r>
      <w:r w:rsidR="00E16E04" w:rsidRPr="00E16E04">
        <w:rPr>
          <w:rFonts w:ascii="Kalpurush" w:eastAsia="Nikosh" w:hAnsi="Kalpurush" w:cs="Kalpurush"/>
          <w:sz w:val="24"/>
          <w:szCs w:val="24"/>
          <w:lang w:bidi="bn-BD"/>
        </w:rPr>
        <w:t>?</w:t>
      </w:r>
    </w:p>
    <w:p w:rsidR="00E16E04" w:rsidRPr="00B74DF4" w:rsidRDefault="00E16E04" w:rsidP="00B74DF4">
      <w:pPr>
        <w:pStyle w:val="BodyTextIndent2"/>
        <w:keepNext/>
        <w:spacing w:after="20" w:line="240" w:lineRule="auto"/>
        <w:ind w:firstLine="0"/>
        <w:jc w:val="both"/>
        <w:rPr>
          <w:rFonts w:ascii="Times New Roman" w:hAnsi="Times New Roman" w:cs="Times New Roman"/>
          <w:b/>
          <w:bCs/>
          <w:sz w:val="24"/>
          <w:szCs w:val="24"/>
          <w:u w:val="single"/>
        </w:rPr>
      </w:pPr>
      <w:r w:rsidRPr="00E16E04">
        <w:rPr>
          <w:rFonts w:ascii="Kalpurush" w:eastAsia="Nikosh" w:hAnsi="Kalpurush" w:cs="Kalpurush"/>
          <w:sz w:val="24"/>
          <w:szCs w:val="24"/>
          <w:cs/>
          <w:lang w:bidi="bn-BD"/>
        </w:rPr>
        <w:t>উল্লেখ্য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একদা </w:t>
      </w:r>
      <w:r w:rsidR="00976AF8">
        <w:rPr>
          <w:rFonts w:ascii="Kalpurush" w:eastAsia="Nikosh" w:hAnsi="Kalpurush" w:cs="Kalpurush"/>
          <w:sz w:val="24"/>
          <w:szCs w:val="24"/>
          <w:cs/>
          <w:lang w:bidi="bn-BD"/>
        </w:rPr>
        <w:t>উমার</w:t>
      </w:r>
      <w:r w:rsidR="00EC1590">
        <w:rPr>
          <w:rFonts w:ascii="Kalpurush" w:eastAsia="Nikosh" w:hAnsi="Kalpurush" w:cs="Kalpurush"/>
          <w:sz w:val="24"/>
          <w:szCs w:val="24"/>
          <w:cs/>
          <w:lang w:bidi="bn-BD"/>
        </w:rPr>
        <w:t xml:space="preserve"> ইবন</w:t>
      </w:r>
      <w:r w:rsidR="00EC1590">
        <w:rPr>
          <w:rFonts w:ascii="Kalpurush" w:eastAsia="Nikosh" w:hAnsi="Kalpurush" w:cs="Kalpurush" w:hint="cs"/>
          <w:sz w:val="24"/>
          <w:szCs w:val="24"/>
          <w:cs/>
          <w:lang w:bidi="bn-BD"/>
        </w:rPr>
        <w:t>ুল</w:t>
      </w:r>
      <w:r w:rsidR="00EC1590">
        <w:rPr>
          <w:rFonts w:ascii="Kalpurush" w:eastAsia="Nikosh" w:hAnsi="Kalpurush" w:cs="Kalpurush"/>
          <w:sz w:val="24"/>
          <w:szCs w:val="24"/>
          <w:cs/>
          <w:lang w:bidi="bn-BD"/>
        </w:rPr>
        <w:t xml:space="preserve"> খাত্তাব রাদিয়াল্লাহু আনহু</w:t>
      </w:r>
      <w:r w:rsidR="00EC159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এর দরবারে এক চোরকে হাজির করা হয়। তার হাত কর্তনের নির্দেশ দেওয়া হলে সে বলে! হে আ</w:t>
      </w:r>
      <w:r w:rsidR="005B1CD6">
        <w:rPr>
          <w:rFonts w:ascii="Kalpurush" w:eastAsia="Nikosh" w:hAnsi="Kalpurush" w:cs="Kalpurush"/>
          <w:sz w:val="24"/>
          <w:szCs w:val="24"/>
          <w:cs/>
          <w:lang w:bidi="bn-BD"/>
        </w:rPr>
        <w:t>মিরুল মু</w:t>
      </w:r>
      <w:r w:rsidR="005B1CD6">
        <w:rPr>
          <w:rFonts w:ascii="Kalpurush" w:eastAsia="Nikosh" w:hAnsi="Kalpurush" w:cs="Kalpurush" w:hint="cs"/>
          <w:sz w:val="24"/>
          <w:szCs w:val="24"/>
          <w:cs/>
          <w:lang w:bidi="bn-BD"/>
        </w:rPr>
        <w:t>’</w:t>
      </w:r>
      <w:r w:rsidR="005B1CD6">
        <w:rPr>
          <w:rFonts w:ascii="Kalpurush" w:eastAsia="Nikosh" w:hAnsi="Kalpurush" w:cs="Kalpurush"/>
          <w:sz w:val="24"/>
          <w:szCs w:val="24"/>
          <w:cs/>
          <w:lang w:bidi="bn-BD"/>
        </w:rPr>
        <w:t>ম</w:t>
      </w:r>
      <w:r w:rsidR="005B1CD6">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নীন! থামুন</w:t>
      </w:r>
      <w:r w:rsidRPr="00E16E04">
        <w:rPr>
          <w:rFonts w:ascii="Kalpurush" w:eastAsia="Nikosh" w:hAnsi="Kalpurush" w:cs="Kalpurush"/>
          <w:sz w:val="24"/>
          <w:szCs w:val="24"/>
          <w:lang w:bidi="bn-BD"/>
        </w:rPr>
        <w:t xml:space="preserve">,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তাক্বদীরে লিখে রেখেছেন বলে আমি চুরি করেছি। </w:t>
      </w:r>
      <w:r w:rsidR="00976AF8">
        <w:rPr>
          <w:rFonts w:ascii="Kalpurush" w:eastAsia="Nikosh" w:hAnsi="Kalpurush" w:cs="Kalpurush"/>
          <w:sz w:val="24"/>
          <w:szCs w:val="24"/>
          <w:cs/>
          <w:lang w:bidi="bn-BD"/>
        </w:rPr>
        <w:t>উমার</w:t>
      </w:r>
      <w:r w:rsidR="005B1CD6">
        <w:rPr>
          <w:rFonts w:ascii="Kalpurush" w:eastAsia="Nikosh" w:hAnsi="Kalpurush" w:cs="Kalpurush"/>
          <w:sz w:val="24"/>
          <w:szCs w:val="24"/>
          <w:cs/>
          <w:lang w:bidi="bn-BD"/>
        </w:rPr>
        <w:t xml:space="preserve"> ইবন</w:t>
      </w:r>
      <w:r w:rsidR="005B1CD6">
        <w:rPr>
          <w:rFonts w:ascii="Kalpurush" w:eastAsia="Nikosh" w:hAnsi="Kalpurush" w:cs="Kalpurush" w:hint="cs"/>
          <w:sz w:val="24"/>
          <w:szCs w:val="24"/>
          <w:cs/>
          <w:lang w:bidi="bn-BD"/>
        </w:rPr>
        <w:t>ুল</w:t>
      </w:r>
      <w:r w:rsidRPr="00E16E04">
        <w:rPr>
          <w:rFonts w:ascii="Kalpurush" w:eastAsia="Nikosh" w:hAnsi="Kalpurush" w:cs="Kalpurush"/>
          <w:sz w:val="24"/>
          <w:szCs w:val="24"/>
          <w:cs/>
          <w:lang w:bidi="bn-BD"/>
        </w:rPr>
        <w:t xml:space="preserve"> খাত্তাব রাদিয়াল্লাহু আনহু বললেন</w:t>
      </w:r>
      <w:r w:rsidRPr="00E16E04">
        <w:rPr>
          <w:rFonts w:ascii="Kalpurush" w:eastAsia="Nikosh" w:hAnsi="Kalpurush" w:cs="Kalpurush"/>
          <w:sz w:val="24"/>
          <w:szCs w:val="24"/>
          <w:lang w:bidi="bn-BD"/>
        </w:rPr>
        <w:t xml:space="preserve">, </w:t>
      </w:r>
      <w:r w:rsidR="00F1510C">
        <w:rPr>
          <w:rFonts w:ascii="Kalpurush" w:eastAsia="Nikosh" w:hAnsi="Kalpurush" w:cs="Kalpurush"/>
          <w:sz w:val="24"/>
          <w:szCs w:val="24"/>
          <w:cs/>
          <w:lang w:bidi="bn-BD"/>
        </w:rPr>
        <w:t>আমরা</w:t>
      </w:r>
      <w:r w:rsidRPr="00E16E04">
        <w:rPr>
          <w:rFonts w:ascii="Kalpurush" w:eastAsia="Nikosh" w:hAnsi="Kalpurush" w:cs="Kalpurush"/>
          <w:sz w:val="24"/>
          <w:szCs w:val="24"/>
          <w:cs/>
          <w:lang w:bidi="bn-BD"/>
        </w:rPr>
        <w:t xml:space="preserve">ও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তাক্বদীরে লিখে রেখেছেন বলে হাত কর্তনের নির্দেশ দিয়েছি।</w:t>
      </w:r>
    </w:p>
    <w:p w:rsidR="00B74DF4" w:rsidRPr="00B1790A" w:rsidRDefault="00E16E04" w:rsidP="00B74DF4">
      <w:pPr>
        <w:pStyle w:val="BodyTextIndent2"/>
        <w:spacing w:after="20" w:line="240" w:lineRule="auto"/>
        <w:ind w:firstLine="0"/>
        <w:jc w:val="both"/>
        <w:rPr>
          <w:rFonts w:ascii="Times New Roman" w:hAnsi="Times New Roman" w:cs="Kalpurush"/>
          <w:b/>
          <w:bCs/>
          <w:sz w:val="24"/>
          <w:szCs w:val="30"/>
          <w:lang w:bidi="bn-BD"/>
        </w:rPr>
      </w:pPr>
      <w:r w:rsidRPr="00B74DF4">
        <w:rPr>
          <w:rFonts w:ascii="Kalpurush" w:eastAsia="Nikosh" w:hAnsi="Kalpurush" w:cs="Kalpurush"/>
          <w:b/>
          <w:bCs/>
          <w:sz w:val="24"/>
          <w:szCs w:val="24"/>
          <w:cs/>
          <w:lang w:bidi="bn-BD"/>
        </w:rPr>
        <w:t xml:space="preserve">তাক্বদীরের </w:t>
      </w:r>
      <w:r w:rsidR="003F29D4" w:rsidRPr="00B74DF4">
        <w:rPr>
          <w:rFonts w:ascii="Kalpurush" w:eastAsia="Nikosh" w:hAnsi="Kalpurush" w:cs="Kalpurush"/>
          <w:b/>
          <w:bCs/>
          <w:sz w:val="24"/>
          <w:szCs w:val="24"/>
          <w:cs/>
          <w:lang w:bidi="bn-BD"/>
        </w:rPr>
        <w:t>ওপর</w:t>
      </w:r>
      <w:r w:rsidRPr="00B74DF4">
        <w:rPr>
          <w:rFonts w:ascii="Kalpurush" w:eastAsia="Nikosh" w:hAnsi="Kalpurush" w:cs="Kalpurush"/>
          <w:b/>
          <w:bCs/>
          <w:sz w:val="24"/>
          <w:szCs w:val="24"/>
          <w:cs/>
          <w:lang w:bidi="bn-BD"/>
        </w:rPr>
        <w:t xml:space="preserve"> ঈমানের বহুবিধ ফল রয়েছে </w:t>
      </w:r>
      <w:r w:rsidR="00B74DF4" w:rsidRPr="00B74DF4">
        <w:rPr>
          <w:rFonts w:ascii="Kalpurush" w:eastAsia="Nikosh" w:hAnsi="Kalpurush" w:cs="Kalpurush"/>
          <w:b/>
          <w:bCs/>
          <w:sz w:val="24"/>
          <w:szCs w:val="24"/>
          <w:cs/>
          <w:lang w:bidi="bn-BD"/>
        </w:rPr>
        <w:t>তন্মধ্যে বিশেষ কয়েকটি হলো</w:t>
      </w:r>
      <w:r w:rsidR="00B74DF4" w:rsidRPr="00B74DF4">
        <w:rPr>
          <w:rFonts w:ascii="Kalpurush" w:eastAsia="Nikosh" w:hAnsi="Kalpurush" w:cs="Kalpurush" w:hint="cs"/>
          <w:b/>
          <w:bCs/>
          <w:sz w:val="24"/>
          <w:szCs w:val="24"/>
          <w:cs/>
          <w:lang w:bidi="bn-BD"/>
        </w:rPr>
        <w:t>:</w:t>
      </w:r>
    </w:p>
    <w:p w:rsidR="00B74DF4" w:rsidRPr="00B1790A" w:rsidRDefault="00E16E04" w:rsidP="00B74DF4">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t>১। ঈমান বিল ক্বাদর দ্বারা উপায়-উপকরণ গ্রহণকালে ব্যক্তির অন্তরে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 xml:space="preserve">আলার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তাওয়াক্কুল ও ভরসার সৃষ্টি হয় এবং সে তখন শুধুমাত্র উপায়-উপকরণের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নির্ভরশীল হয় </w:t>
      </w:r>
      <w:r w:rsidRPr="005B1CD6">
        <w:rPr>
          <w:rFonts w:ascii="Kalpurush" w:eastAsia="Nikosh" w:hAnsi="Kalpurush" w:cs="Kalpurush"/>
          <w:sz w:val="24"/>
          <w:szCs w:val="24"/>
          <w:cs/>
          <w:lang w:bidi="bn-BD"/>
        </w:rPr>
        <w:t>না</w:t>
      </w:r>
      <w:r w:rsidRPr="00B1790A">
        <w:rPr>
          <w:rFonts w:ascii="SolaimanLipi" w:eastAsia="Nikosh" w:hAnsi="SolaimanLipi" w:cs="SolaimanLipi"/>
          <w:sz w:val="24"/>
          <w:szCs w:val="24"/>
          <w:cs/>
          <w:lang w:bidi="hi-IN"/>
        </w:rPr>
        <w:t xml:space="preserve">। </w:t>
      </w:r>
      <w:r w:rsidRPr="005B1CD6">
        <w:rPr>
          <w:rFonts w:ascii="Kalpurush" w:eastAsia="Nikosh" w:hAnsi="Kalpurush" w:cs="Kalpurush"/>
          <w:sz w:val="24"/>
          <w:szCs w:val="24"/>
          <w:cs/>
          <w:lang w:bidi="bn-IN"/>
        </w:rPr>
        <w:t>কেননা</w:t>
      </w:r>
      <w:r w:rsidRPr="005B1CD6">
        <w:rPr>
          <w:rFonts w:ascii="Kalpurush" w:eastAsia="Nikosh" w:hAnsi="Kalpurush" w:cs="Kalpurush"/>
          <w:sz w:val="24"/>
          <w:szCs w:val="24"/>
          <w:lang w:bidi="bn-BD"/>
        </w:rPr>
        <w:t xml:space="preserve">, </w:t>
      </w:r>
      <w:r w:rsidRPr="005B1CD6">
        <w:rPr>
          <w:rFonts w:ascii="Kalpurush" w:eastAsia="Nikosh" w:hAnsi="Kalpurush" w:cs="Kalpurush"/>
          <w:sz w:val="24"/>
          <w:szCs w:val="24"/>
          <w:cs/>
          <w:lang w:bidi="bn-BD"/>
        </w:rPr>
        <w:t>প্রতিটি বস্তুই আল্লাহ তা</w:t>
      </w:r>
      <w:r w:rsidRPr="005B1CD6">
        <w:rPr>
          <w:rFonts w:ascii="Kalpurush" w:eastAsia="Nikosh" w:hAnsi="Kalpurush" w:cs="Kalpurush"/>
          <w:sz w:val="24"/>
          <w:szCs w:val="24"/>
          <w:lang w:bidi="bn-BD"/>
        </w:rPr>
        <w:t>‘</w:t>
      </w:r>
      <w:r w:rsidRPr="005B1CD6">
        <w:rPr>
          <w:rFonts w:ascii="Kalpurush" w:eastAsia="Nikosh" w:hAnsi="Kalpurush" w:cs="Kalpurush"/>
          <w:sz w:val="24"/>
          <w:szCs w:val="24"/>
          <w:cs/>
          <w:lang w:bidi="bn-BD"/>
        </w:rPr>
        <w:t>আলার ত</w:t>
      </w:r>
      <w:r w:rsidR="00F1510C">
        <w:rPr>
          <w:rFonts w:ascii="Kalpurush" w:eastAsia="Nikosh" w:hAnsi="Kalpurush" w:cs="Kalpurush" w:hint="cs"/>
          <w:sz w:val="24"/>
          <w:szCs w:val="24"/>
          <w:cs/>
          <w:lang w:bidi="bn-BD"/>
        </w:rPr>
        <w:t>া</w:t>
      </w:r>
      <w:r w:rsidRPr="005B1CD6">
        <w:rPr>
          <w:rFonts w:ascii="Kalpurush" w:eastAsia="Nikosh" w:hAnsi="Kalpurush" w:cs="Kalpurush"/>
          <w:sz w:val="24"/>
          <w:szCs w:val="24"/>
          <w:cs/>
          <w:lang w:bidi="bn-BD"/>
        </w:rPr>
        <w:t>ক্বদীরের আওতাধীন।</w:t>
      </w:r>
    </w:p>
    <w:p w:rsidR="00B74DF4" w:rsidRPr="00B1790A" w:rsidRDefault="00E16E04" w:rsidP="00B74DF4">
      <w:pPr>
        <w:pStyle w:val="BodyTextIndent2"/>
        <w:spacing w:after="20" w:line="240" w:lineRule="auto"/>
        <w:ind w:firstLine="0"/>
        <w:jc w:val="both"/>
        <w:rPr>
          <w:rFonts w:ascii="Times New Roman" w:hAnsi="Times New Roman" w:cs="Kalpurush"/>
          <w:b/>
          <w:bCs/>
          <w:sz w:val="24"/>
          <w:szCs w:val="30"/>
          <w:lang w:bidi="bn-BD"/>
        </w:rPr>
      </w:pPr>
      <w:r w:rsidRPr="00E16E04">
        <w:rPr>
          <w:rFonts w:ascii="Kalpurush" w:eastAsia="Nikosh" w:hAnsi="Kalpurush" w:cs="Kalpurush"/>
          <w:sz w:val="24"/>
          <w:szCs w:val="24"/>
          <w:cs/>
          <w:lang w:bidi="bn-BD"/>
        </w:rPr>
        <w:lastRenderedPageBreak/>
        <w:t>২। ব্যক্তির কোনো উদ্দেশ্য সাধিত হলে সে তখন নিজেকে নিয়ে গর্ববোধ করে না। 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 </w:t>
      </w:r>
      <w:r w:rsidR="00F1510C">
        <w:rPr>
          <w:rFonts w:ascii="Kalpurush" w:eastAsia="Nikosh" w:hAnsi="Kalpurush" w:cs="Kalpurush"/>
          <w:sz w:val="24"/>
          <w:szCs w:val="24"/>
          <w:cs/>
          <w:lang w:bidi="bn-BD"/>
        </w:rPr>
        <w:t>অর্জিত হয়েছে তা সবই আল্লাহর নে</w:t>
      </w:r>
      <w:r w:rsidR="00F1510C">
        <w:rPr>
          <w:rFonts w:ascii="Kalpurush" w:eastAsia="Nikosh" w:hAnsi="Kalpurush" w:cs="Kalpurush" w:hint="cs"/>
          <w:sz w:val="24"/>
          <w:szCs w:val="24"/>
          <w:cs/>
          <w:lang w:bidi="bn-BD"/>
        </w:rPr>
        <w:t>‘আ</w:t>
      </w:r>
      <w:r w:rsidR="00F1510C">
        <w:rPr>
          <w:rFonts w:ascii="Kalpurush" w:eastAsia="Nikosh" w:hAnsi="Kalpurush" w:cs="Kalpurush"/>
          <w:sz w:val="24"/>
          <w:szCs w:val="24"/>
          <w:cs/>
          <w:lang w:bidi="bn-BD"/>
        </w:rPr>
        <w:t>মত। যা তিনি কল্যা</w:t>
      </w:r>
      <w:r w:rsidR="00F1510C">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ও সাফল্যের উপকরণ দ্বারা নির্ধারণ করে রেখেছেন।</w:t>
      </w:r>
      <w:r w:rsidR="00F1510C">
        <w:rPr>
          <w:rFonts w:ascii="Kalpurush" w:eastAsia="Nikosh" w:hAnsi="Kalpurush" w:cs="Kalpurush"/>
          <w:sz w:val="24"/>
          <w:szCs w:val="24"/>
          <w:cs/>
          <w:lang w:bidi="bn-BD"/>
        </w:rPr>
        <w:t xml:space="preserve"> আর ব্যক্তি নিজ কর্মের জন্য আ</w:t>
      </w:r>
      <w:r w:rsidR="00F1510C">
        <w:rPr>
          <w:rFonts w:ascii="Kalpurush" w:eastAsia="Nikosh" w:hAnsi="Kalpurush" w:cs="Kalpurush" w:hint="cs"/>
          <w:sz w:val="24"/>
          <w:szCs w:val="24"/>
          <w:cs/>
          <w:lang w:bidi="bn-BD"/>
        </w:rPr>
        <w:t>ত্ম</w:t>
      </w:r>
      <w:r w:rsidRPr="00E16E04">
        <w:rPr>
          <w:rFonts w:ascii="Kalpurush" w:eastAsia="Nikosh" w:hAnsi="Kalpurush" w:cs="Kalpurush"/>
          <w:sz w:val="24"/>
          <w:szCs w:val="24"/>
          <w:cs/>
          <w:lang w:bidi="bn-BD"/>
        </w:rPr>
        <w:t>ম্ভরি হলে এই নি</w:t>
      </w:r>
      <w:r w:rsidR="00EC1590">
        <w:rPr>
          <w:rFonts w:ascii="Kalpurush" w:eastAsia="Nikosh" w:hAnsi="Kalpurush" w:cs="Kalpurush" w:hint="cs"/>
          <w:sz w:val="24"/>
          <w:szCs w:val="24"/>
          <w:cs/>
          <w:lang w:bidi="bn-BD"/>
        </w:rPr>
        <w:t>‘আ</w:t>
      </w:r>
      <w:r w:rsidRPr="00E16E04">
        <w:rPr>
          <w:rFonts w:ascii="Kalpurush" w:eastAsia="Nikosh" w:hAnsi="Kalpurush" w:cs="Kalpurush"/>
          <w:sz w:val="24"/>
          <w:szCs w:val="24"/>
          <w:cs/>
          <w:lang w:bidi="bn-BD"/>
        </w:rPr>
        <w:t>মতের কৃতজ্ঞতা জ্ঞাপন করতে ভুলে যায়।</w:t>
      </w:r>
    </w:p>
    <w:p w:rsidR="00E16E04" w:rsidRPr="00B74DF4" w:rsidRDefault="00E16E04" w:rsidP="00B74DF4">
      <w:pPr>
        <w:pStyle w:val="BodyTextIndent2"/>
        <w:spacing w:after="20" w:line="240" w:lineRule="auto"/>
        <w:ind w:firstLine="0"/>
        <w:jc w:val="both"/>
        <w:rPr>
          <w:rFonts w:ascii="Times New Roman" w:hAnsi="Times New Roman" w:cs="Times New Roman"/>
          <w:b/>
          <w:bCs/>
          <w:sz w:val="24"/>
          <w:szCs w:val="24"/>
        </w:rPr>
      </w:pPr>
      <w:r w:rsidRPr="00E16E04">
        <w:rPr>
          <w:rFonts w:ascii="Kalpurush" w:eastAsia="Nikosh" w:hAnsi="Kalpurush" w:cs="Kalpurush"/>
          <w:sz w:val="24"/>
          <w:szCs w:val="24"/>
          <w:cs/>
          <w:lang w:bidi="bn-BD"/>
        </w:rPr>
        <w:t>৩</w:t>
      </w:r>
      <w:r w:rsidR="00EC1590" w:rsidRPr="00B1790A">
        <w:rPr>
          <w:rFonts w:ascii="SolaimanLipi" w:eastAsia="Nikosh" w:hAnsi="SolaimanLipi" w:cs="SolaimanLipi"/>
          <w:sz w:val="24"/>
          <w:szCs w:val="24"/>
          <w:cs/>
          <w:lang w:bidi="hi-IN"/>
        </w:rPr>
        <w:t xml:space="preserve">। </w:t>
      </w:r>
      <w:r w:rsidR="00EC1590" w:rsidRPr="00B1790A">
        <w:rPr>
          <w:rFonts w:ascii="Kalpurush" w:eastAsia="Nikosh" w:hAnsi="Kalpurush" w:cs="Kalpurush"/>
          <w:sz w:val="24"/>
          <w:szCs w:val="24"/>
          <w:cs/>
          <w:lang w:bidi="bn-IN"/>
        </w:rPr>
        <w:t>ঈমান বিল ক্বাদর দ্বারা বান্দা</w:t>
      </w:r>
      <w:r w:rsidRPr="00E16E04">
        <w:rPr>
          <w:rFonts w:ascii="Kalpurush" w:eastAsia="Nikosh" w:hAnsi="Kalpurush" w:cs="Kalpurush"/>
          <w:sz w:val="24"/>
          <w:szCs w:val="24"/>
          <w:cs/>
          <w:lang w:bidi="bn-BD"/>
        </w:rPr>
        <w:t xml:space="preserve">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আল্লাহর তক্বদীর অনুযায়ী যা কার্যকরী হয় তাতে তার অন্তরে প্রশান্তি ও নিশ্চিন্ততা অর্জিত হয়। ফলে সে কোনো প্রিয় বস্তু হারালে বা কোনো প্রকার কষ্ট ও বিপদাপদে পতিত হলে বিচলিত হয়</w:t>
      </w:r>
      <w:r w:rsidR="00F1510C">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না। 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 জানে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সবকিছুই সেই আল্লাহর তক্বদীর অনুযায়ী ঘটছে যিনি আকাশমণ্ডল ও পৃথিবীর মালিক। যা ঘটবার তা </w:t>
      </w:r>
      <w:r w:rsidR="00EC1590">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ঘটবেই।</w:t>
      </w:r>
      <w:r w:rsidR="00EC1590">
        <w:rPr>
          <w:rFonts w:ascii="Kalpurush" w:eastAsia="Nikosh" w:hAnsi="Kalpurush" w:cs="Kalpurush" w:hint="cs"/>
          <w:sz w:val="24"/>
          <w:szCs w:val="24"/>
          <w:cs/>
          <w:lang w:bidi="bn-BD"/>
        </w:rPr>
        <w:t xml:space="preserve"> </w:t>
      </w:r>
      <w:r w:rsidR="00EC1590">
        <w:rPr>
          <w:rFonts w:ascii="Kalpurush" w:eastAsia="Nikosh" w:hAnsi="Kalpurush" w:cs="Kalpurush"/>
          <w:sz w:val="24"/>
          <w:szCs w:val="24"/>
          <w:cs/>
          <w:lang w:bidi="bn-BD"/>
        </w:rPr>
        <w:t>এ</w:t>
      </w:r>
      <w:r w:rsidRPr="00E16E04">
        <w:rPr>
          <w:rFonts w:ascii="Kalpurush" w:eastAsia="Nikosh" w:hAnsi="Kalpurush" w:cs="Kalpurush"/>
          <w:sz w:val="24"/>
          <w:szCs w:val="24"/>
          <w:cs/>
          <w:lang w:bidi="bn-BD"/>
        </w:rPr>
        <w:t xml:space="preserve"> প্রসঙ্গে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7B2600" w:rsidP="00A21245">
      <w:pPr>
        <w:pStyle w:val="BodyTextIndent2"/>
        <w:bidi/>
        <w:spacing w:after="20" w:line="240" w:lineRule="auto"/>
        <w:ind w:firstLine="0"/>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أَصَابَ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مُّصِيبَةٖ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نَّبۡرَأَهَآۚ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ذَٰلِكَ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٢٢</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لِّكَيۡلَا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تَأۡسَوۡاْ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فَاتَكُمۡ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تَفۡرَحُواْ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ءَاتَىٰكُمۡۗ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مُخۡتَالٖ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فَخُورٍ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٢٣</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الحديد</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٢٢،</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٢٣</w:t>
      </w:r>
      <w:r w:rsidR="00A21245">
        <w:rPr>
          <w:rFonts w:ascii="KFGQPC Uthman Taha Naskh" w:cs="KFGQPC Uthman Taha Naskh"/>
          <w:color w:val="008000"/>
          <w:sz w:val="24"/>
          <w:szCs w:val="24"/>
          <w:rtl/>
        </w:rPr>
        <w:t>]</w:t>
      </w:r>
    </w:p>
    <w:p w:rsidR="00E16E04" w:rsidRPr="00EC1590" w:rsidRDefault="00E16E04" w:rsidP="00B74DF4">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cs/>
          <w:lang w:bidi="bn-BD"/>
        </w:rPr>
        <w:t xml:space="preserve">“পৃথিবীতে এবং তোমাদের নিজেদের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যে সব বিপদাপদ আসে জগৎ সৃষ্টির পূর্বেই তা একটি কিতাবে লিপিবদ্ধ রয়েছে। নিশ্চয়ই এটা আল্লাহর পক্ষে অতি সহজ। এটা এজন্য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যাতে তোমরা যা হারিয়ে ফেলো তজ্জন্য দুঃখিত না হও এবং তিনি তোমাদেরকে যা দিয়েছেন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তজ্জন্য উল্লসিত না হয়ে উঠ।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কোনো উদ্ধত্ত অহংকারীকে পছন্দ করেন না</w:t>
      </w:r>
      <w:r w:rsidR="00EC1590" w:rsidRPr="00B1790A">
        <w:rPr>
          <w:rFonts w:ascii="SolaimanLipi" w:eastAsia="Nikosh" w:hAnsi="SolaimanLipi" w:cs="SolaimanLipi"/>
          <w:sz w:val="24"/>
          <w:szCs w:val="24"/>
          <w:cs/>
          <w:lang w:bidi="hi-IN"/>
        </w:rPr>
        <w:t>।</w:t>
      </w:r>
      <w:r w:rsidR="00EC1590">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EC1590">
        <w:rPr>
          <w:rFonts w:ascii="Kalpurush" w:eastAsia="Nikosh" w:hAnsi="Kalpurush" w:cs="Kalpurush"/>
          <w:sz w:val="24"/>
          <w:szCs w:val="24"/>
          <w:cs/>
          <w:lang w:bidi="bn-BD"/>
        </w:rPr>
        <w:t>[</w:t>
      </w:r>
      <w:r w:rsidR="00EC1590">
        <w:rPr>
          <w:rFonts w:ascii="Kalpurush" w:eastAsia="Nikosh" w:hAnsi="Kalpurush" w:cs="Kalpurush"/>
          <w:sz w:val="24"/>
          <w:szCs w:val="24"/>
          <w:cs/>
          <w:lang w:bidi="bn-IN"/>
        </w:rPr>
        <w:t>সূরা আল</w:t>
      </w:r>
      <w:r w:rsidR="00EC1590">
        <w:rPr>
          <w:rFonts w:ascii="Kalpurush" w:eastAsia="Nikosh" w:hAnsi="Kalpurush" w:cs="Kalpurush" w:hint="cs"/>
          <w:sz w:val="24"/>
          <w:szCs w:val="24"/>
          <w:cs/>
          <w:lang w:bidi="bn-BD"/>
        </w:rPr>
        <w:t>-</w:t>
      </w:r>
      <w:r w:rsidRPr="00EC1590">
        <w:rPr>
          <w:rFonts w:ascii="Kalpurush" w:eastAsia="Nikosh" w:hAnsi="Kalpurush" w:cs="Kalpurush"/>
          <w:sz w:val="24"/>
          <w:szCs w:val="24"/>
          <w:cs/>
          <w:lang w:bidi="bn-IN"/>
        </w:rPr>
        <w:t>হাদীদ</w:t>
      </w:r>
      <w:r w:rsidRPr="00EC1590">
        <w:rPr>
          <w:rFonts w:ascii="Kalpurush" w:eastAsia="Nikosh" w:hAnsi="Kalpurush" w:cs="Kalpurush"/>
          <w:sz w:val="24"/>
          <w:szCs w:val="24"/>
          <w:lang w:bidi="bn-BD"/>
        </w:rPr>
        <w:t xml:space="preserve">, </w:t>
      </w:r>
      <w:r w:rsidR="00EC1590">
        <w:rPr>
          <w:rFonts w:ascii="Kalpurush" w:eastAsia="Nikosh" w:hAnsi="Kalpurush" w:cs="Kalpurush"/>
          <w:sz w:val="24"/>
          <w:szCs w:val="24"/>
          <w:cs/>
          <w:lang w:bidi="bn-BD"/>
        </w:rPr>
        <w:t>আয়াত: ২২-২৩</w:t>
      </w:r>
      <w:r w:rsidR="00EC1590">
        <w:rPr>
          <w:rFonts w:ascii="Kalpurush" w:eastAsia="Nikosh" w:hAnsi="Kalpurush" w:cs="Kalpurush" w:hint="cs"/>
          <w:sz w:val="24"/>
          <w:szCs w:val="24"/>
          <w:cs/>
          <w:lang w:bidi="bn-BD"/>
        </w:rPr>
        <w:t>]</w:t>
      </w:r>
    </w:p>
    <w:p w:rsidR="00E16E04" w:rsidRPr="00EC1590" w:rsidRDefault="00E16E04" w:rsidP="00EC1590">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cs/>
          <w:lang w:bidi="bn-BD"/>
        </w:rPr>
        <w:t>রাসূলুল্লাহ</w:t>
      </w:r>
      <w:r w:rsidR="00EC159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 xml:space="preserve"> সাল্লাল্লাহু আলাইহি ওয়াসাল্লাম বলেন</w:t>
      </w:r>
      <w:r w:rsidRPr="00E16E04">
        <w:rPr>
          <w:rFonts w:ascii="Kalpurush" w:eastAsia="Nikosh" w:hAnsi="Kalpurush" w:cs="Kalpurush"/>
          <w:sz w:val="24"/>
          <w:szCs w:val="24"/>
          <w:lang w:bidi="bn-BD"/>
        </w:rPr>
        <w:t>, ‘‘</w:t>
      </w:r>
      <w:r w:rsidR="00EC1590">
        <w:rPr>
          <w:rFonts w:ascii="Kalpurush" w:eastAsia="Nikosh" w:hAnsi="Kalpurush" w:cs="Kalpurush"/>
          <w:sz w:val="24"/>
          <w:szCs w:val="24"/>
          <w:cs/>
          <w:lang w:bidi="bn-BD"/>
        </w:rPr>
        <w:t>মু</w:t>
      </w:r>
      <w:r w:rsidR="00EC1590">
        <w:rPr>
          <w:rFonts w:ascii="Kalpurush" w:eastAsia="Nikosh" w:hAnsi="Kalpurush" w:cs="Kalpurush" w:hint="cs"/>
          <w:sz w:val="24"/>
          <w:szCs w:val="24"/>
          <w:cs/>
          <w:lang w:bidi="bn-BD"/>
        </w:rPr>
        <w:t>’</w:t>
      </w:r>
      <w:r w:rsidR="00EC1590">
        <w:rPr>
          <w:rFonts w:ascii="Kalpurush" w:eastAsia="Nikosh" w:hAnsi="Kalpurush" w:cs="Kalpurush"/>
          <w:sz w:val="24"/>
          <w:szCs w:val="24"/>
          <w:cs/>
          <w:lang w:bidi="bn-BD"/>
        </w:rPr>
        <w:t>ম</w:t>
      </w:r>
      <w:r w:rsidR="00EC159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নের ব্যাপারে আশ্চর্য্য হতে হয়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সব ব্যাপারেই কল্যাণ নিহিত রয়</w:t>
      </w:r>
      <w:r w:rsidR="00EC1590">
        <w:rPr>
          <w:rFonts w:ascii="Kalpurush" w:eastAsia="Nikosh" w:hAnsi="Kalpurush" w:cs="Kalpurush"/>
          <w:sz w:val="24"/>
          <w:szCs w:val="24"/>
          <w:cs/>
          <w:lang w:bidi="bn-BD"/>
        </w:rPr>
        <w:t>েছে। একমাত্র মু</w:t>
      </w:r>
      <w:r w:rsidR="00EC1590">
        <w:rPr>
          <w:rFonts w:ascii="Kalpurush" w:eastAsia="Nikosh" w:hAnsi="Kalpurush" w:cs="Kalpurush" w:hint="cs"/>
          <w:sz w:val="24"/>
          <w:szCs w:val="24"/>
          <w:cs/>
          <w:lang w:bidi="bn-BD"/>
        </w:rPr>
        <w:t>’</w:t>
      </w:r>
      <w:r w:rsidR="00EC1590">
        <w:rPr>
          <w:rFonts w:ascii="Kalpurush" w:eastAsia="Nikosh" w:hAnsi="Kalpurush" w:cs="Kalpurush"/>
          <w:sz w:val="24"/>
          <w:szCs w:val="24"/>
          <w:cs/>
          <w:lang w:bidi="bn-BD"/>
        </w:rPr>
        <w:t>ম</w:t>
      </w:r>
      <w:r w:rsidR="00EC1590">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নের ব্যাপারেই তা হয়ে থাকে। আনন্দের কিছু হলে সে শুকরিয়া জ্ঞাপন করে</w:t>
      </w:r>
      <w:r w:rsidRPr="00E16E04">
        <w:rPr>
          <w:rFonts w:ascii="Kalpurush" w:eastAsia="Nikosh" w:hAnsi="Kalpurush" w:cs="Kalpurush"/>
          <w:sz w:val="24"/>
          <w:szCs w:val="24"/>
          <w:lang w:bidi="bn-BD"/>
        </w:rPr>
        <w:t>,</w:t>
      </w:r>
      <w:r w:rsidR="00EC1590">
        <w:rPr>
          <w:rFonts w:ascii="Kalpurush" w:eastAsia="Nikosh" w:hAnsi="Kalpurush" w:cs="Kalpurush" w:hint="cs"/>
          <w:sz w:val="24"/>
          <w:szCs w:val="24"/>
          <w:cs/>
          <w:lang w:bidi="bn-BD"/>
        </w:rPr>
        <w:t xml:space="preserve"> </w:t>
      </w:r>
      <w:r w:rsidRPr="00E16E04">
        <w:rPr>
          <w:rFonts w:ascii="Kalpurush" w:eastAsia="Nikosh" w:hAnsi="Kalpurush" w:cs="Kalpurush"/>
          <w:sz w:val="24"/>
          <w:szCs w:val="24"/>
          <w:cs/>
          <w:lang w:bidi="bn-BD"/>
        </w:rPr>
        <w:t xml:space="preserve">তখন তা তার জন্য কল্যাণ বয়ে আনে। আর যখন তার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কোনো </w:t>
      </w:r>
      <w:r w:rsidRPr="00E16E04">
        <w:rPr>
          <w:rFonts w:ascii="Kalpurush" w:eastAsia="Nikosh" w:hAnsi="Kalpurush" w:cs="Kalpurush"/>
          <w:sz w:val="24"/>
          <w:szCs w:val="24"/>
          <w:cs/>
          <w:lang w:bidi="bn-BD"/>
        </w:rPr>
        <w:lastRenderedPageBreak/>
        <w:t>ক্ষতিকর বিষয় আপতিত হয় তখন সে</w:t>
      </w:r>
      <w:r w:rsidR="00F1510C">
        <w:rPr>
          <w:rFonts w:ascii="Kalpurush" w:eastAsia="Nikosh" w:hAnsi="Kalpurush" w:cs="Kalpurush"/>
          <w:sz w:val="24"/>
          <w:szCs w:val="24"/>
          <w:cs/>
          <w:lang w:bidi="bn-BD"/>
        </w:rPr>
        <w:t xml:space="preserve"> ধৈর্য</w:t>
      </w:r>
      <w:r w:rsidRPr="00E16E04">
        <w:rPr>
          <w:rFonts w:ascii="Kalpurush" w:eastAsia="Nikosh" w:hAnsi="Kalpurush" w:cs="Kalpurush"/>
          <w:sz w:val="24"/>
          <w:szCs w:val="24"/>
          <w:cs/>
          <w:lang w:bidi="bn-BD"/>
        </w:rPr>
        <w:t xml:space="preserve"> ধারণ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তখন তার জন্য তাও কল্যাণকর হয়ে উঠে</w:t>
      </w:r>
      <w:r w:rsidR="00EC1590" w:rsidRPr="00B1790A">
        <w:rPr>
          <w:rFonts w:ascii="SolaimanLipi" w:eastAsia="Nikosh" w:hAnsi="SolaimanLipi" w:cs="SolaimanLipi"/>
          <w:sz w:val="24"/>
          <w:szCs w:val="24"/>
          <w:cs/>
          <w:lang w:bidi="hi-IN"/>
        </w:rPr>
        <w:t>।</w:t>
      </w:r>
      <w:r w:rsidR="00EC1590">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EC1590">
        <w:rPr>
          <w:rFonts w:ascii="Kalpurush" w:eastAsia="Nikosh" w:hAnsi="Kalpurush" w:cs="Kalpurush"/>
          <w:sz w:val="24"/>
          <w:szCs w:val="24"/>
          <w:cs/>
          <w:lang w:bidi="bn-BD"/>
        </w:rPr>
        <w:t>(</w:t>
      </w:r>
      <w:r w:rsidR="00EC1590">
        <w:rPr>
          <w:rFonts w:ascii="Kalpurush" w:eastAsia="Nikosh" w:hAnsi="Kalpurush" w:cs="Kalpurush" w:hint="cs"/>
          <w:sz w:val="24"/>
          <w:szCs w:val="24"/>
          <w:cs/>
          <w:lang w:bidi="bn-BD"/>
        </w:rPr>
        <w:t>সহ</w:t>
      </w:r>
      <w:r w:rsidR="007B2600">
        <w:rPr>
          <w:rFonts w:ascii="Kalpurush" w:eastAsia="Nikosh" w:hAnsi="Kalpurush" w:cs="Kalpurush" w:hint="cs"/>
          <w:sz w:val="24"/>
          <w:szCs w:val="24"/>
          <w:cs/>
          <w:lang w:bidi="bn-BD"/>
        </w:rPr>
        <w:t>ী</w:t>
      </w:r>
      <w:r w:rsidR="00EC1590">
        <w:rPr>
          <w:rFonts w:ascii="Kalpurush" w:eastAsia="Nikosh" w:hAnsi="Kalpurush" w:cs="Kalpurush" w:hint="cs"/>
          <w:sz w:val="24"/>
          <w:szCs w:val="24"/>
          <w:cs/>
          <w:lang w:bidi="bn-BD"/>
        </w:rPr>
        <w:t xml:space="preserve">হ </w:t>
      </w:r>
      <w:r w:rsidRPr="00EC1590">
        <w:rPr>
          <w:rFonts w:ascii="Kalpurush" w:eastAsia="Nikosh" w:hAnsi="Kalpurush" w:cs="Kalpurush"/>
          <w:sz w:val="24"/>
          <w:szCs w:val="24"/>
          <w:cs/>
          <w:lang w:bidi="bn-IN"/>
        </w:rPr>
        <w:t>মুসলিম</w:t>
      </w:r>
      <w:r w:rsidRPr="00EC1590">
        <w:rPr>
          <w:rFonts w:ascii="Kalpurush" w:eastAsia="Nikosh" w:hAnsi="Kalpurush" w:cs="Kalpurush"/>
          <w:sz w:val="24"/>
          <w:szCs w:val="24"/>
          <w:cs/>
          <w:lang w:bidi="bn-BD"/>
        </w:rPr>
        <w:t>)</w:t>
      </w:r>
    </w:p>
    <w:p w:rsidR="00E16E04" w:rsidRPr="00B74DF4" w:rsidRDefault="00E16E04" w:rsidP="00E16E04">
      <w:pPr>
        <w:pStyle w:val="BodyTextIndent2"/>
        <w:spacing w:after="20" w:line="240" w:lineRule="auto"/>
        <w:ind w:firstLine="0"/>
        <w:jc w:val="both"/>
        <w:rPr>
          <w:rFonts w:ascii="Times New Roman" w:hAnsi="Times New Roman" w:cs="Times New Roman"/>
          <w:b/>
          <w:bCs/>
          <w:sz w:val="24"/>
          <w:szCs w:val="24"/>
        </w:rPr>
      </w:pPr>
      <w:r w:rsidRPr="00B74DF4">
        <w:rPr>
          <w:rFonts w:ascii="Kalpurush" w:eastAsia="Nikosh" w:hAnsi="Kalpurush" w:cs="Kalpurush"/>
          <w:b/>
          <w:bCs/>
          <w:sz w:val="24"/>
          <w:szCs w:val="24"/>
          <w:cs/>
          <w:lang w:bidi="bn-BD"/>
        </w:rPr>
        <w:t>তাক্বদীর সম্পর্কে দু</w:t>
      </w:r>
      <w:r w:rsidR="007B2600" w:rsidRPr="00B74DF4">
        <w:rPr>
          <w:rFonts w:ascii="Kalpurush" w:eastAsia="Nikosh" w:hAnsi="Kalpurush" w:cs="Kalpurush" w:hint="cs"/>
          <w:b/>
          <w:bCs/>
          <w:sz w:val="24"/>
          <w:szCs w:val="24"/>
          <w:cs/>
          <w:lang w:bidi="bn-BD"/>
        </w:rPr>
        <w:t>’</w:t>
      </w:r>
      <w:r w:rsidRPr="00B74DF4">
        <w:rPr>
          <w:rFonts w:ascii="Kalpurush" w:eastAsia="Nikosh" w:hAnsi="Kalpurush" w:cs="Kalpurush"/>
          <w:b/>
          <w:bCs/>
          <w:sz w:val="24"/>
          <w:szCs w:val="24"/>
          <w:cs/>
          <w:lang w:bidi="bn-BD"/>
        </w:rPr>
        <w:t>টি সম্প্রদায় পথভ্রষ্ট হয়েছে</w:t>
      </w:r>
      <w:r w:rsidR="00EC1590" w:rsidRPr="00B74DF4">
        <w:rPr>
          <w:rFonts w:ascii="Kalpurush" w:eastAsia="Nikosh" w:hAnsi="Kalpurush" w:cs="Kalpurush" w:hint="cs"/>
          <w:b/>
          <w:bCs/>
          <w:sz w:val="24"/>
          <w:szCs w:val="24"/>
          <w:cs/>
          <w:lang w:bidi="bn-BD"/>
        </w:rPr>
        <w:t>:</w:t>
      </w:r>
    </w:p>
    <w:p w:rsidR="00E16E04" w:rsidRPr="00E16E04" w:rsidRDefault="00EC1590" w:rsidP="00F1510C">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t xml:space="preserve">তন্মধ্যে একটি হলো </w:t>
      </w:r>
      <w:r w:rsidR="00F1510C">
        <w:rPr>
          <w:rFonts w:ascii="Kalpurush" w:eastAsia="Nikosh" w:hAnsi="Kalpurush" w:cs="Kalpurush" w:hint="cs"/>
          <w:sz w:val="24"/>
          <w:szCs w:val="24"/>
          <w:cs/>
          <w:lang w:bidi="bn-BD"/>
        </w:rPr>
        <w:t>জা</w:t>
      </w:r>
      <w:r>
        <w:rPr>
          <w:rFonts w:ascii="Kalpurush" w:eastAsia="Nikosh" w:hAnsi="Kalpurush" w:cs="Kalpurush"/>
          <w:sz w:val="24"/>
          <w:szCs w:val="24"/>
          <w:cs/>
          <w:lang w:bidi="bn-BD"/>
        </w:rPr>
        <w:t>বরিয়্যাহ সম্প্রদায়</w:t>
      </w:r>
      <w:r>
        <w:rPr>
          <w:rFonts w:ascii="Kalpurush" w:eastAsia="Nikosh" w:hAnsi="Kalpurush" w:cs="Kalpurush" w:hint="cs"/>
          <w:sz w:val="24"/>
          <w:szCs w:val="24"/>
          <w:cs/>
          <w:lang w:bidi="bn-BD"/>
        </w:rPr>
        <w:t>,</w:t>
      </w:r>
      <w:r w:rsidRPr="00B1790A">
        <w:rPr>
          <w:rFonts w:ascii="Times New Roman" w:hAnsi="Times New Roman" w:cs="Kalpurush" w:hint="cs"/>
          <w:sz w:val="24"/>
          <w:szCs w:val="30"/>
          <w:cs/>
          <w:lang w:bidi="bn-BD"/>
        </w:rPr>
        <w:t xml:space="preserve"> </w:t>
      </w:r>
      <w:r w:rsidR="00E16E04" w:rsidRPr="00E16E04">
        <w:rPr>
          <w:rFonts w:ascii="Kalpurush" w:eastAsia="Nikosh" w:hAnsi="Kalpurush" w:cs="Kalpurush"/>
          <w:sz w:val="24"/>
          <w:szCs w:val="24"/>
          <w:cs/>
          <w:lang w:bidi="bn-BD"/>
        </w:rPr>
        <w:t>এরা বলে</w:t>
      </w:r>
      <w:r w:rsidR="00E16E04"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বান্দা</w:t>
      </w:r>
      <w:r w:rsidR="00E16E04" w:rsidRPr="00E16E04">
        <w:rPr>
          <w:rFonts w:ascii="Kalpurush" w:eastAsia="Nikosh" w:hAnsi="Kalpurush" w:cs="Kalpurush"/>
          <w:sz w:val="24"/>
          <w:szCs w:val="24"/>
          <w:cs/>
          <w:lang w:bidi="bn-BD"/>
        </w:rPr>
        <w:t xml:space="preserve"> তাক্বদীরের কারণে স্বীয় ক্রিয়া-কর্মে বাধ্য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এতে তার নিজস্ব কোনো ইচ্ছা শক্তি বা সামর্থ্য নেই।</w:t>
      </w:r>
    </w:p>
    <w:p w:rsidR="00E16E04" w:rsidRPr="00E16E04" w:rsidRDefault="00EC1590" w:rsidP="00EC1590">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hint="cs"/>
          <w:sz w:val="24"/>
          <w:szCs w:val="24"/>
          <w:cs/>
          <w:lang w:bidi="bn-BD"/>
        </w:rPr>
        <w:t xml:space="preserve">আর </w:t>
      </w:r>
      <w:r>
        <w:rPr>
          <w:rFonts w:ascii="Kalpurush" w:eastAsia="Nikosh" w:hAnsi="Kalpurush" w:cs="Kalpurush"/>
          <w:sz w:val="24"/>
          <w:szCs w:val="24"/>
          <w:cs/>
          <w:lang w:bidi="bn-BD"/>
        </w:rPr>
        <w:t>দ্বিতীয়টি হলো ক্বাদারিয়্যাহ সম্প্রদায়</w:t>
      </w:r>
      <w:r>
        <w:rPr>
          <w:rFonts w:ascii="Kalpurush" w:eastAsia="Nikosh" w:hAnsi="Kalpurush" w:cs="Kalpurush" w:hint="cs"/>
          <w:sz w:val="24"/>
          <w:szCs w:val="24"/>
          <w:cs/>
          <w:lang w:bidi="bn-BD"/>
        </w:rPr>
        <w:t>,</w:t>
      </w:r>
      <w:r w:rsidRPr="00B1790A">
        <w:rPr>
          <w:rFonts w:ascii="Times New Roman" w:hAnsi="Times New Roman" w:cs="Kalpurush" w:hint="cs"/>
          <w:sz w:val="24"/>
          <w:szCs w:val="30"/>
          <w:cs/>
          <w:lang w:bidi="bn-BD"/>
        </w:rPr>
        <w:t xml:space="preserve"> </w:t>
      </w:r>
      <w:r w:rsidR="00E16E04" w:rsidRPr="00E16E04">
        <w:rPr>
          <w:rFonts w:ascii="Kalpurush" w:eastAsia="Nikosh" w:hAnsi="Kalpurush" w:cs="Kalpurush"/>
          <w:sz w:val="24"/>
          <w:szCs w:val="24"/>
          <w:cs/>
          <w:lang w:bidi="bn-BD"/>
        </w:rPr>
        <w:t xml:space="preserve">এদের বক্তব্য হলো </w:t>
      </w:r>
      <w:r>
        <w:rPr>
          <w:rFonts w:ascii="Kalpurush" w:eastAsia="Nikosh" w:hAnsi="Kalpurush" w:cs="Kalpurush"/>
          <w:sz w:val="24"/>
          <w:szCs w:val="24"/>
          <w:cs/>
          <w:lang w:bidi="bn-BD"/>
        </w:rPr>
        <w:t>বান্দা</w:t>
      </w:r>
      <w:r w:rsidR="00E16E04" w:rsidRPr="00E16E04">
        <w:rPr>
          <w:rFonts w:ascii="Kalpurush" w:eastAsia="Nikosh" w:hAnsi="Kalpurush" w:cs="Kalpurush"/>
          <w:sz w:val="24"/>
          <w:szCs w:val="24"/>
          <w:cs/>
          <w:lang w:bidi="bn-BD"/>
        </w:rPr>
        <w:t xml:space="preserve"> তার যাবতীয় কর</w:t>
      </w:r>
      <w:r>
        <w:rPr>
          <w:rFonts w:ascii="Kalpurush" w:eastAsia="Nikosh" w:hAnsi="Kalpurush" w:cs="Kalpurush"/>
          <w:sz w:val="24"/>
          <w:szCs w:val="24"/>
          <w:cs/>
          <w:lang w:bidi="bn-BD"/>
        </w:rPr>
        <w:t>্ম-কা</w:t>
      </w:r>
      <w:r>
        <w:rPr>
          <w:rFonts w:ascii="Kalpurush" w:eastAsia="Nikosh" w:hAnsi="Kalpurush" w:cs="Kalpurush" w:hint="cs"/>
          <w:sz w:val="24"/>
          <w:szCs w:val="24"/>
          <w:cs/>
          <w:lang w:bidi="bn-BD"/>
        </w:rPr>
        <w:t>ণ্ডে</w:t>
      </w:r>
      <w:r w:rsidR="00E16E04" w:rsidRPr="00E16E04">
        <w:rPr>
          <w:rFonts w:ascii="Kalpurush" w:eastAsia="Nikosh" w:hAnsi="Kalpurush" w:cs="Kalpurush"/>
          <w:sz w:val="24"/>
          <w:szCs w:val="24"/>
          <w:cs/>
          <w:lang w:bidi="bn-BD"/>
        </w:rPr>
        <w:t xml:space="preserve"> স্বীয় ইচ্ছা ও শক্তির ক্ষেত্রে স্বয়ংসম্পন্ন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তার কাজে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আলার ইচ্ছা বা কুদরতের কোনো প্রভাব নেই।</w:t>
      </w:r>
    </w:p>
    <w:p w:rsidR="00B74DF4" w:rsidRPr="00B1790A" w:rsidRDefault="00E16E04" w:rsidP="00C9403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শরী</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আত ও বাস্তবতার আলোকে প্রথম দল (</w:t>
      </w:r>
      <w:r w:rsidR="00C94034">
        <w:rPr>
          <w:rFonts w:ascii="Kalpurush" w:eastAsia="Nikosh" w:hAnsi="Kalpurush" w:cs="Kalpurush" w:hint="cs"/>
          <w:sz w:val="24"/>
          <w:szCs w:val="24"/>
          <w:cs/>
          <w:lang w:bidi="bn-BD"/>
        </w:rPr>
        <w:t>জা</w:t>
      </w:r>
      <w:r w:rsidR="00EC1590">
        <w:rPr>
          <w:rFonts w:ascii="Kalpurush" w:eastAsia="Nikosh" w:hAnsi="Kalpurush" w:cs="Kalpurush"/>
          <w:sz w:val="24"/>
          <w:szCs w:val="24"/>
          <w:cs/>
          <w:lang w:bidi="bn-BD"/>
        </w:rPr>
        <w:t>বরিয়্যাহ সম্প্রদায়</w:t>
      </w:r>
      <w:r w:rsidRPr="00E16E04">
        <w:rPr>
          <w:rFonts w:ascii="Kalpurush" w:eastAsia="Nikosh" w:hAnsi="Kalpurush" w:cs="Kalpurush"/>
          <w:sz w:val="24"/>
          <w:szCs w:val="24"/>
          <w:cs/>
          <w:lang w:bidi="bn-BD"/>
        </w:rPr>
        <w:t>)</w:t>
      </w:r>
      <w:r w:rsidR="00EC1590">
        <w:rPr>
          <w:rFonts w:ascii="Kalpurush" w:eastAsia="Nikosh" w:hAnsi="Kalpurush" w:cs="Kalpurush" w:hint="cs"/>
          <w:sz w:val="24"/>
          <w:szCs w:val="24"/>
          <w:cs/>
          <w:lang w:bidi="bn-BD"/>
        </w:rPr>
        <w:t>-এর</w:t>
      </w:r>
      <w:r w:rsidR="00EC1590">
        <w:rPr>
          <w:rFonts w:ascii="Kalpurush" w:eastAsia="Nikosh" w:hAnsi="Kalpurush" w:cs="Kalpurush"/>
          <w:sz w:val="24"/>
          <w:szCs w:val="24"/>
          <w:cs/>
          <w:lang w:bidi="bn-BD"/>
        </w:rPr>
        <w:t xml:space="preserve"> বক্তব্যের জবাব</w:t>
      </w:r>
      <w:r w:rsidR="00EC1590">
        <w:rPr>
          <w:rFonts w:ascii="Kalpurush" w:eastAsia="Nikosh" w:hAnsi="Kalpurush" w:cs="Kalpurush" w:hint="cs"/>
          <w:sz w:val="24"/>
          <w:szCs w:val="24"/>
          <w:cs/>
          <w:lang w:bidi="bn-BD"/>
        </w:rPr>
        <w:t>:</w:t>
      </w:r>
    </w:p>
    <w:p w:rsidR="00E16E04" w:rsidRPr="00B74DF4" w:rsidRDefault="00EC1590" w:rsidP="00B74DF4">
      <w:pPr>
        <w:pStyle w:val="BodyTextIndent2"/>
        <w:spacing w:after="20" w:line="240" w:lineRule="auto"/>
        <w:ind w:firstLine="0"/>
        <w:jc w:val="both"/>
        <w:rPr>
          <w:rFonts w:ascii="Times New Roman" w:hAnsi="Times New Roman" w:cs="Times New Roman"/>
          <w:sz w:val="24"/>
          <w:szCs w:val="24"/>
        </w:rPr>
      </w:pPr>
      <w:r w:rsidRPr="00EC1590">
        <w:rPr>
          <w:rFonts w:ascii="Kalpurush" w:eastAsia="Nikosh" w:hAnsi="Kalpurush" w:cs="Kalpurush" w:hint="cs"/>
          <w:b/>
          <w:bCs/>
          <w:sz w:val="24"/>
          <w:szCs w:val="24"/>
          <w:cs/>
          <w:lang w:bidi="bn-BD"/>
        </w:rPr>
        <w:t xml:space="preserve">১. </w:t>
      </w:r>
      <w:r w:rsidR="00E16E04" w:rsidRPr="00EC1590">
        <w:rPr>
          <w:rFonts w:ascii="Kalpurush" w:eastAsia="Nikosh" w:hAnsi="Kalpurush" w:cs="Kalpurush"/>
          <w:b/>
          <w:bCs/>
          <w:sz w:val="24"/>
          <w:szCs w:val="24"/>
          <w:cs/>
          <w:lang w:bidi="bn-BD"/>
        </w:rPr>
        <w:t>শরী</w:t>
      </w:r>
      <w:r w:rsidR="00E16E04" w:rsidRPr="00EC1590">
        <w:rPr>
          <w:rFonts w:ascii="Kalpurush" w:eastAsia="Nikosh" w:hAnsi="Kalpurush" w:cs="Kalpurush"/>
          <w:b/>
          <w:bCs/>
          <w:sz w:val="24"/>
          <w:szCs w:val="24"/>
          <w:lang w:bidi="bn-BD"/>
        </w:rPr>
        <w:t>‘</w:t>
      </w:r>
      <w:r w:rsidRPr="00EC1590">
        <w:rPr>
          <w:rFonts w:ascii="Kalpurush" w:eastAsia="Nikosh" w:hAnsi="Kalpurush" w:cs="Kalpurush"/>
          <w:b/>
          <w:bCs/>
          <w:sz w:val="24"/>
          <w:szCs w:val="24"/>
          <w:cs/>
          <w:lang w:bidi="bn-BD"/>
        </w:rPr>
        <w:t>আত</w:t>
      </w:r>
      <w:r w:rsidRPr="00EC1590">
        <w:rPr>
          <w:rFonts w:ascii="Kalpurush" w:eastAsia="Nikosh" w:hAnsi="Kalpurush" w:cs="Kalpurush" w:hint="cs"/>
          <w:b/>
          <w:bCs/>
          <w:sz w:val="24"/>
          <w:szCs w:val="24"/>
          <w:cs/>
          <w:lang w:bidi="bn-BD"/>
        </w:rPr>
        <w:t>ে</w:t>
      </w:r>
      <w:r w:rsidRPr="00EC1590">
        <w:rPr>
          <w:rFonts w:ascii="Kalpurush" w:eastAsia="Nikosh" w:hAnsi="Kalpurush" w:cs="Kalpurush"/>
          <w:b/>
          <w:bCs/>
          <w:sz w:val="24"/>
          <w:szCs w:val="24"/>
          <w:cs/>
          <w:lang w:bidi="bn-BD"/>
        </w:rPr>
        <w:t>র আলোকে এর জবাব</w:t>
      </w:r>
      <w:r w:rsidRPr="00EC1590">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নিশ্চয়ই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 xml:space="preserve">আলা তাঁর </w:t>
      </w:r>
      <w:r>
        <w:rPr>
          <w:rFonts w:ascii="Kalpurush" w:eastAsia="Nikosh" w:hAnsi="Kalpurush" w:cs="Kalpurush"/>
          <w:sz w:val="24"/>
          <w:szCs w:val="24"/>
          <w:cs/>
          <w:lang w:bidi="bn-BD"/>
        </w:rPr>
        <w:t>বান্দা</w:t>
      </w:r>
      <w:r w:rsidR="00E16E04" w:rsidRPr="00E16E04">
        <w:rPr>
          <w:rFonts w:ascii="Kalpurush" w:eastAsia="Nikosh" w:hAnsi="Kalpurush" w:cs="Kalpurush"/>
          <w:sz w:val="24"/>
          <w:szCs w:val="24"/>
          <w:cs/>
          <w:lang w:bidi="bn-BD"/>
        </w:rPr>
        <w:t xml:space="preserve">র জন্য ইরাদা ও ইচ্ছাশক্তি সাব্যস্ত করেছেন এবং </w:t>
      </w:r>
      <w:r>
        <w:rPr>
          <w:rFonts w:ascii="Kalpurush" w:eastAsia="Nikosh" w:hAnsi="Kalpurush" w:cs="Kalpurush"/>
          <w:sz w:val="24"/>
          <w:szCs w:val="24"/>
          <w:cs/>
          <w:lang w:bidi="bn-BD"/>
        </w:rPr>
        <w:t>বান্দা</w:t>
      </w:r>
      <w:r w:rsidR="00E16E04" w:rsidRPr="00E16E04">
        <w:rPr>
          <w:rFonts w:ascii="Kalpurush" w:eastAsia="Nikosh" w:hAnsi="Kalpurush" w:cs="Kalpurush"/>
          <w:sz w:val="24"/>
          <w:szCs w:val="24"/>
          <w:cs/>
          <w:lang w:bidi="bn-BD"/>
        </w:rPr>
        <w:t>র প্রতি তার কার্যক্রমের সম্বন্ধও আরোপ করেছেন। আল্লাহ তা</w:t>
      </w:r>
      <w:r w:rsidR="00E16E04" w:rsidRPr="00E16E04">
        <w:rPr>
          <w:rFonts w:ascii="Kalpurush" w:eastAsia="Nikosh" w:hAnsi="Kalpurush" w:cs="Kalpurush"/>
          <w:sz w:val="24"/>
          <w:szCs w:val="24"/>
          <w:lang w:bidi="bn-BD"/>
        </w:rPr>
        <w:t>‘</w:t>
      </w:r>
      <w:r>
        <w:rPr>
          <w:rFonts w:ascii="Kalpurush" w:eastAsia="Nikosh" w:hAnsi="Kalpurush" w:cs="Kalpurush"/>
          <w:sz w:val="24"/>
          <w:szCs w:val="24"/>
          <w:cs/>
          <w:lang w:bidi="bn-BD"/>
        </w:rPr>
        <w:t>আলা বলেন</w:t>
      </w:r>
      <w:r>
        <w:rPr>
          <w:rFonts w:ascii="Kalpurush" w:eastAsia="Nikosh" w:hAnsi="Kalpurush" w:cs="Kalpurush" w:hint="cs"/>
          <w:sz w:val="24"/>
          <w:szCs w:val="24"/>
          <w:cs/>
          <w:lang w:bidi="bn-BD"/>
        </w:rPr>
        <w:t>,</w:t>
      </w:r>
    </w:p>
    <w:p w:rsidR="00E16E04" w:rsidRPr="00B1790A" w:rsidRDefault="007B2600" w:rsidP="007B260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مِنكُم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يُرِيدُ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ٱلدُّنۡيَا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يُرِيدُ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ٱلۡأٓخِرَةَۚ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١٥٢</w:t>
      </w:r>
      <w:r>
        <w:rPr>
          <w:rFonts w:ascii="KFGQPC Uthman Taha Naskh" w:cs="KFGQPC Uthman Taha Naskh"/>
          <w:color w:val="008000"/>
          <w:sz w:val="24"/>
          <w:szCs w:val="24"/>
          <w:rtl/>
        </w:rPr>
        <w:t>]</w:t>
      </w:r>
    </w:p>
    <w:p w:rsidR="00E16E04" w:rsidRPr="00EC1590" w:rsidRDefault="00EC1590" w:rsidP="00EC1590">
      <w:pPr>
        <w:pStyle w:val="BodyTextIndent2"/>
        <w:spacing w:after="20" w:line="240" w:lineRule="auto"/>
        <w:ind w:firstLine="0"/>
        <w:jc w:val="both"/>
        <w:rPr>
          <w:rFonts w:ascii="Kalpurush" w:hAnsi="Kalpurush" w:cs="Kalpurush"/>
          <w:sz w:val="24"/>
          <w:szCs w:val="24"/>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তোমাদের</w:t>
      </w:r>
      <w:r>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কারো কাম্য হয় দুনিয়া</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আবার কারো কাম্য হয় আখেরাত</w:t>
      </w:r>
      <w:r w:rsidRPr="00B1790A">
        <w:rPr>
          <w:rFonts w:ascii="SolaimanLipi" w:eastAsia="Nikosh" w:hAnsi="SolaimanLipi" w:cs="SolaimanLipi"/>
          <w:sz w:val="24"/>
          <w:szCs w:val="24"/>
          <w:cs/>
          <w:lang w:bidi="hi-IN"/>
        </w:rPr>
        <w:t>।</w:t>
      </w:r>
      <w:r>
        <w:rPr>
          <w:rFonts w:ascii="Kalpurush" w:eastAsia="Nikosh" w:hAnsi="Kalpurush" w:cs="Kalpurush" w:hint="cs"/>
          <w:sz w:val="24"/>
          <w:szCs w:val="24"/>
          <w:cs/>
          <w:lang w:bidi="bn-BD"/>
        </w:rPr>
        <w:t>”</w:t>
      </w:r>
      <w:r w:rsidRPr="00E16E04">
        <w:rPr>
          <w:rFonts w:ascii="Kalpurush" w:eastAsia="Nikosh" w:hAnsi="Kalpurush" w:cs="Kalpurush"/>
          <w:b/>
          <w:bCs/>
          <w:sz w:val="24"/>
          <w:szCs w:val="24"/>
          <w:cs/>
          <w:lang w:bidi="bn-BD"/>
        </w:rPr>
        <w:t xml:space="preserve"> </w:t>
      </w:r>
      <w:r w:rsidR="00E16E04" w:rsidRPr="00EC1590">
        <w:rPr>
          <w:rFonts w:ascii="Kalpurush" w:eastAsia="Nikosh" w:hAnsi="Kalpurush" w:cs="Kalpurush"/>
          <w:sz w:val="24"/>
          <w:szCs w:val="24"/>
          <w:cs/>
          <w:lang w:bidi="bn-BD"/>
        </w:rPr>
        <w:t>[</w:t>
      </w:r>
      <w:r w:rsidR="00E16E04" w:rsidRPr="00EC1590">
        <w:rPr>
          <w:rFonts w:ascii="Kalpurush" w:eastAsia="Nikosh" w:hAnsi="Kalpurush" w:cs="Kalpurush"/>
          <w:sz w:val="24"/>
          <w:szCs w:val="24"/>
          <w:cs/>
          <w:lang w:bidi="bn-IN"/>
        </w:rPr>
        <w:t xml:space="preserve">সূরা </w:t>
      </w:r>
      <w:r>
        <w:rPr>
          <w:rFonts w:ascii="Kalpurush" w:eastAsia="Nikosh" w:hAnsi="Kalpurush" w:cs="Kalpurush" w:hint="cs"/>
          <w:sz w:val="24"/>
          <w:szCs w:val="24"/>
          <w:cs/>
          <w:lang w:bidi="bn-BD"/>
        </w:rPr>
        <w:t xml:space="preserve">আলে </w:t>
      </w:r>
      <w:r w:rsidR="00E16E04" w:rsidRPr="00EC1590">
        <w:rPr>
          <w:rFonts w:ascii="Kalpurush" w:eastAsia="Nikosh" w:hAnsi="Kalpurush" w:cs="Kalpurush"/>
          <w:sz w:val="24"/>
          <w:szCs w:val="24"/>
          <w:cs/>
          <w:lang w:bidi="bn-IN"/>
        </w:rPr>
        <w:t>ইমরান</w:t>
      </w:r>
      <w:r w:rsidR="00E16E04" w:rsidRPr="00EC1590">
        <w:rPr>
          <w:rFonts w:ascii="Kalpurush" w:eastAsia="Nikosh" w:hAnsi="Kalpurush" w:cs="Kalpurush"/>
          <w:sz w:val="24"/>
          <w:szCs w:val="24"/>
          <w:lang w:bidi="bn-BD"/>
        </w:rPr>
        <w:t xml:space="preserve">, </w:t>
      </w:r>
      <w:r w:rsidR="00E16E04" w:rsidRPr="00EC1590">
        <w:rPr>
          <w:rFonts w:ascii="Kalpurush" w:eastAsia="Nikosh" w:hAnsi="Kalpurush" w:cs="Kalpurush"/>
          <w:sz w:val="24"/>
          <w:szCs w:val="24"/>
          <w:cs/>
          <w:lang w:bidi="bn-BD"/>
        </w:rPr>
        <w:t>আয়াত</w:t>
      </w:r>
      <w:r>
        <w:rPr>
          <w:rFonts w:ascii="Kalpurush" w:eastAsia="Nikosh" w:hAnsi="Kalpurush" w:cs="Kalpurush"/>
          <w:sz w:val="24"/>
          <w:szCs w:val="24"/>
          <w:cs/>
          <w:lang w:bidi="bn-BD"/>
        </w:rPr>
        <w:t>: ১৫২</w:t>
      </w:r>
      <w:r>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অন্যত্র বলেন</w:t>
      </w:r>
      <w:r w:rsidRPr="00E16E04">
        <w:rPr>
          <w:rFonts w:ascii="Kalpurush" w:eastAsia="Nikosh" w:hAnsi="Kalpurush" w:cs="Kalpurush"/>
          <w:sz w:val="24"/>
          <w:szCs w:val="24"/>
          <w:lang w:bidi="bn-BD"/>
        </w:rPr>
        <w:t>,</w:t>
      </w:r>
    </w:p>
    <w:p w:rsidR="00E16E04" w:rsidRPr="00B1790A" w:rsidRDefault="007B2600" w:rsidP="007B260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فَلۡيُؤۡمِن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فَلۡيَكۡفُرۡۚ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أَعۡتَدۡنَا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لِلظَّٰلِمِينَ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نَارًا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أَحَاطَ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سُرَادِقُهَاۚ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الكهف</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٢٩</w:t>
      </w:r>
      <w:r>
        <w:rPr>
          <w:rFonts w:ascii="KFGQPC Uthman Taha Naskh" w:cs="KFGQPC Uthman Taha Naskh"/>
          <w:color w:val="008000"/>
          <w:sz w:val="24"/>
          <w:szCs w:val="24"/>
          <w:rtl/>
        </w:rPr>
        <w:t>]</w:t>
      </w:r>
    </w:p>
    <w:p w:rsidR="00EC1590" w:rsidRDefault="00EC1590" w:rsidP="00EC1590">
      <w:pPr>
        <w:pStyle w:val="BodyTextIndent2"/>
        <w:spacing w:after="20" w:line="240" w:lineRule="auto"/>
        <w:ind w:firstLine="0"/>
        <w:jc w:val="both"/>
        <w:rPr>
          <w:rFonts w:ascii="Kalpurush" w:eastAsia="Nikosh" w:hAnsi="Kalpurush" w:cs="Kalpurush"/>
          <w:sz w:val="24"/>
          <w:szCs w:val="24"/>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বল</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সত্য তোমার প্রতিপালকের পক্ষ থেকে আগত। অতএব</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যার ইচ্ছা বিশ্বাস স্থাপন করুক এবং যার ইচ্ছা কুফ</w:t>
      </w:r>
      <w:r>
        <w:rPr>
          <w:rFonts w:ascii="Kalpurush" w:eastAsia="Nikosh" w:hAnsi="Kalpurush" w:cs="Kalpurush" w:hint="cs"/>
          <w:sz w:val="24"/>
          <w:szCs w:val="24"/>
          <w:cs/>
          <w:lang w:bidi="bn-BD"/>
        </w:rPr>
        <w:t>ু</w:t>
      </w:r>
      <w:r>
        <w:rPr>
          <w:rFonts w:ascii="Kalpurush" w:eastAsia="Nikosh" w:hAnsi="Kalpurush" w:cs="Kalpurush"/>
          <w:sz w:val="24"/>
          <w:szCs w:val="24"/>
          <w:cs/>
          <w:lang w:bidi="bn-BD"/>
        </w:rPr>
        <w:t>রী করুক। আমি যাল</w:t>
      </w:r>
      <w:r>
        <w:rPr>
          <w:rFonts w:ascii="Kalpurush" w:eastAsia="Nikosh" w:hAnsi="Kalpurush" w:cs="Kalpurush" w:hint="cs"/>
          <w:sz w:val="24"/>
          <w:szCs w:val="24"/>
          <w:cs/>
          <w:lang w:bidi="bn-BD"/>
        </w:rPr>
        <w:t>ি</w:t>
      </w:r>
      <w:r>
        <w:rPr>
          <w:rFonts w:ascii="Kalpurush" w:eastAsia="Nikosh" w:hAnsi="Kalpurush" w:cs="Kalpurush"/>
          <w:sz w:val="24"/>
          <w:szCs w:val="24"/>
          <w:cs/>
          <w:lang w:bidi="bn-BD"/>
        </w:rPr>
        <w:t>মদের জন্য অগ্ন</w:t>
      </w:r>
      <w:r w:rsidR="00C94034">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প্রস্তুত করে রেখেছি। যার বেষ্টনী তাদেরকে পরিবেষ্টিত করে রাখবে।</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সূরা আল</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ক্বাহাফ</w:t>
      </w:r>
      <w:r w:rsidR="00E16E04"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আয়াত</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২৯</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 </w:t>
      </w:r>
    </w:p>
    <w:p w:rsidR="00E16E04" w:rsidRPr="00E16E04" w:rsidRDefault="00A74BBC" w:rsidP="00EC1590">
      <w:pPr>
        <w:pStyle w:val="BodyTextIndent2"/>
        <w:spacing w:after="20" w:line="240" w:lineRule="auto"/>
        <w:ind w:firstLine="0"/>
        <w:jc w:val="both"/>
        <w:rPr>
          <w:rFonts w:ascii="Times New Roman" w:hAnsi="Times New Roman" w:cs="Times New Roman"/>
          <w:sz w:val="24"/>
          <w:szCs w:val="24"/>
        </w:rPr>
      </w:pPr>
      <w:r>
        <w:rPr>
          <w:rFonts w:ascii="Kalpurush" w:eastAsia="Nikosh" w:hAnsi="Kalpurush" w:cs="Kalpurush"/>
          <w:sz w:val="24"/>
          <w:szCs w:val="24"/>
          <w:cs/>
          <w:lang w:bidi="bn-BD"/>
        </w:rPr>
        <w:lastRenderedPageBreak/>
        <w:t>আল্লাহ</w:t>
      </w:r>
      <w:r w:rsidR="00E16E04" w:rsidRPr="00E16E04">
        <w:rPr>
          <w:rFonts w:ascii="Kalpurush" w:eastAsia="Nikosh" w:hAnsi="Kalpurush" w:cs="Kalpurush"/>
          <w:sz w:val="24"/>
          <w:szCs w:val="24"/>
          <w:cs/>
          <w:lang w:bidi="bn-BD"/>
        </w:rPr>
        <w:t xml:space="preserve">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আরো বলেন</w:t>
      </w:r>
      <w:r w:rsidR="00E16E04" w:rsidRPr="00E16E04">
        <w:rPr>
          <w:rFonts w:ascii="Kalpurush" w:eastAsia="Nikosh" w:hAnsi="Kalpurush" w:cs="Kalpurush"/>
          <w:sz w:val="24"/>
          <w:szCs w:val="24"/>
          <w:lang w:bidi="bn-BD"/>
        </w:rPr>
        <w:t>,</w:t>
      </w:r>
    </w:p>
    <w:p w:rsidR="00E16E04" w:rsidRPr="00B1790A" w:rsidRDefault="007B2600" w:rsidP="007B260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عَمِلَ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صَٰلِحٗا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فَلِنَفۡسِهِۦۖ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أَسَآءَ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فَعَلَيۡهَاۗ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بِظَلَّٰمٖ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لِّلۡعَبِيدِ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فصلت</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٤٦</w:t>
      </w:r>
      <w:r>
        <w:rPr>
          <w:rFonts w:ascii="KFGQPC Uthman Taha Naskh" w:cs="KFGQPC Uthman Taha Naskh"/>
          <w:color w:val="008000"/>
          <w:sz w:val="24"/>
          <w:szCs w:val="24"/>
          <w:rtl/>
        </w:rPr>
        <w:t>]</w:t>
      </w:r>
    </w:p>
    <w:p w:rsidR="00B74DF4" w:rsidRPr="00B1790A" w:rsidRDefault="00EC1590" w:rsidP="00B74DF4">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যে সৎকর্ম করে সে নিজের জন্যই করে</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আর যে অসৎকর্ম করে</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তা তারই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বর্তাবে। আপনার পালনকর্তা </w:t>
      </w:r>
      <w:r>
        <w:rPr>
          <w:rFonts w:ascii="Kalpurush" w:eastAsia="Nikosh" w:hAnsi="Kalpurush" w:cs="Kalpurush"/>
          <w:sz w:val="24"/>
          <w:szCs w:val="24"/>
          <w:cs/>
          <w:lang w:bidi="bn-BD"/>
        </w:rPr>
        <w:t>বান্দাদের প্রতি মোটেই যুল</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ম করেন না। </w:t>
      </w:r>
      <w:r>
        <w:rPr>
          <w:rFonts w:ascii="Kalpurush" w:eastAsia="Nikosh" w:hAnsi="Kalpurush" w:cs="Kalpurush" w:hint="cs"/>
          <w:sz w:val="24"/>
          <w:szCs w:val="24"/>
          <w:cs/>
          <w:lang w:bidi="bn-BD"/>
        </w:rPr>
        <w:t>[</w:t>
      </w:r>
      <w:r>
        <w:rPr>
          <w:rFonts w:ascii="Kalpurush" w:eastAsia="Nikosh" w:hAnsi="Kalpurush" w:cs="Kalpurush"/>
          <w:sz w:val="24"/>
          <w:szCs w:val="24"/>
          <w:cs/>
          <w:lang w:bidi="bn-BD"/>
        </w:rPr>
        <w:t>সূরা ফুস</w:t>
      </w:r>
      <w:r>
        <w:rPr>
          <w:rFonts w:ascii="Kalpurush" w:eastAsia="Nikosh" w:hAnsi="Kalpurush" w:cs="Kalpurush" w:hint="cs"/>
          <w:sz w:val="24"/>
          <w:szCs w:val="24"/>
          <w:cs/>
          <w:lang w:bidi="bn-BD"/>
        </w:rPr>
        <w:t>সি</w:t>
      </w:r>
      <w:r w:rsidR="00E16E04" w:rsidRPr="00E16E04">
        <w:rPr>
          <w:rFonts w:ascii="Kalpurush" w:eastAsia="Nikosh" w:hAnsi="Kalpurush" w:cs="Kalpurush"/>
          <w:sz w:val="24"/>
          <w:szCs w:val="24"/>
          <w:cs/>
          <w:lang w:bidi="bn-BD"/>
        </w:rPr>
        <w:t>লাত</w:t>
      </w:r>
      <w:r w:rsidR="007B2600">
        <w:rPr>
          <w:rFonts w:ascii="Kalpurush" w:eastAsia="Nikosh" w:hAnsi="Kalpurush" w:cs="Kalpurush" w:hint="cs"/>
          <w:sz w:val="24"/>
          <w:szCs w:val="24"/>
          <w:cs/>
          <w:lang w:bidi="bn-BD"/>
        </w:rPr>
        <w:t>, আয়াত</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৪৬</w:t>
      </w:r>
      <w:r>
        <w:rPr>
          <w:rFonts w:ascii="Kalpurush" w:eastAsia="Nikosh" w:hAnsi="Kalpurush" w:cs="Kalpurush" w:hint="cs"/>
          <w:sz w:val="24"/>
          <w:szCs w:val="24"/>
          <w:cs/>
          <w:lang w:bidi="bn-BD"/>
        </w:rPr>
        <w:t>]</w:t>
      </w:r>
    </w:p>
    <w:p w:rsidR="00B74DF4" w:rsidRPr="00B1790A" w:rsidRDefault="00EC1590" w:rsidP="00B74DF4">
      <w:pPr>
        <w:pStyle w:val="BodyTextIndent2"/>
        <w:spacing w:after="20" w:line="240" w:lineRule="auto"/>
        <w:ind w:firstLine="0"/>
        <w:jc w:val="both"/>
        <w:rPr>
          <w:rFonts w:ascii="Times New Roman" w:hAnsi="Times New Roman" w:cs="Kalpurush"/>
          <w:sz w:val="24"/>
          <w:szCs w:val="30"/>
          <w:lang w:bidi="bn-BD"/>
        </w:rPr>
      </w:pPr>
      <w:r w:rsidRPr="00EC1590">
        <w:rPr>
          <w:rFonts w:ascii="Kalpurush" w:eastAsia="Nikosh" w:hAnsi="Kalpurush" w:cs="Kalpurush" w:hint="cs"/>
          <w:b/>
          <w:bCs/>
          <w:sz w:val="24"/>
          <w:szCs w:val="24"/>
          <w:cs/>
          <w:lang w:bidi="bn-BD"/>
        </w:rPr>
        <w:t xml:space="preserve">২. </w:t>
      </w:r>
      <w:r w:rsidRPr="00EC1590">
        <w:rPr>
          <w:rFonts w:ascii="Kalpurush" w:eastAsia="Nikosh" w:hAnsi="Kalpurush" w:cs="Kalpurush"/>
          <w:b/>
          <w:bCs/>
          <w:sz w:val="24"/>
          <w:szCs w:val="24"/>
          <w:cs/>
          <w:lang w:bidi="bn-BD"/>
        </w:rPr>
        <w:t>বাস্তবতার আলোকে এর জবাব</w:t>
      </w:r>
      <w:r w:rsidRPr="00EC1590">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সকল মানুষেরই জানা আছে 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তার কিছু কর্ম স্বীয় ইচ্ছাধীন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যা তার আপন ইচ্ছায় সম্পাদিত করে</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যেমন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খাওয়া-দাওয়া</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পান করা এবং ক্রয়-বিক্রয় করা। আর কিছু কাজ তার অনিচ্ছাধীন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যেমন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অসুস্থ্যতার কারণে শরী</w:t>
      </w:r>
      <w:r>
        <w:rPr>
          <w:rFonts w:ascii="Kalpurush" w:eastAsia="Nikosh" w:hAnsi="Kalpurush" w:cs="Kalpurush"/>
          <w:sz w:val="24"/>
          <w:szCs w:val="24"/>
          <w:cs/>
          <w:lang w:bidi="bn-BD"/>
        </w:rPr>
        <w:t>র কম্পন করা ও উঁচু স্থান থেকে ন</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চের দিকে পড়ে যাওয়া। প্রথম ধরণের কাজে মানুষ নিজেই কর্তা</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নিজ ইচ্ছায় সে তা গ্রহণ করেছে এতে কোনো বাধ্যবাধকতা ছিল না। আর দ্বিতী</w:t>
      </w:r>
      <w:r w:rsidR="00C94034">
        <w:rPr>
          <w:rFonts w:ascii="Kalpurush" w:eastAsia="Nikosh" w:hAnsi="Kalpurush" w:cs="Kalpurush"/>
          <w:sz w:val="24"/>
          <w:szCs w:val="24"/>
          <w:cs/>
          <w:lang w:bidi="bn-BD"/>
        </w:rPr>
        <w:t>য় প্রকার কাজ-কর্মে তার কোনো নিজ</w:t>
      </w:r>
      <w:r w:rsidR="00E16E04" w:rsidRPr="00E16E04">
        <w:rPr>
          <w:rFonts w:ascii="Kalpurush" w:eastAsia="Nikosh" w:hAnsi="Kalpurush" w:cs="Kalpurush"/>
          <w:sz w:val="24"/>
          <w:szCs w:val="24"/>
          <w:cs/>
          <w:lang w:bidi="bn-BD"/>
        </w:rPr>
        <w:t xml:space="preserve">স্ব পছন্দ ছিল না এবং তার </w:t>
      </w:r>
      <w:r w:rsidR="003F29D4">
        <w:rPr>
          <w:rFonts w:ascii="Kalpurush" w:eastAsia="Nikosh" w:hAnsi="Kalpurush" w:cs="Kalpurush"/>
          <w:sz w:val="24"/>
          <w:szCs w:val="24"/>
          <w:cs/>
          <w:lang w:bidi="bn-BD"/>
        </w:rPr>
        <w:t>ওপর</w:t>
      </w:r>
      <w:r w:rsidR="00E16E04" w:rsidRPr="00E16E04">
        <w:rPr>
          <w:rFonts w:ascii="Kalpurush" w:eastAsia="Nikosh" w:hAnsi="Kalpurush" w:cs="Kalpurush"/>
          <w:sz w:val="24"/>
          <w:szCs w:val="24"/>
          <w:cs/>
          <w:lang w:bidi="bn-BD"/>
        </w:rPr>
        <w:t xml:space="preserve"> যা পতিত হয়েছে তার কোনো ইচ্ছাও তার ছিল না।</w:t>
      </w:r>
    </w:p>
    <w:p w:rsidR="00E16E04" w:rsidRPr="00B74DF4" w:rsidRDefault="00E16E04" w:rsidP="00B74DF4">
      <w:pPr>
        <w:pStyle w:val="BodyTextIndent2"/>
        <w:spacing w:after="20" w:line="240" w:lineRule="auto"/>
        <w:ind w:firstLine="0"/>
        <w:jc w:val="both"/>
        <w:rPr>
          <w:rFonts w:ascii="Times New Roman" w:hAnsi="Times New Roman" w:cs="Times New Roman"/>
          <w:sz w:val="24"/>
          <w:szCs w:val="24"/>
        </w:rPr>
      </w:pPr>
      <w:r w:rsidRPr="007B2600">
        <w:rPr>
          <w:rFonts w:ascii="Kalpurush" w:eastAsia="Nikosh" w:hAnsi="Kalpurush" w:cs="Kalpurush"/>
          <w:b/>
          <w:bCs/>
          <w:sz w:val="24"/>
          <w:szCs w:val="24"/>
          <w:cs/>
          <w:lang w:bidi="bn-BD"/>
        </w:rPr>
        <w:t>শরী</w:t>
      </w:r>
      <w:r w:rsidRPr="007B2600">
        <w:rPr>
          <w:rFonts w:ascii="Kalpurush" w:eastAsia="Nikosh" w:hAnsi="Kalpurush" w:cs="Kalpurush"/>
          <w:b/>
          <w:bCs/>
          <w:sz w:val="24"/>
          <w:szCs w:val="24"/>
          <w:lang w:bidi="bn-BD"/>
        </w:rPr>
        <w:t>‘</w:t>
      </w:r>
      <w:r w:rsidRPr="007B2600">
        <w:rPr>
          <w:rFonts w:ascii="Kalpurush" w:eastAsia="Nikosh" w:hAnsi="Kalpurush" w:cs="Kalpurush"/>
          <w:b/>
          <w:bCs/>
          <w:sz w:val="24"/>
          <w:szCs w:val="24"/>
          <w:cs/>
          <w:lang w:bidi="bn-BD"/>
        </w:rPr>
        <w:t>আত ও যুক্তির</w:t>
      </w:r>
      <w:r w:rsidR="00EC1590" w:rsidRPr="007B2600">
        <w:rPr>
          <w:rFonts w:ascii="Kalpurush" w:eastAsia="Nikosh" w:hAnsi="Kalpurush" w:cs="Kalpurush"/>
          <w:b/>
          <w:bCs/>
          <w:sz w:val="24"/>
          <w:szCs w:val="24"/>
          <w:cs/>
          <w:lang w:bidi="bn-BD"/>
        </w:rPr>
        <w:t xml:space="preserve"> আলোকে দ্বিতীয় দল ক্বাদারিয়্যাহদের বক্তব্যের জবাব</w:t>
      </w:r>
      <w:r w:rsidR="00EC1590" w:rsidRPr="007B2600">
        <w:rPr>
          <w:rFonts w:ascii="Kalpurush" w:eastAsia="Nikosh" w:hAnsi="Kalpurush" w:cs="Kalpurush" w:hint="cs"/>
          <w:b/>
          <w:bCs/>
          <w:sz w:val="24"/>
          <w:szCs w:val="24"/>
          <w:cs/>
          <w:lang w:bidi="bn-BD"/>
        </w:rPr>
        <w:t>:</w:t>
      </w:r>
    </w:p>
    <w:p w:rsidR="00E16E04" w:rsidRPr="00E16E04" w:rsidRDefault="00EC1590" w:rsidP="00EC1590">
      <w:pPr>
        <w:pStyle w:val="BodyTextIndent2"/>
        <w:spacing w:after="20" w:line="240" w:lineRule="auto"/>
        <w:ind w:firstLine="0"/>
        <w:jc w:val="both"/>
        <w:rPr>
          <w:rFonts w:ascii="Times New Roman" w:hAnsi="Times New Roman" w:cs="Times New Roman"/>
          <w:sz w:val="24"/>
          <w:szCs w:val="24"/>
        </w:rPr>
      </w:pPr>
      <w:r w:rsidRPr="00EC1590">
        <w:rPr>
          <w:rFonts w:ascii="Kalpurush" w:eastAsia="Nikosh" w:hAnsi="Kalpurush" w:cs="Kalpurush"/>
          <w:b/>
          <w:bCs/>
          <w:sz w:val="24"/>
          <w:szCs w:val="24"/>
          <w:cs/>
          <w:lang w:bidi="bn-BD"/>
        </w:rPr>
        <w:t>শরী</w:t>
      </w:r>
      <w:r w:rsidRPr="00EC1590">
        <w:rPr>
          <w:rFonts w:ascii="Kalpurush" w:eastAsia="Nikosh" w:hAnsi="Kalpurush" w:cs="Kalpurush" w:hint="cs"/>
          <w:b/>
          <w:bCs/>
          <w:sz w:val="24"/>
          <w:szCs w:val="24"/>
          <w:cs/>
          <w:lang w:bidi="bn-BD"/>
        </w:rPr>
        <w:t>‘আ</w:t>
      </w:r>
      <w:r w:rsidRPr="00EC1590">
        <w:rPr>
          <w:rFonts w:ascii="Kalpurush" w:eastAsia="Nikosh" w:hAnsi="Kalpurush" w:cs="Kalpurush"/>
          <w:b/>
          <w:bCs/>
          <w:sz w:val="24"/>
          <w:szCs w:val="24"/>
          <w:cs/>
          <w:lang w:bidi="bn-BD"/>
        </w:rPr>
        <w:t>ত</w:t>
      </w:r>
      <w:r w:rsidRPr="00EC1590">
        <w:rPr>
          <w:rFonts w:ascii="Kalpurush" w:eastAsia="Nikosh" w:hAnsi="Kalpurush" w:cs="Kalpurush" w:hint="cs"/>
          <w:b/>
          <w:bCs/>
          <w:sz w:val="24"/>
          <w:szCs w:val="24"/>
          <w:cs/>
          <w:lang w:bidi="bn-BD"/>
        </w:rPr>
        <w:t>:</w:t>
      </w:r>
      <w:r w:rsidR="00E16E04" w:rsidRPr="00E16E04">
        <w:rPr>
          <w:rFonts w:ascii="Kalpurush" w:eastAsia="Nikosh" w:hAnsi="Kalpurush" w:cs="Kalpurush"/>
          <w:sz w:val="24"/>
          <w:szCs w:val="24"/>
          <w:cs/>
          <w:lang w:bidi="bn-BD"/>
        </w:rPr>
        <w:t xml:space="preserve"> আল্লাহ তা</w:t>
      </w:r>
      <w:r w:rsidR="00E16E04" w:rsidRPr="00E16E04">
        <w:rPr>
          <w:rFonts w:ascii="Kalpurush" w:eastAsia="Nikosh" w:hAnsi="Kalpurush" w:cs="Kalpurush"/>
          <w:sz w:val="24"/>
          <w:szCs w:val="24"/>
          <w:lang w:bidi="bn-BD"/>
        </w:rPr>
        <w:t>‘</w:t>
      </w:r>
      <w:r>
        <w:rPr>
          <w:rFonts w:ascii="Kalpurush" w:eastAsia="Nikosh" w:hAnsi="Kalpurush" w:cs="Kalpurush"/>
          <w:sz w:val="24"/>
          <w:szCs w:val="24"/>
          <w:cs/>
          <w:lang w:bidi="bn-BD"/>
        </w:rPr>
        <w:t>আলা স</w:t>
      </w:r>
      <w:r>
        <w:rPr>
          <w:rFonts w:ascii="Kalpurush" w:eastAsia="Nikosh" w:hAnsi="Kalpurush" w:cs="Kalpurush" w:hint="cs"/>
          <w:sz w:val="24"/>
          <w:szCs w:val="24"/>
          <w:cs/>
          <w:lang w:bidi="bn-BD"/>
        </w:rPr>
        <w:t>কল</w:t>
      </w:r>
      <w:r w:rsidR="00E16E04" w:rsidRPr="00E16E04">
        <w:rPr>
          <w:rFonts w:ascii="Kalpurush" w:eastAsia="Nikosh" w:hAnsi="Kalpurush" w:cs="Kalpurush"/>
          <w:sz w:val="24"/>
          <w:szCs w:val="24"/>
          <w:cs/>
          <w:lang w:bidi="bn-BD"/>
        </w:rPr>
        <w:t xml:space="preserve"> বস্তুর স্রষ্টা</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জগতের সবকিছু আল্লাহর ইচ্ছায় অস্তিত্ব লাভ করে।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তাঁর পবিত্র গ্রন্থে স্পষ্ট করে বলেছেন যে</w:t>
      </w:r>
      <w:r w:rsidR="00E16E04"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বান্দা</w:t>
      </w:r>
      <w:r w:rsidR="00E16E04" w:rsidRPr="00E16E04">
        <w:rPr>
          <w:rFonts w:ascii="Kalpurush" w:eastAsia="Nikosh" w:hAnsi="Kalpurush" w:cs="Kalpurush"/>
          <w:sz w:val="24"/>
          <w:szCs w:val="24"/>
          <w:cs/>
          <w:lang w:bidi="bn-BD"/>
        </w:rPr>
        <w:t>দের সব কর্ম-কাণ্ডও আল্লাহর ইচ্ছায় বাস্তবায়িত হয়ে থাকে।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বলেন</w:t>
      </w:r>
      <w:r w:rsidR="00E16E04" w:rsidRPr="00E16E04">
        <w:rPr>
          <w:rFonts w:ascii="Kalpurush" w:eastAsia="Nikosh" w:hAnsi="Kalpurush" w:cs="Kalpurush"/>
          <w:sz w:val="24"/>
          <w:szCs w:val="24"/>
          <w:lang w:bidi="bn-BD"/>
        </w:rPr>
        <w:t>,</w:t>
      </w:r>
    </w:p>
    <w:p w:rsidR="00E16E04" w:rsidRPr="00B1790A" w:rsidRDefault="007B2600" w:rsidP="007B2600">
      <w:pPr>
        <w:pStyle w:val="BodyTextIndent2"/>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ٱقۡتَتَلَ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جَآءَتۡهُمُ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ٱلۡبَيِّنَٰتُ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ٱخۡتَلَفُواْ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فَمِنۡهُم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ٱقۡتَتَلُواْ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يَفۡعَلُ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يُرِيدُ</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٢٥٣</w:t>
      </w:r>
      <w:r>
        <w:rPr>
          <w:rFonts w:ascii="KFGQPC Uthman Taha Naskh" w:cs="KFGQPC Uthman Taha Naskh"/>
          <w:color w:val="008000"/>
          <w:sz w:val="24"/>
          <w:szCs w:val="24"/>
          <w:rtl/>
        </w:rPr>
        <w:t>]</w:t>
      </w:r>
    </w:p>
    <w:p w:rsidR="00E16E04" w:rsidRPr="00C06778" w:rsidRDefault="00C06778" w:rsidP="00E16E04">
      <w:pPr>
        <w:pStyle w:val="BodyTextIndent2"/>
        <w:spacing w:after="20" w:line="240" w:lineRule="auto"/>
        <w:ind w:firstLine="0"/>
        <w:jc w:val="both"/>
        <w:rPr>
          <w:rFonts w:ascii="Kalpurush" w:hAnsi="Kalpurush" w:cs="Kalpurush"/>
          <w:sz w:val="24"/>
          <w:szCs w:val="24"/>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আর আল্লাহ যদি ইচ্ছা করতেন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তাহলে সুস্পষ্ট</w:t>
      </w:r>
      <w:r>
        <w:rPr>
          <w:rFonts w:ascii="Kalpurush" w:eastAsia="Nikosh" w:hAnsi="Kalpurush" w:cs="Kalpurush"/>
          <w:sz w:val="24"/>
          <w:szCs w:val="24"/>
          <w:cs/>
          <w:lang w:bidi="bn-BD"/>
        </w:rPr>
        <w:t xml:space="preserve"> প্রমাণাদি এসে যাবার পর তাঁদের পয়গম্বরদের</w:t>
      </w:r>
      <w:r>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পরবর্তীরা পরষ্পর লড়াই-বিগ্রহে লিপ্ত হতো</w:t>
      </w:r>
      <w:r>
        <w:rPr>
          <w:rFonts w:ascii="Kalpurush" w:eastAsia="Nikosh" w:hAnsi="Kalpurush" w:cs="Kalpurush" w:hint="cs"/>
          <w:sz w:val="24"/>
          <w:szCs w:val="24"/>
          <w:cs/>
          <w:lang w:bidi="bn-BD"/>
        </w:rPr>
        <w:t xml:space="preserve"> </w:t>
      </w:r>
      <w:r w:rsidR="00E16E04" w:rsidRPr="00E16E04">
        <w:rPr>
          <w:rFonts w:ascii="Kalpurush" w:eastAsia="Nikosh" w:hAnsi="Kalpurush" w:cs="Kalpurush"/>
          <w:sz w:val="24"/>
          <w:szCs w:val="24"/>
          <w:cs/>
          <w:lang w:bidi="bn-BD"/>
        </w:rPr>
        <w:t xml:space="preserve">না। কিন্তু </w:t>
      </w:r>
      <w:r w:rsidR="00E16E04" w:rsidRPr="00E16E04">
        <w:rPr>
          <w:rFonts w:ascii="Kalpurush" w:eastAsia="Nikosh" w:hAnsi="Kalpurush" w:cs="Kalpurush"/>
          <w:sz w:val="24"/>
          <w:szCs w:val="24"/>
          <w:cs/>
          <w:lang w:bidi="bn-BD"/>
        </w:rPr>
        <w:lastRenderedPageBreak/>
        <w:t>তাদের মধ্যে মতবিরোধ সৃষ্টি হয়ে গেলো। অতঃপর তাদের কেউ তো ঈমান এনেছে</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আর কেউ হয়েছে কাফের। আর আল্লাহ যদি ইচ্ছা করতেন তাহলে তারা পরস্পর লড়াই করতো না। কিন্তু আল্লাহ তাই করেন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যা তিনি ইচ্ছা করেন</w:t>
      </w:r>
      <w:r w:rsidRPr="00B1790A">
        <w:rPr>
          <w:rFonts w:ascii="SolaimanLipi" w:eastAsia="Nikosh" w:hAnsi="SolaimanLipi" w:cs="SolaimanLipi"/>
          <w:sz w:val="24"/>
          <w:szCs w:val="24"/>
          <w:cs/>
          <w:lang w:bidi="hi-IN"/>
        </w:rPr>
        <w:t>।</w:t>
      </w:r>
      <w:r>
        <w:rPr>
          <w:rFonts w:ascii="Kalpurush" w:eastAsia="Nikosh" w:hAnsi="Kalpurush" w:cs="Kalpurush" w:hint="cs"/>
          <w:sz w:val="24"/>
          <w:szCs w:val="24"/>
          <w:cs/>
          <w:lang w:bidi="bn-BD"/>
        </w:rPr>
        <w:t>”</w:t>
      </w:r>
      <w:r w:rsidR="00E16E04" w:rsidRPr="00B1790A">
        <w:rPr>
          <w:rFonts w:ascii="SolaimanLipi" w:eastAsia="Nikosh" w:hAnsi="SolaimanLipi" w:cs="SolaimanLipi"/>
          <w:sz w:val="24"/>
          <w:szCs w:val="24"/>
          <w:cs/>
          <w:lang w:bidi="hi-IN"/>
        </w:rPr>
        <w:t xml:space="preserve"> </w:t>
      </w:r>
      <w:r w:rsidR="00E16E04" w:rsidRPr="00C06778">
        <w:rPr>
          <w:rFonts w:ascii="Kalpurush" w:eastAsia="Nikosh" w:hAnsi="Kalpurush" w:cs="Kalpurush"/>
          <w:sz w:val="24"/>
          <w:szCs w:val="24"/>
          <w:cs/>
          <w:lang w:bidi="bn-BD"/>
        </w:rPr>
        <w:t>[</w:t>
      </w:r>
      <w:r>
        <w:rPr>
          <w:rFonts w:ascii="Kalpurush" w:eastAsia="Nikosh" w:hAnsi="Kalpurush" w:cs="Kalpurush"/>
          <w:sz w:val="24"/>
          <w:szCs w:val="24"/>
          <w:cs/>
          <w:lang w:bidi="bn-IN"/>
        </w:rPr>
        <w:t>সূরা আল</w:t>
      </w:r>
      <w:r>
        <w:rPr>
          <w:rFonts w:ascii="Kalpurush" w:eastAsia="Nikosh" w:hAnsi="Kalpurush" w:cs="Kalpurush" w:hint="cs"/>
          <w:sz w:val="24"/>
          <w:szCs w:val="24"/>
          <w:cs/>
          <w:lang w:bidi="bn-BD"/>
        </w:rPr>
        <w:t>-</w:t>
      </w:r>
      <w:r w:rsidR="00E16E04" w:rsidRPr="00C06778">
        <w:rPr>
          <w:rFonts w:ascii="Kalpurush" w:eastAsia="Nikosh" w:hAnsi="Kalpurush" w:cs="Kalpurush"/>
          <w:sz w:val="24"/>
          <w:szCs w:val="24"/>
          <w:cs/>
          <w:lang w:bidi="bn-IN"/>
        </w:rPr>
        <w:t>বাকারা</w:t>
      </w:r>
      <w:r w:rsidR="007B2600">
        <w:rPr>
          <w:rFonts w:ascii="Kalpurush" w:eastAsia="Nikosh" w:hAnsi="Kalpurush" w:cs="Kalpurush" w:hint="cs"/>
          <w:sz w:val="24"/>
          <w:szCs w:val="24"/>
          <w:cs/>
          <w:lang w:bidi="bn-BD"/>
        </w:rPr>
        <w:t>:</w:t>
      </w:r>
      <w:r w:rsidR="00E16E04" w:rsidRPr="00C06778">
        <w:rPr>
          <w:rFonts w:ascii="Kalpurush" w:eastAsia="Nikosh" w:hAnsi="Kalpurush" w:cs="Kalpurush"/>
          <w:sz w:val="24"/>
          <w:szCs w:val="24"/>
          <w:cs/>
          <w:lang w:bidi="bn-IN"/>
        </w:rPr>
        <w:t xml:space="preserve"> আয়াত</w:t>
      </w:r>
      <w:r>
        <w:rPr>
          <w:rFonts w:ascii="Kalpurush" w:eastAsia="Nikosh" w:hAnsi="Kalpurush" w:cs="Kalpurush"/>
          <w:sz w:val="24"/>
          <w:szCs w:val="24"/>
          <w:cs/>
          <w:lang w:bidi="bn-BD"/>
        </w:rPr>
        <w:t>: ২৫৩</w:t>
      </w:r>
      <w:r>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আল্লাহ আরো বলেন</w:t>
      </w:r>
      <w:r w:rsidRPr="00E16E04">
        <w:rPr>
          <w:rFonts w:ascii="Kalpurush" w:eastAsia="Nikosh" w:hAnsi="Kalpurush" w:cs="Kalpurush"/>
          <w:sz w:val="24"/>
          <w:szCs w:val="24"/>
          <w:lang w:bidi="bn-BD"/>
        </w:rPr>
        <w:t>,</w:t>
      </w:r>
    </w:p>
    <w:p w:rsidR="00E16E04" w:rsidRPr="00E16E04" w:rsidRDefault="007B2600" w:rsidP="007B2600">
      <w:pPr>
        <w:pStyle w:val="BodyTextIndent2"/>
        <w:bidi/>
        <w:spacing w:after="20" w:line="240" w:lineRule="auto"/>
        <w:ind w:firstLine="0"/>
        <w:jc w:val="both"/>
        <w:rPr>
          <w:rFonts w:ascii="Times New Roman" w:hAnsi="Times New Roman" w:cs="KFGQPC Uthman Taha Naskh"/>
          <w:sz w:val="24"/>
          <w:szCs w:val="24"/>
          <w:rtl/>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شِئۡنَا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لَأٓتَيۡنَا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هُدَىٰهَا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وَلَٰكِنۡ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ٱلۡقَوۡلُ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لَأَمۡلَأَنَّ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جَهَنَّمَ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ٱلۡجِنَّةِ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وَٱلنَّاسِ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أَجۡمَعِينَ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السجدة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١٣</w:t>
      </w:r>
      <w:r>
        <w:rPr>
          <w:rFonts w:ascii="KFGQPC Uthman Taha Naskh" w:cs="KFGQPC Uthman Taha Naskh"/>
          <w:color w:val="008000"/>
          <w:sz w:val="24"/>
          <w:szCs w:val="24"/>
          <w:rtl/>
        </w:rPr>
        <w:t>]</w:t>
      </w:r>
      <w:r w:rsidR="00E16E04" w:rsidRPr="00E16E04">
        <w:rPr>
          <w:rFonts w:ascii="Kalpurush" w:eastAsia="Nikosh" w:hAnsi="Kalpurush" w:cs="KFGQPC Uthman Taha Naskh" w:hint="cs"/>
          <w:sz w:val="24"/>
          <w:szCs w:val="24"/>
          <w:rtl/>
        </w:rPr>
        <w:t xml:space="preserve"> </w:t>
      </w:r>
    </w:p>
    <w:p w:rsidR="003C6998" w:rsidRPr="00B1790A" w:rsidRDefault="00C06778" w:rsidP="00C94034">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আমি ইচ্ছা করলে প্রত্যেক ব্যক্তিকে সৎপথে পরিচালিত করতাম</w:t>
      </w:r>
      <w:r w:rsidRPr="00B1790A">
        <w:rPr>
          <w:rFonts w:ascii="SolaimanLipi" w:eastAsia="Nikosh" w:hAnsi="SolaimanLipi" w:cs="SolaimanLipi"/>
          <w:sz w:val="24"/>
          <w:szCs w:val="24"/>
          <w:cs/>
          <w:lang w:bidi="hi-IN"/>
        </w:rPr>
        <w:t>।</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কিন্তু আমার এ উক্তি অবধারিত সত্য</w:t>
      </w:r>
      <w:r w:rsidR="00E16E04" w:rsidRPr="00E16E04">
        <w:rPr>
          <w:rFonts w:ascii="Kalpurush" w:eastAsia="Nikosh" w:hAnsi="Kalpurush" w:cs="Kalpurush"/>
          <w:sz w:val="24"/>
          <w:szCs w:val="24"/>
          <w:lang w:bidi="bn-BD"/>
        </w:rPr>
        <w:t xml:space="preserve">, </w:t>
      </w:r>
      <w:r w:rsidR="00C94034">
        <w:rPr>
          <w:rFonts w:ascii="Kalpurush" w:eastAsia="Nikosh" w:hAnsi="Kalpurush" w:cs="Kalpurush"/>
          <w:sz w:val="24"/>
          <w:szCs w:val="24"/>
          <w:cs/>
          <w:lang w:bidi="bn-BD"/>
        </w:rPr>
        <w:t>আমি জ</w:t>
      </w:r>
      <w:r w:rsidR="00C94034">
        <w:rPr>
          <w:rFonts w:ascii="Kalpurush" w:eastAsia="Nikosh" w:hAnsi="Kalpurush" w:cs="Kalpurush" w:hint="cs"/>
          <w:sz w:val="24"/>
          <w:szCs w:val="24"/>
          <w:cs/>
          <w:lang w:bidi="bn-BD"/>
        </w:rPr>
        <w:t>িন্ন</w:t>
      </w:r>
      <w:r w:rsidR="00E16E04" w:rsidRPr="00E16E04">
        <w:rPr>
          <w:rFonts w:ascii="Kalpurush" w:eastAsia="Nikosh" w:hAnsi="Kalpurush" w:cs="Kalpurush"/>
          <w:sz w:val="24"/>
          <w:szCs w:val="24"/>
          <w:cs/>
          <w:lang w:bidi="bn-BD"/>
        </w:rPr>
        <w:t xml:space="preserve"> ও মানব উভয় দ্বারা অবশ্যই জাহান্নাম পূর্ণ করব।</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সূরা আস</w:t>
      </w:r>
      <w:r w:rsidR="00C94034">
        <w:rPr>
          <w:rFonts w:ascii="Kalpurush" w:eastAsia="Nikosh" w:hAnsi="Kalpurush" w:cs="Kalpurush" w:hint="cs"/>
          <w:sz w:val="24"/>
          <w:szCs w:val="24"/>
          <w:cs/>
          <w:lang w:bidi="bn-BD"/>
        </w:rPr>
        <w:t>-সা</w:t>
      </w:r>
      <w:r w:rsidR="00E16E04" w:rsidRPr="00E16E04">
        <w:rPr>
          <w:rFonts w:ascii="Kalpurush" w:eastAsia="Nikosh" w:hAnsi="Kalpurush" w:cs="Kalpurush"/>
          <w:sz w:val="24"/>
          <w:szCs w:val="24"/>
          <w:cs/>
          <w:lang w:bidi="bn-BD"/>
        </w:rPr>
        <w:t>জদাহ</w:t>
      </w:r>
      <w:r w:rsidR="00E16E04" w:rsidRPr="00E16E04">
        <w:rPr>
          <w:rFonts w:ascii="Kalpurush" w:eastAsia="Nikosh" w:hAnsi="Kalpurush" w:cs="Kalpurush"/>
          <w:sz w:val="24"/>
          <w:szCs w:val="24"/>
          <w:lang w:bidi="bn-BD"/>
        </w:rPr>
        <w:t xml:space="preserve">, </w:t>
      </w:r>
      <w:r>
        <w:rPr>
          <w:rFonts w:ascii="Kalpurush" w:eastAsia="Nikosh" w:hAnsi="Kalpurush" w:cs="Kalpurush"/>
          <w:sz w:val="24"/>
          <w:szCs w:val="24"/>
          <w:cs/>
          <w:lang w:bidi="bn-BD"/>
        </w:rPr>
        <w:t>আয়াত: ১৩</w:t>
      </w:r>
      <w:r>
        <w:rPr>
          <w:rFonts w:ascii="Kalpurush" w:eastAsia="Nikosh" w:hAnsi="Kalpurush" w:cs="Kalpurush" w:hint="cs"/>
          <w:sz w:val="24"/>
          <w:szCs w:val="24"/>
          <w:cs/>
          <w:lang w:bidi="bn-BD"/>
        </w:rPr>
        <w:t>]</w:t>
      </w:r>
    </w:p>
    <w:p w:rsidR="003C6998" w:rsidRPr="00B1790A" w:rsidRDefault="00E16E04" w:rsidP="003C6998">
      <w:pPr>
        <w:pStyle w:val="BodyTextIndent2"/>
        <w:spacing w:after="20" w:line="240" w:lineRule="auto"/>
        <w:ind w:firstLine="0"/>
        <w:jc w:val="both"/>
        <w:rPr>
          <w:rFonts w:ascii="Times New Roman" w:hAnsi="Times New Roman" w:cs="Kalpurush"/>
          <w:sz w:val="24"/>
          <w:szCs w:val="30"/>
          <w:lang w:bidi="bn-BD"/>
        </w:rPr>
      </w:pPr>
      <w:r w:rsidRPr="003C6998">
        <w:rPr>
          <w:rFonts w:ascii="Kalpurush" w:eastAsia="Nikosh" w:hAnsi="Kalpurush" w:cs="Kalpurush"/>
          <w:b/>
          <w:bCs/>
          <w:sz w:val="24"/>
          <w:szCs w:val="24"/>
          <w:cs/>
          <w:lang w:bidi="bn-BD"/>
        </w:rPr>
        <w:t>যুক্তি</w:t>
      </w:r>
      <w:r w:rsidR="00C06778" w:rsidRPr="003C6998">
        <w:rPr>
          <w:rFonts w:ascii="Kalpurush" w:eastAsia="Nikosh" w:hAnsi="Kalpurush" w:cs="Kalpurush" w:hint="cs"/>
          <w:b/>
          <w:bCs/>
          <w:sz w:val="24"/>
          <w:szCs w:val="24"/>
          <w:cs/>
          <w:lang w:bidi="bn-BD"/>
        </w:rPr>
        <w:t>র</w:t>
      </w:r>
      <w:r w:rsidR="00C06778" w:rsidRPr="003C6998">
        <w:rPr>
          <w:rFonts w:ascii="Kalpurush" w:eastAsia="Nikosh" w:hAnsi="Kalpurush" w:cs="Kalpurush"/>
          <w:b/>
          <w:bCs/>
          <w:sz w:val="24"/>
          <w:szCs w:val="24"/>
          <w:cs/>
          <w:lang w:bidi="bn-BD"/>
        </w:rPr>
        <w:t xml:space="preserve"> মাধ্যমে এর জবাব</w:t>
      </w:r>
      <w:r w:rsidR="00C06778" w:rsidRPr="003C6998">
        <w:rPr>
          <w:rFonts w:ascii="Kalpurush" w:eastAsia="Nikosh" w:hAnsi="Kalpurush" w:cs="Kalpurush" w:hint="cs"/>
          <w:b/>
          <w:bCs/>
          <w:sz w:val="24"/>
          <w:szCs w:val="24"/>
          <w:cs/>
          <w:lang w:bidi="bn-BD"/>
        </w:rPr>
        <w:t>:</w:t>
      </w:r>
      <w:r w:rsidRPr="00E16E04">
        <w:rPr>
          <w:rFonts w:ascii="Kalpurush" w:eastAsia="Nikosh" w:hAnsi="Kalpurush" w:cs="Kalpurush"/>
          <w:sz w:val="24"/>
          <w:szCs w:val="24"/>
          <w:cs/>
          <w:lang w:bidi="bn-BD"/>
        </w:rPr>
        <w:t xml:space="preserve"> একথা নিশ্চিত যে</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সমগ্র বিশ্বজগৎ আল্লাহর মালিকানাধীন এবং মানুষ এই বিশ্বজগতেরই একটি অংশ</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তাই সেও আল্লাহর মালিকানাধীন। আর মালিকানাধীন কোনো সত্তার পক্ষে মালিকের অনুমতি ও ইচ্ছা ব্যতিরেকে তার রাজত্বে কোনো কিছু করা সম্ভব নয়।</w:t>
      </w:r>
    </w:p>
    <w:p w:rsidR="00C94034" w:rsidRDefault="00C94034">
      <w:pPr>
        <w:bidi w:val="0"/>
        <w:rPr>
          <w:rFonts w:ascii="Kalpurush" w:eastAsia="Nikosh" w:hAnsi="Kalpurush" w:cs="Kalpurush"/>
          <w:b/>
          <w:bCs/>
          <w:noProof/>
          <w:sz w:val="24"/>
          <w:szCs w:val="24"/>
          <w:cs/>
          <w:lang w:bidi="bn-BD"/>
        </w:rPr>
      </w:pPr>
      <w:r>
        <w:rPr>
          <w:rFonts w:ascii="Kalpurush" w:eastAsia="Nikosh" w:hAnsi="Kalpurush" w:cs="Kalpurush"/>
          <w:b/>
          <w:bCs/>
          <w:sz w:val="24"/>
          <w:szCs w:val="24"/>
          <w:cs/>
          <w:lang w:bidi="bn-BD"/>
        </w:rPr>
        <w:br w:type="page"/>
      </w:r>
    </w:p>
    <w:p w:rsidR="003C6998" w:rsidRPr="00B1790A" w:rsidRDefault="00C06778" w:rsidP="00C94034">
      <w:pPr>
        <w:pStyle w:val="BodyTextIndent2"/>
        <w:spacing w:after="20" w:line="240" w:lineRule="auto"/>
        <w:ind w:firstLine="0"/>
        <w:jc w:val="center"/>
        <w:rPr>
          <w:rFonts w:ascii="Times New Roman" w:hAnsi="Times New Roman" w:cs="Kalpurush"/>
          <w:b/>
          <w:bCs/>
          <w:sz w:val="24"/>
          <w:szCs w:val="30"/>
          <w:lang w:bidi="bn-BD"/>
        </w:rPr>
      </w:pPr>
      <w:r w:rsidRPr="003C6998">
        <w:rPr>
          <w:rFonts w:ascii="Kalpurush" w:eastAsia="Nikosh" w:hAnsi="Kalpurush" w:cs="Kalpurush"/>
          <w:b/>
          <w:bCs/>
          <w:sz w:val="24"/>
          <w:szCs w:val="24"/>
          <w:cs/>
          <w:lang w:bidi="bn-BD"/>
        </w:rPr>
        <w:lastRenderedPageBreak/>
        <w:t>ইসলামী আক্বীদার লক্ষ্যসমূহ</w:t>
      </w:r>
    </w:p>
    <w:p w:rsidR="003C6998" w:rsidRPr="00B1790A" w:rsidRDefault="00E16E04" w:rsidP="00C9403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অর্থাৎ</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তার মহৎ উদ্দেশ্যাবলী যা এ </w:t>
      </w:r>
      <w:r w:rsidR="00C06778">
        <w:rPr>
          <w:rFonts w:ascii="Kalpurush" w:eastAsia="Nikosh" w:hAnsi="Kalpurush" w:cs="Kalpurush"/>
          <w:sz w:val="24"/>
          <w:szCs w:val="24"/>
          <w:cs/>
          <w:lang w:bidi="bn-BD"/>
        </w:rPr>
        <w:t>আক্বীদা</w:t>
      </w:r>
      <w:r w:rsidRPr="00E16E04">
        <w:rPr>
          <w:rFonts w:ascii="Kalpurush" w:eastAsia="Nikosh" w:hAnsi="Kalpurush" w:cs="Kalpurush"/>
          <w:sz w:val="24"/>
          <w:szCs w:val="24"/>
          <w:cs/>
          <w:lang w:bidi="bn-BD"/>
        </w:rPr>
        <w:t>কে দৃঢ়ভাবে ধার</w:t>
      </w:r>
      <w:r w:rsidR="00C94034">
        <w:rPr>
          <w:rFonts w:ascii="Kalpurush" w:eastAsia="Nikosh" w:hAnsi="Kalpurush" w:cs="Kalpurush" w:hint="cs"/>
          <w:sz w:val="24"/>
          <w:szCs w:val="24"/>
          <w:cs/>
          <w:lang w:bidi="bn-BD"/>
        </w:rPr>
        <w:t>ণ</w:t>
      </w:r>
      <w:r w:rsidRPr="00E16E04">
        <w:rPr>
          <w:rFonts w:ascii="Kalpurush" w:eastAsia="Nikosh" w:hAnsi="Kalpurush" w:cs="Kalpurush"/>
          <w:sz w:val="24"/>
          <w:szCs w:val="24"/>
          <w:cs/>
          <w:lang w:bidi="bn-BD"/>
        </w:rPr>
        <w:t xml:space="preserve"> ও পালন করার ফলে অর্জিত হয়ে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সেগুলো অনেক ও বহুবিধ যেমন</w:t>
      </w:r>
      <w:r w:rsidRPr="00E16E04">
        <w:rPr>
          <w:rFonts w:ascii="Kalpurush" w:eastAsia="Nikosh" w:hAnsi="Kalpurush" w:cs="Kalpurush"/>
          <w:sz w:val="24"/>
          <w:szCs w:val="24"/>
          <w:lang w:bidi="bn-BD"/>
        </w:rPr>
        <w:t>,</w:t>
      </w:r>
    </w:p>
    <w:p w:rsidR="003C6998" w:rsidRPr="00B1790A" w:rsidRDefault="00E16E04" w:rsidP="003C6998">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 xml:space="preserve">১। সর্বপ্রকার </w:t>
      </w:r>
      <w:r w:rsidR="00C94034">
        <w:rPr>
          <w:rFonts w:ascii="Kalpurush" w:eastAsia="Nikosh" w:hAnsi="Kalpurush" w:cs="Kalpurush" w:hint="cs"/>
          <w:sz w:val="24"/>
          <w:szCs w:val="24"/>
          <w:cs/>
          <w:lang w:bidi="bn-BD"/>
        </w:rPr>
        <w:t>নিয়</w:t>
      </w:r>
      <w:r w:rsidRPr="00E16E04">
        <w:rPr>
          <w:rFonts w:ascii="Kalpurush" w:eastAsia="Nikosh" w:hAnsi="Kalpurush" w:cs="Kalpurush"/>
          <w:sz w:val="24"/>
          <w:szCs w:val="24"/>
          <w:cs/>
          <w:lang w:bidi="bn-BD"/>
        </w:rPr>
        <w:t xml:space="preserve">ত </w:t>
      </w:r>
      <w:r w:rsidR="00C94034">
        <w:rPr>
          <w:rFonts w:ascii="Kalpurush" w:eastAsia="Nikosh" w:hAnsi="Kalpurush" w:cs="Kalpurush" w:hint="cs"/>
          <w:sz w:val="24"/>
          <w:szCs w:val="24"/>
          <w:cs/>
          <w:lang w:bidi="bn-BD"/>
        </w:rPr>
        <w:t xml:space="preserve">ও ইবাদত শুধু </w:t>
      </w:r>
      <w:r w:rsidRPr="00E16E04">
        <w:rPr>
          <w:rFonts w:ascii="Kalpurush" w:eastAsia="Nikosh" w:hAnsi="Kalpurush" w:cs="Kalpurush"/>
          <w:sz w:val="24"/>
          <w:szCs w:val="24"/>
          <w:cs/>
          <w:lang w:bidi="bn-BD"/>
        </w:rPr>
        <w:t>আল্লাহ তা</w:t>
      </w:r>
      <w:r w:rsidR="00C06778">
        <w:rPr>
          <w:rFonts w:ascii="Kalpurush" w:eastAsia="Nikosh" w:hAnsi="Kalpurush" w:cs="Kalpurush" w:hint="cs"/>
          <w:sz w:val="24"/>
          <w:szCs w:val="24"/>
          <w:cs/>
          <w:lang w:bidi="bn-BD"/>
        </w:rPr>
        <w:t>‘</w:t>
      </w:r>
      <w:r w:rsidR="00C94034">
        <w:rPr>
          <w:rFonts w:ascii="Kalpurush" w:eastAsia="Nikosh" w:hAnsi="Kalpurush" w:cs="Kalpurush"/>
          <w:sz w:val="24"/>
          <w:szCs w:val="24"/>
          <w:cs/>
          <w:lang w:bidi="bn-BD"/>
        </w:rPr>
        <w:t>লার জন্য একনিষ্ঠ</w:t>
      </w:r>
      <w:r w:rsidRPr="00E16E04">
        <w:rPr>
          <w:rFonts w:ascii="Kalpurush" w:eastAsia="Nikosh" w:hAnsi="Kalpurush" w:cs="Kalpurush"/>
          <w:sz w:val="24"/>
          <w:szCs w:val="24"/>
          <w:cs/>
          <w:lang w:bidi="bn-BD"/>
        </w:rPr>
        <w:t>ভাবে সম্পাদন করা। কেননা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তিনিই আমাদের একমাত্র স্রষ্টা</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এতে তাঁর কোনো অংশীদার নেই। তাই </w:t>
      </w:r>
      <w:r w:rsidR="00C06778">
        <w:rPr>
          <w:rFonts w:ascii="Kalpurush" w:eastAsia="Nikosh" w:hAnsi="Kalpurush" w:cs="Kalpurush"/>
          <w:sz w:val="24"/>
          <w:szCs w:val="24"/>
          <w:cs/>
          <w:lang w:bidi="bn-BD"/>
        </w:rPr>
        <w:t>ইবাদ</w:t>
      </w:r>
      <w:r w:rsidRPr="00E16E04">
        <w:rPr>
          <w:rFonts w:ascii="Kalpurush" w:eastAsia="Nikosh" w:hAnsi="Kalpurush" w:cs="Kalpurush"/>
          <w:sz w:val="24"/>
          <w:szCs w:val="24"/>
          <w:cs/>
          <w:lang w:bidi="bn-BD"/>
        </w:rPr>
        <w:t>ত একমাত্র তা</w:t>
      </w:r>
      <w:r w:rsidR="00C94034">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রই জন্য হতে হবে।</w:t>
      </w:r>
    </w:p>
    <w:p w:rsidR="003C6998" w:rsidRPr="00B1790A" w:rsidRDefault="00C06778" w:rsidP="003C6998">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sz w:val="24"/>
          <w:szCs w:val="24"/>
          <w:cs/>
          <w:lang w:bidi="bn-BD"/>
        </w:rPr>
        <w:t>২। আক্বীদার শ</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ণ্যতার ফলে উদ্ভব নৈরাজ্য ও বিশৃঙ্খলা থেকে চিন্তাধারা ও বুদ্ধিমত্তাকে মুক্ত করা। কারণ</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 xml:space="preserve">এই </w:t>
      </w:r>
      <w:r>
        <w:rPr>
          <w:rFonts w:ascii="Kalpurush" w:eastAsia="Nikosh" w:hAnsi="Kalpurush" w:cs="Kalpurush"/>
          <w:sz w:val="24"/>
          <w:szCs w:val="24"/>
          <w:cs/>
          <w:lang w:bidi="bn-BD"/>
        </w:rPr>
        <w:t>আক্বীদা</w:t>
      </w:r>
      <w:r w:rsidR="00E16E04" w:rsidRPr="00E16E04">
        <w:rPr>
          <w:rFonts w:ascii="Kalpurush" w:eastAsia="Nikosh" w:hAnsi="Kalpurush" w:cs="Kalpurush"/>
          <w:sz w:val="24"/>
          <w:szCs w:val="24"/>
          <w:cs/>
          <w:lang w:bidi="bn-BD"/>
        </w:rPr>
        <w:t xml:space="preserve">বিহীন ব্যক্তি </w:t>
      </w:r>
      <w:r>
        <w:rPr>
          <w:rFonts w:ascii="Kalpurush" w:eastAsia="Nikosh" w:hAnsi="Kalpurush" w:cs="Kalpurush"/>
          <w:sz w:val="24"/>
          <w:szCs w:val="24"/>
          <w:cs/>
          <w:lang w:bidi="bn-BD"/>
        </w:rPr>
        <w:t>আক্বীদাশ</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 xml:space="preserve">ন্য ও বস্তুপূজারী হয় অথবা কুসংস্কার ও নানাবিধ </w:t>
      </w:r>
      <w:r>
        <w:rPr>
          <w:rFonts w:ascii="Kalpurush" w:eastAsia="Nikosh" w:hAnsi="Kalpurush" w:cs="Kalpurush"/>
          <w:sz w:val="24"/>
          <w:szCs w:val="24"/>
          <w:cs/>
          <w:lang w:bidi="bn-BD"/>
        </w:rPr>
        <w:t>আক্বীদা</w:t>
      </w:r>
      <w:r w:rsidR="00C94034">
        <w:rPr>
          <w:rFonts w:ascii="Kalpurush" w:eastAsia="Nikosh" w:hAnsi="Kalpurush" w:cs="Kalpurush"/>
          <w:sz w:val="24"/>
          <w:szCs w:val="24"/>
          <w:cs/>
          <w:lang w:bidi="bn-BD"/>
        </w:rPr>
        <w:t>গত ভ্রান্</w:t>
      </w:r>
      <w:r w:rsidR="00C94034">
        <w:rPr>
          <w:rFonts w:ascii="Kalpurush" w:eastAsia="Nikosh" w:hAnsi="Kalpurush" w:cs="Kalpurush" w:hint="cs"/>
          <w:sz w:val="24"/>
          <w:szCs w:val="24"/>
          <w:cs/>
          <w:lang w:bidi="bn-BD"/>
        </w:rPr>
        <w:t>তি</w:t>
      </w:r>
      <w:r w:rsidR="00E16E04" w:rsidRPr="00E16E04">
        <w:rPr>
          <w:rFonts w:ascii="Kalpurush" w:eastAsia="Nikosh" w:hAnsi="Kalpurush" w:cs="Kalpurush"/>
          <w:sz w:val="24"/>
          <w:szCs w:val="24"/>
          <w:cs/>
          <w:lang w:bidi="bn-BD"/>
        </w:rPr>
        <w:t>তে নিমজ্জিত থাকে।</w:t>
      </w:r>
    </w:p>
    <w:p w:rsidR="003C6998" w:rsidRPr="00B1790A" w:rsidRDefault="00E16E04" w:rsidP="00C94034">
      <w:pPr>
        <w:pStyle w:val="BodyTextIndent2"/>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৩। মান</w:t>
      </w:r>
      <w:r w:rsidR="00C0677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ষিক ও চিন্তাগত প্রশান্তি অর্জন। এর ফলে ব্যক্তির মনে না কোনো প্রকারের উদ্বেগ ও বিষন্নতা থাকে</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না চিন্তাধারায় থাকে কোনো অস্থিরতা। 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এই আক্বীদা আল্লাহর সাথে মুমিনের সম্পর্ককে জোরদার ও সুদৃঢ় করে দেয়। ফলে</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সে তার স্রষ্টা ও </w:t>
      </w:r>
      <w:r w:rsidR="00C94034">
        <w:rPr>
          <w:rFonts w:ascii="Kalpurush" w:eastAsia="Nikosh" w:hAnsi="Kalpurush" w:cs="Kalpurush" w:hint="cs"/>
          <w:sz w:val="24"/>
          <w:szCs w:val="24"/>
          <w:cs/>
          <w:lang w:bidi="bn-BD"/>
        </w:rPr>
        <w:t xml:space="preserve">রবের </w:t>
      </w:r>
      <w:r w:rsidRPr="00E16E04">
        <w:rPr>
          <w:rFonts w:ascii="Kalpurush" w:eastAsia="Nikosh" w:hAnsi="Kalpurush" w:cs="Kalpurush"/>
          <w:sz w:val="24"/>
          <w:szCs w:val="24"/>
          <w:cs/>
          <w:lang w:bidi="bn-BD"/>
        </w:rPr>
        <w:t>তাক্বদীর বা সিদ্ধান্তে সন্তুষ্ট থাকে। তার আত্মা লাভ করে প্রশান্তি।</w:t>
      </w:r>
      <w:r w:rsidR="00C06778">
        <w:rPr>
          <w:rFonts w:ascii="Kalpurush" w:eastAsia="Nikosh" w:hAnsi="Kalpurush" w:cs="Kalpurush"/>
          <w:sz w:val="24"/>
          <w:szCs w:val="24"/>
          <w:cs/>
          <w:lang w:bidi="bn-BD"/>
        </w:rPr>
        <w:t xml:space="preserve"> ইসলামের জন্য তার অন্তর হয় উ</w:t>
      </w:r>
      <w:r w:rsidR="00C06778">
        <w:rPr>
          <w:rFonts w:ascii="Kalpurush" w:eastAsia="Nikosh" w:hAnsi="Kalpurush" w:cs="Kalpurush" w:hint="cs"/>
          <w:sz w:val="24"/>
          <w:szCs w:val="24"/>
          <w:cs/>
          <w:lang w:bidi="bn-BD"/>
        </w:rPr>
        <w:t>ন্মো</w:t>
      </w:r>
      <w:r w:rsidRPr="00E16E04">
        <w:rPr>
          <w:rFonts w:ascii="Kalpurush" w:eastAsia="Nikosh" w:hAnsi="Kalpurush" w:cs="Kalpurush"/>
          <w:sz w:val="24"/>
          <w:szCs w:val="24"/>
          <w:cs/>
          <w:lang w:bidi="bn-BD"/>
        </w:rPr>
        <w:t>চিত এবং জীবনধর্ম হিসেবে সে ইসলাম ছাড়া বিকল্প কোনো কিছুর দিকে তাকায় না।</w:t>
      </w:r>
    </w:p>
    <w:p w:rsidR="003C6998" w:rsidRPr="00B1790A" w:rsidRDefault="00C06778" w:rsidP="00C94034">
      <w:pPr>
        <w:pStyle w:val="BodyTextIndent2"/>
        <w:spacing w:after="20" w:line="240" w:lineRule="auto"/>
        <w:ind w:firstLine="0"/>
        <w:jc w:val="both"/>
        <w:rPr>
          <w:rFonts w:ascii="Times New Roman" w:hAnsi="Times New Roman" w:cs="Kalpurush"/>
          <w:sz w:val="24"/>
          <w:szCs w:val="30"/>
          <w:lang w:bidi="bn-BD"/>
        </w:rPr>
      </w:pPr>
      <w:r>
        <w:rPr>
          <w:rFonts w:ascii="Kalpurush" w:eastAsia="Nikosh" w:hAnsi="Kalpurush" w:cs="Kalpurush"/>
          <w:sz w:val="24"/>
          <w:szCs w:val="24"/>
          <w:cs/>
          <w:lang w:bidi="bn-BD"/>
        </w:rPr>
        <w:t>৪। আল্লাহর ইবাদ</w:t>
      </w:r>
      <w:r w:rsidR="00E16E04" w:rsidRPr="00E16E04">
        <w:rPr>
          <w:rFonts w:ascii="Kalpurush" w:eastAsia="Nikosh" w:hAnsi="Kalpurush" w:cs="Kalpurush"/>
          <w:sz w:val="24"/>
          <w:szCs w:val="24"/>
          <w:cs/>
          <w:lang w:bidi="bn-BD"/>
        </w:rPr>
        <w:t>ত</w:t>
      </w:r>
      <w:r w:rsidR="00C94034">
        <w:rPr>
          <w:rFonts w:ascii="Kalpurush" w:eastAsia="Nikosh" w:hAnsi="Kalpurush" w:cs="Kalpurush" w:hint="cs"/>
          <w:sz w:val="24"/>
          <w:szCs w:val="24"/>
          <w:cs/>
          <w:lang w:bidi="bn-BD"/>
        </w:rPr>
        <w:t xml:space="preserve"> বা</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মানুষের সাথে লেন-দেন ও আচার আচরণে</w:t>
      </w:r>
      <w:r w:rsidR="00C94034">
        <w:rPr>
          <w:rFonts w:ascii="Kalpurush" w:eastAsia="Nikosh" w:hAnsi="Kalpurush" w:cs="Kalpurush" w:hint="cs"/>
          <w:sz w:val="24"/>
          <w:szCs w:val="24"/>
          <w:cs/>
          <w:lang w:bidi="bn-BD"/>
        </w:rPr>
        <w:t>র ক্ষেত্রে</w:t>
      </w:r>
      <w:r w:rsidR="00E16E04" w:rsidRPr="00E16E04">
        <w:rPr>
          <w:rFonts w:ascii="Kalpurush" w:eastAsia="Nikosh" w:hAnsi="Kalpurush" w:cs="Kalpurush"/>
          <w:sz w:val="24"/>
          <w:szCs w:val="24"/>
          <w:cs/>
          <w:lang w:bidi="bn-BD"/>
        </w:rPr>
        <w:t xml:space="preserve"> উদ্দেশ্যে</w:t>
      </w:r>
      <w:r w:rsidR="00C94034">
        <w:rPr>
          <w:rFonts w:ascii="Kalpurush" w:eastAsia="Nikosh" w:hAnsi="Kalpurush" w:cs="Kalpurush" w:hint="cs"/>
          <w:sz w:val="24"/>
          <w:szCs w:val="24"/>
          <w:cs/>
          <w:lang w:bidi="bn-BD"/>
        </w:rPr>
        <w:t xml:space="preserve"> ও কর্মে</w:t>
      </w:r>
      <w:r w:rsidR="00E16E04" w:rsidRPr="00E16E04">
        <w:rPr>
          <w:rFonts w:ascii="Kalpurush" w:eastAsia="Nikosh" w:hAnsi="Kalpurush" w:cs="Kalpurush"/>
          <w:sz w:val="24"/>
          <w:szCs w:val="24"/>
          <w:cs/>
          <w:lang w:bidi="bn-BD"/>
        </w:rPr>
        <w:t xml:space="preserve"> পথবিচ্যুতি হতে নিরাপত্তা অর্জন। কেননা</w:t>
      </w:r>
      <w:r w:rsidR="00E16E04" w:rsidRPr="00E16E04">
        <w:rPr>
          <w:rFonts w:ascii="Kalpurush" w:eastAsia="Nikosh" w:hAnsi="Kalpurush" w:cs="Kalpurush"/>
          <w:sz w:val="24"/>
          <w:szCs w:val="24"/>
          <w:lang w:bidi="bn-BD"/>
        </w:rPr>
        <w:t xml:space="preserve">, </w:t>
      </w:r>
      <w:r w:rsidR="00C94034">
        <w:rPr>
          <w:rFonts w:ascii="Kalpurush" w:eastAsia="Nikosh" w:hAnsi="Kalpurush" w:cs="Kalpurush" w:hint="cs"/>
          <w:sz w:val="24"/>
          <w:szCs w:val="24"/>
          <w:cs/>
          <w:lang w:bidi="bn-BD"/>
        </w:rPr>
        <w:t xml:space="preserve">এ আক্বীদার ভিত্তি হচ্ছে </w:t>
      </w:r>
      <w:r w:rsidR="00E16E04" w:rsidRPr="00E16E04">
        <w:rPr>
          <w:rFonts w:ascii="Kalpurush" w:eastAsia="Nikosh" w:hAnsi="Kalpurush" w:cs="Kalpurush"/>
          <w:sz w:val="24"/>
          <w:szCs w:val="24"/>
          <w:cs/>
          <w:lang w:bidi="bn-BD"/>
        </w:rPr>
        <w:t xml:space="preserve">রাসূলগণের প্রতি বিশ্বাস ও তাঁদের অনুসরণের </w:t>
      </w:r>
      <w:r w:rsidR="003F29D4">
        <w:rPr>
          <w:rFonts w:ascii="Kalpurush" w:eastAsia="Nikosh" w:hAnsi="Kalpurush" w:cs="Kalpurush"/>
          <w:sz w:val="24"/>
          <w:szCs w:val="24"/>
          <w:cs/>
          <w:lang w:bidi="bn-BD"/>
        </w:rPr>
        <w:t>ওপর</w:t>
      </w:r>
      <w:r w:rsidR="00C94034">
        <w:rPr>
          <w:rFonts w:ascii="Kalpurush" w:eastAsia="Nikosh" w:hAnsi="Kalpurush" w:cs="Kalpurush" w:hint="cs"/>
          <w:sz w:val="24"/>
          <w:szCs w:val="24"/>
          <w:cs/>
          <w:lang w:bidi="bn-BD"/>
        </w:rPr>
        <w:t xml:space="preserve">, যা </w:t>
      </w:r>
      <w:r w:rsidR="00E16E04" w:rsidRPr="00E16E04">
        <w:rPr>
          <w:rFonts w:ascii="Kalpurush" w:eastAsia="Nikosh" w:hAnsi="Kalpurush" w:cs="Kalpurush"/>
          <w:sz w:val="24"/>
          <w:szCs w:val="24"/>
          <w:cs/>
          <w:lang w:bidi="bn-BD"/>
        </w:rPr>
        <w:t>উদ্দেশ্য ও কর্মগত দিক দিয়ে নিরাপদ ও বিশুদ্ধ।</w:t>
      </w:r>
    </w:p>
    <w:p w:rsidR="00E16E04" w:rsidRPr="00E16E04" w:rsidRDefault="00E16E04" w:rsidP="003C6998">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 xml:space="preserve">৫। সব বিষয়ে সুচিন্তিত ও দৃঢ়তার সাথে পদক্ষেপ নিতে সাহায্য লাভ হয়। যাতে </w:t>
      </w:r>
      <w:r w:rsidR="00EC1590">
        <w:rPr>
          <w:rFonts w:ascii="Kalpurush" w:eastAsia="Nikosh" w:hAnsi="Kalpurush" w:cs="Kalpurush"/>
          <w:sz w:val="24"/>
          <w:szCs w:val="24"/>
          <w:cs/>
          <w:lang w:bidi="bn-BD"/>
        </w:rPr>
        <w:t>বান্দা</w:t>
      </w:r>
      <w:r w:rsidRPr="00E16E04">
        <w:rPr>
          <w:rFonts w:ascii="Kalpurush" w:eastAsia="Nikosh" w:hAnsi="Kalpurush" w:cs="Kalpurush"/>
          <w:sz w:val="24"/>
          <w:szCs w:val="24"/>
          <w:cs/>
          <w:lang w:bidi="bn-BD"/>
        </w:rPr>
        <w:t xml:space="preserve"> সওয়াবের আশায় সৎ ও পু</w:t>
      </w:r>
      <w:r w:rsidR="00C06778">
        <w:rPr>
          <w:rFonts w:ascii="Kalpurush" w:eastAsia="Nikosh" w:hAnsi="Kalpurush" w:cs="Kalpurush"/>
          <w:sz w:val="24"/>
          <w:szCs w:val="24"/>
          <w:cs/>
          <w:lang w:bidi="bn-BD"/>
        </w:rPr>
        <w:t>ণ্য কাজের কোনো সুযোগ হাতছাড়া ক</w:t>
      </w:r>
      <w:r w:rsidR="00C06778">
        <w:rPr>
          <w:rFonts w:ascii="Kalpurush" w:eastAsia="Nikosh" w:hAnsi="Kalpurush" w:cs="Kalpurush" w:hint="cs"/>
          <w:sz w:val="24"/>
          <w:szCs w:val="24"/>
          <w:cs/>
          <w:lang w:bidi="bn-BD"/>
        </w:rPr>
        <w:t>রে</w:t>
      </w:r>
      <w:r w:rsidRPr="00E16E04">
        <w:rPr>
          <w:rFonts w:ascii="Kalpurush" w:eastAsia="Nikosh" w:hAnsi="Kalpurush" w:cs="Kalpurush"/>
          <w:sz w:val="24"/>
          <w:szCs w:val="24"/>
          <w:cs/>
          <w:lang w:bidi="bn-BD"/>
        </w:rPr>
        <w:t xml:space="preserve"> না এবং আখেরাতের কঠোর ও ভয়াবহ শাস্তির ভয়ে সব ধরণের </w:t>
      </w:r>
      <w:r w:rsidRPr="00E16E04">
        <w:rPr>
          <w:rFonts w:ascii="Kalpurush" w:eastAsia="Nikosh" w:hAnsi="Kalpurush" w:cs="Kalpurush"/>
          <w:sz w:val="24"/>
          <w:szCs w:val="24"/>
          <w:cs/>
          <w:lang w:bidi="bn-BD"/>
        </w:rPr>
        <w:lastRenderedPageBreak/>
        <w:t>পাপের স্থান থেকে নিজেকে দূরে রাখে। কারণ</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ইসলামী </w:t>
      </w:r>
      <w:r w:rsidR="00C06778">
        <w:rPr>
          <w:rFonts w:ascii="Kalpurush" w:eastAsia="Nikosh" w:hAnsi="Kalpurush" w:cs="Kalpurush"/>
          <w:sz w:val="24"/>
          <w:szCs w:val="24"/>
          <w:cs/>
          <w:lang w:bidi="bn-BD"/>
        </w:rPr>
        <w:t>আক্বীদা</w:t>
      </w:r>
      <w:r w:rsidRPr="00E16E04">
        <w:rPr>
          <w:rFonts w:ascii="Kalpurush" w:eastAsia="Nikosh" w:hAnsi="Kalpurush" w:cs="Kalpurush"/>
          <w:sz w:val="24"/>
          <w:szCs w:val="24"/>
          <w:cs/>
          <w:lang w:bidi="bn-BD"/>
        </w:rPr>
        <w:t>র অন্যতম মৌলিক বিশ্বাস হচ্ছে পুনরুত্থান ও কাজের প্রতিফল লাভের প্রতি বিশ্বাস স্থাপন।</w:t>
      </w:r>
      <w:r w:rsidR="007B2600" w:rsidRPr="00B1790A">
        <w:rPr>
          <w:rFonts w:ascii="Times New Roman" w:hAnsi="Times New Roman" w:cs="Kalpurush" w:hint="cs"/>
          <w:sz w:val="24"/>
          <w:szCs w:val="30"/>
          <w:cs/>
          <w:lang w:bidi="bn-BD"/>
        </w:rPr>
        <w:t xml:space="preserve"> </w:t>
      </w:r>
      <w:r w:rsidRPr="00E16E04">
        <w:rPr>
          <w:rFonts w:ascii="Kalpurush" w:eastAsia="Nikosh" w:hAnsi="Kalpurush" w:cs="Kalpurush"/>
          <w:sz w:val="24"/>
          <w:szCs w:val="24"/>
          <w:cs/>
          <w:lang w:bidi="bn-BD"/>
        </w:rPr>
        <w:t>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7B2600" w:rsidP="007B2600">
      <w:pPr>
        <w:pStyle w:val="BodyTextIndent2"/>
        <w:tabs>
          <w:tab w:val="right" w:pos="4820"/>
        </w:tabs>
        <w:bidi/>
        <w:spacing w:after="20" w:line="240" w:lineRule="auto"/>
        <w:ind w:firstLine="26"/>
        <w:jc w:val="both"/>
        <w:rPr>
          <w:rFonts w:ascii="Times New Roman" w:hAnsi="Times New Roman" w:cs="Kalpurush"/>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وَلِكُلّٖ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دَرَجَٰتٞ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عَمِلُواْۚ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بِغَٰفِلٍ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يَعۡمَلُونَ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١٣٢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الانعام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١٣٢</w:t>
      </w:r>
      <w:r>
        <w:rPr>
          <w:rFonts w:ascii="KFGQPC Uthman Taha Naskh" w:cs="KFGQPC Uthman Taha Naskh"/>
          <w:color w:val="008000"/>
          <w:sz w:val="24"/>
          <w:szCs w:val="24"/>
          <w:rtl/>
        </w:rPr>
        <w:t>]</w:t>
      </w:r>
    </w:p>
    <w:p w:rsidR="003C6998" w:rsidRPr="00B1790A" w:rsidRDefault="00E16E04" w:rsidP="003C6998">
      <w:pPr>
        <w:pStyle w:val="BodyTextIndent2"/>
        <w:tabs>
          <w:tab w:val="right" w:pos="4820"/>
        </w:tabs>
        <w:spacing w:after="20" w:line="240" w:lineRule="auto"/>
        <w:ind w:firstLine="0"/>
        <w:jc w:val="both"/>
        <w:rPr>
          <w:rFonts w:ascii="Times New Roman" w:hAnsi="Times New Roman" w:cs="Kalpurush"/>
          <w:sz w:val="24"/>
          <w:szCs w:val="30"/>
          <w:lang w:bidi="bn-BD"/>
        </w:rPr>
      </w:pPr>
      <w:r w:rsidRPr="00E16E04">
        <w:rPr>
          <w:rFonts w:ascii="Kalpurush" w:eastAsia="Nikosh" w:hAnsi="Kalpurush" w:cs="Kalpurush"/>
          <w:sz w:val="24"/>
          <w:szCs w:val="24"/>
          <w:cs/>
          <w:lang w:bidi="bn-BD"/>
        </w:rPr>
        <w:t>“প্রত্যেকের জন্য রয়েছে তাদের কর্মের</w:t>
      </w:r>
      <w:r w:rsidR="007B2600">
        <w:rPr>
          <w:rFonts w:ascii="Kalpurush" w:eastAsia="Nikosh" w:hAnsi="Kalpurush" w:cs="Kalpurush"/>
          <w:sz w:val="24"/>
          <w:szCs w:val="24"/>
          <w:cs/>
          <w:lang w:bidi="bn-BD"/>
        </w:rPr>
        <w:t xml:space="preserve"> আনুপাতিক মর্যাদা এবং আপনার রব</w:t>
      </w:r>
      <w:r w:rsidRPr="00E16E04">
        <w:rPr>
          <w:rFonts w:ascii="Kalpurush" w:eastAsia="Nikosh" w:hAnsi="Kalpurush" w:cs="Kalpurush"/>
          <w:sz w:val="24"/>
          <w:szCs w:val="24"/>
          <w:cs/>
          <w:lang w:bidi="bn-BD"/>
        </w:rPr>
        <w:t xml:space="preserve"> তাদের কর্ম সম্পর্কে বে-খবর নন।</w:t>
      </w:r>
      <w:r w:rsidRPr="00E16E04">
        <w:rPr>
          <w:rFonts w:ascii="Kalpurush" w:eastAsia="Nikosh" w:hAnsi="Kalpurush" w:cs="Kalpurush"/>
          <w:sz w:val="24"/>
          <w:szCs w:val="24"/>
          <w:lang w:bidi="bn-BD"/>
        </w:rPr>
        <w:t>’’ [</w:t>
      </w:r>
      <w:r w:rsidR="00C06778">
        <w:rPr>
          <w:rFonts w:ascii="Kalpurush" w:eastAsia="Nikosh" w:hAnsi="Kalpurush" w:cs="Kalpurush"/>
          <w:sz w:val="24"/>
          <w:szCs w:val="24"/>
          <w:cs/>
          <w:lang w:bidi="bn-BD"/>
        </w:rPr>
        <w:t>সূরা আল</w:t>
      </w:r>
      <w:r w:rsidR="00C0677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আন</w:t>
      </w:r>
      <w:r w:rsidR="00C0677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আম</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আয়াত: ১৩২</w:t>
      </w:r>
      <w:r w:rsidR="00C06778">
        <w:rPr>
          <w:rFonts w:ascii="Kalpurush" w:eastAsia="Nikosh" w:hAnsi="Kalpurush" w:cs="Kalpurush" w:hint="cs"/>
          <w:sz w:val="24"/>
          <w:szCs w:val="24"/>
          <w:cs/>
          <w:lang w:bidi="bn-BD"/>
        </w:rPr>
        <w:t>]</w:t>
      </w:r>
    </w:p>
    <w:p w:rsidR="00E16E04" w:rsidRPr="00E16E04" w:rsidRDefault="00E16E04" w:rsidP="003C6998">
      <w:pPr>
        <w:pStyle w:val="BodyTextIndent2"/>
        <w:tabs>
          <w:tab w:val="right" w:pos="4820"/>
        </w:tabs>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রাসূল</w:t>
      </w:r>
      <w:r w:rsidR="00C06778">
        <w:rPr>
          <w:rFonts w:ascii="Kalpurush" w:eastAsia="Nikosh" w:hAnsi="Kalpurush" w:cs="Kalpurush" w:hint="cs"/>
          <w:sz w:val="24"/>
          <w:szCs w:val="24"/>
          <w:cs/>
          <w:lang w:bidi="bn-BD"/>
        </w:rPr>
        <w:t>ুল্লাহ্</w:t>
      </w:r>
      <w:r w:rsidRPr="00E16E04">
        <w:rPr>
          <w:rFonts w:ascii="Kalpurush" w:eastAsia="Nikosh" w:hAnsi="Kalpurush" w:cs="Kalpurush"/>
          <w:sz w:val="24"/>
          <w:szCs w:val="24"/>
          <w:cs/>
          <w:lang w:bidi="bn-BD"/>
        </w:rPr>
        <w:t xml:space="preserve"> সাল্লাল্লাহু আলাইহি ওয়াসাল্লাম এই লক্ষ্য সাধনের জন্য উৎসাহিত করে বলেন</w:t>
      </w:r>
      <w:r w:rsidRPr="00E16E04">
        <w:rPr>
          <w:rFonts w:ascii="Kalpurush" w:eastAsia="Nikosh" w:hAnsi="Kalpurush" w:cs="Kalpurush"/>
          <w:sz w:val="24"/>
          <w:szCs w:val="24"/>
          <w:lang w:bidi="bn-BD"/>
        </w:rPr>
        <w:t>,</w:t>
      </w:r>
    </w:p>
    <w:p w:rsidR="00E16E04" w:rsidRPr="00C06778" w:rsidRDefault="00C06778" w:rsidP="00C06778">
      <w:pPr>
        <w:pStyle w:val="BodyTextIndent2"/>
        <w:tabs>
          <w:tab w:val="right" w:pos="4820"/>
        </w:tabs>
        <w:bidi/>
        <w:spacing w:after="20" w:line="240" w:lineRule="auto"/>
        <w:ind w:firstLine="0"/>
        <w:jc w:val="both"/>
        <w:rPr>
          <w:rFonts w:ascii="Times New Roman" w:hAnsi="Times New Roman" w:cs="Times New Roman"/>
          <w:color w:val="2F5496" w:themeColor="accent5" w:themeShade="BF"/>
          <w:sz w:val="24"/>
          <w:szCs w:val="24"/>
        </w:rPr>
      </w:pPr>
      <w:r w:rsidRPr="00C06778">
        <w:rPr>
          <w:rFonts w:ascii="Kalpurush" w:eastAsia="Nikosh" w:hAnsi="Kalpurush" w:cs="KFGQPC Uthman Taha Naskh" w:hint="cs"/>
          <w:color w:val="2F5496" w:themeColor="accent5" w:themeShade="BF"/>
          <w:sz w:val="24"/>
          <w:szCs w:val="24"/>
          <w:rtl/>
        </w:rPr>
        <w:t>«</w:t>
      </w:r>
      <w:r w:rsidR="00E16E04" w:rsidRPr="00C06778">
        <w:rPr>
          <w:rFonts w:ascii="Kalpurush" w:eastAsia="Nikosh" w:hAnsi="Kalpurush" w:cs="KFGQPC Uthman Taha Naskh"/>
          <w:color w:val="2F5496" w:themeColor="accent5" w:themeShade="BF"/>
          <w:sz w:val="24"/>
          <w:szCs w:val="24"/>
          <w:rtl/>
        </w:rPr>
        <w:t>الْمُؤْمِنُ الْقَوِيُّ خَيْرٌ وَأَحَبُّ إِلَى اللَّهِ مِنْ الْمُؤْمِنِ الضَّعِيفِ وَفِي كُلٍّ خَيْرٌ احْرِصْ عَلَى مَا يَنْفَعُكَ وَاسْتَعِنْ بِاللَّهِ وَلا تَعْجَزْ وَإِنْ أَصَابَكَ شَيْءٌ فَلا تَقُلْ لَوْ أَنِّي فَعَلْتُ كَانَ كَذَا وَكَذَا وَلَكِنْ قُلْ قَدَرُ اللَّهِ وَمَا شَاءَ فَعَلَ فَإِنَّ لَوْ تَفْتَحُ عَمَلَ الشَّيْطَان</w:t>
      </w:r>
      <w:r w:rsidRPr="00C06778">
        <w:rPr>
          <w:rFonts w:ascii="Kalpurush" w:eastAsia="Nikosh" w:hAnsi="Kalpurush" w:cs="KFGQPC Uthman Taha Naskh" w:hint="cs"/>
          <w:color w:val="2F5496" w:themeColor="accent5" w:themeShade="BF"/>
          <w:sz w:val="24"/>
          <w:szCs w:val="24"/>
          <w:rtl/>
        </w:rPr>
        <w:t>»</w:t>
      </w:r>
    </w:p>
    <w:p w:rsidR="003C6998" w:rsidRPr="00B1790A" w:rsidRDefault="00C06778" w:rsidP="003C6998">
      <w:pPr>
        <w:pStyle w:val="BodyTextIndent2"/>
        <w:tabs>
          <w:tab w:val="right" w:pos="4820"/>
        </w:tabs>
        <w:spacing w:after="20" w:line="240" w:lineRule="auto"/>
        <w:ind w:firstLine="0"/>
        <w:jc w:val="both"/>
        <w:rPr>
          <w:rFonts w:ascii="Times New Roman" w:hAnsi="Times New Roman" w:cs="Kalpurush"/>
          <w:sz w:val="24"/>
          <w:szCs w:val="30"/>
          <w:lang w:bidi="bn-BD"/>
        </w:rPr>
      </w:pP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শক্তিশালী মু</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মিন আল্লাহর নিকট দুর্বল মু</w:t>
      </w:r>
      <w:r>
        <w:rPr>
          <w:rFonts w:ascii="Kalpurush" w:eastAsia="Nikosh" w:hAnsi="Kalpurush" w:cs="Kalpurush" w:hint="cs"/>
          <w:sz w:val="24"/>
          <w:szCs w:val="24"/>
          <w:cs/>
          <w:lang w:bidi="bn-BD"/>
        </w:rPr>
        <w:t>’</w:t>
      </w:r>
      <w:r w:rsidR="00E16E04" w:rsidRPr="00E16E04">
        <w:rPr>
          <w:rFonts w:ascii="Kalpurush" w:eastAsia="Nikosh" w:hAnsi="Kalpurush" w:cs="Kalpurush"/>
          <w:sz w:val="24"/>
          <w:szCs w:val="24"/>
          <w:cs/>
          <w:lang w:bidi="bn-BD"/>
        </w:rPr>
        <w:t>মিনের চেয়ে উত্তম ও অধিক প্রিয়। প্রত্যেকের মধ্যেই কল্যাণ নিহিত আছে। তোমার জন্য যা কল্যাণকর ও উপকারী তা করতে সচেষ্ট হও এবং আল্লাহর সাহায্য প্রার্থনা কর। অপারগ ও অক্ষম হয়ো না। বিপদগ্রস্ত হলে এ কথা বলবে না যে</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আমি যদি এটা করতাম</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ওটা করতাম</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তাহলে এমনটা হতো। বরং বল</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আল্লাহ তাক্বদীরে যা রেখেছেন তা হয়েছে</w:t>
      </w:r>
      <w:r w:rsidR="00E16E04" w:rsidRPr="00E16E04">
        <w:rPr>
          <w:rFonts w:ascii="Kalpurush" w:eastAsia="Nikosh" w:hAnsi="Kalpurush" w:cs="Kalpurush"/>
          <w:sz w:val="24"/>
          <w:szCs w:val="24"/>
          <w:lang w:bidi="bn-BD"/>
        </w:rPr>
        <w:t xml:space="preserve">, </w:t>
      </w:r>
      <w:r w:rsidR="00A74BBC">
        <w:rPr>
          <w:rFonts w:ascii="Kalpurush" w:eastAsia="Nikosh" w:hAnsi="Kalpurush" w:cs="Kalpurush"/>
          <w:sz w:val="24"/>
          <w:szCs w:val="24"/>
          <w:cs/>
          <w:lang w:bidi="bn-BD"/>
        </w:rPr>
        <w:t>আল্লাহ</w:t>
      </w:r>
      <w:r w:rsidR="00E16E04" w:rsidRPr="00E16E04">
        <w:rPr>
          <w:rFonts w:ascii="Kalpurush" w:eastAsia="Nikosh" w:hAnsi="Kalpurush" w:cs="Kalpurush"/>
          <w:sz w:val="24"/>
          <w:szCs w:val="24"/>
          <w:cs/>
          <w:lang w:bidi="bn-BD"/>
        </w:rPr>
        <w:t xml:space="preserve"> যা চান</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তাই করেন। কারণ</w:t>
      </w:r>
      <w:r w:rsidR="00E16E04" w:rsidRPr="00E16E04">
        <w:rPr>
          <w:rFonts w:ascii="Kalpurush" w:eastAsia="Nikosh" w:hAnsi="Kalpurush" w:cs="Kalpurush"/>
          <w:sz w:val="24"/>
          <w:szCs w:val="24"/>
          <w:lang w:bidi="bn-BD"/>
        </w:rPr>
        <w:t>, ‘‘</w:t>
      </w:r>
      <w:r w:rsidR="00E16E04" w:rsidRPr="00E16E04">
        <w:rPr>
          <w:rFonts w:ascii="Kalpurush" w:eastAsia="Nikosh" w:hAnsi="Kalpurush" w:cs="Kalpurush"/>
          <w:sz w:val="24"/>
          <w:szCs w:val="24"/>
          <w:cs/>
          <w:lang w:bidi="bn-BD"/>
        </w:rPr>
        <w:t>যদি</w:t>
      </w:r>
      <w:r w:rsidR="00E16E04" w:rsidRPr="00E16E04">
        <w:rPr>
          <w:rFonts w:ascii="Kalpurush" w:eastAsia="Nikosh" w:hAnsi="Kalpurush" w:cs="Kalpurush"/>
          <w:sz w:val="24"/>
          <w:szCs w:val="24"/>
          <w:lang w:bidi="bn-BD"/>
        </w:rPr>
        <w:t xml:space="preserve">’’ </w:t>
      </w:r>
      <w:r w:rsidR="00E16E04" w:rsidRPr="00E16E04">
        <w:rPr>
          <w:rFonts w:ascii="Kalpurush" w:eastAsia="Nikosh" w:hAnsi="Kalpurush" w:cs="Kalpurush"/>
          <w:sz w:val="24"/>
          <w:szCs w:val="24"/>
          <w:cs/>
          <w:lang w:bidi="bn-BD"/>
        </w:rPr>
        <w:t>শব্দটি শয়তানী কাজের দ্বার উন্মুক্ত করে দেয়</w:t>
      </w:r>
      <w:r w:rsidRPr="00B1790A">
        <w:rPr>
          <w:rFonts w:ascii="SolaimanLipi" w:eastAsia="Nikosh" w:hAnsi="SolaimanLipi" w:cs="SolaimanLipi"/>
          <w:sz w:val="24"/>
          <w:szCs w:val="24"/>
          <w:cs/>
          <w:lang w:bidi="hi-IN"/>
        </w:rPr>
        <w:t>।</w:t>
      </w:r>
      <w:r>
        <w:rPr>
          <w:rFonts w:ascii="Kalpurush" w:eastAsia="Nikosh" w:hAnsi="Kalpurush" w:cs="Kalpurush" w:hint="cs"/>
          <w:sz w:val="24"/>
          <w:szCs w:val="24"/>
          <w:cs/>
          <w:lang w:bidi="bn-BD"/>
        </w:rPr>
        <w:t>”</w:t>
      </w:r>
      <w:r w:rsidR="00E16E04" w:rsidRPr="00B1790A">
        <w:rPr>
          <w:rFonts w:ascii="SolaimanLipi" w:eastAsia="Nikosh" w:hAnsi="SolaimanLipi" w:cs="SolaimanLipi"/>
          <w:sz w:val="24"/>
          <w:szCs w:val="24"/>
          <w:cs/>
          <w:lang w:bidi="hi-IN"/>
        </w:rPr>
        <w:t xml:space="preserve"> </w:t>
      </w:r>
      <w:r w:rsidR="00E16E04" w:rsidRPr="00C06778">
        <w:rPr>
          <w:rFonts w:ascii="Kalpurush" w:eastAsia="Nikosh" w:hAnsi="Kalpurush" w:cs="Kalpurush"/>
          <w:sz w:val="24"/>
          <w:szCs w:val="24"/>
          <w:cs/>
          <w:lang w:bidi="bn-BD"/>
        </w:rPr>
        <w:t>(</w:t>
      </w:r>
      <w:r w:rsidRPr="00C06778">
        <w:rPr>
          <w:rFonts w:ascii="Kalpurush" w:eastAsia="Nikosh" w:hAnsi="Kalpurush" w:cs="Kalpurush"/>
          <w:sz w:val="24"/>
          <w:szCs w:val="24"/>
          <w:cs/>
          <w:lang w:bidi="bn-BD"/>
        </w:rPr>
        <w:t xml:space="preserve">সহীহ </w:t>
      </w:r>
      <w:r w:rsidR="00E16E04" w:rsidRPr="00C06778">
        <w:rPr>
          <w:rFonts w:ascii="Kalpurush" w:eastAsia="Nikosh" w:hAnsi="Kalpurush" w:cs="Kalpurush"/>
          <w:sz w:val="24"/>
          <w:szCs w:val="24"/>
          <w:cs/>
          <w:lang w:bidi="bn-IN"/>
        </w:rPr>
        <w:t>মুসলিম</w:t>
      </w:r>
      <w:r w:rsidR="00E16E04" w:rsidRPr="00C06778">
        <w:rPr>
          <w:rFonts w:ascii="Kalpurush" w:eastAsia="Nikosh" w:hAnsi="Kalpurush" w:cs="Kalpurush"/>
          <w:sz w:val="24"/>
          <w:szCs w:val="24"/>
          <w:cs/>
          <w:lang w:bidi="bn-BD"/>
        </w:rPr>
        <w:t>)</w:t>
      </w:r>
    </w:p>
    <w:p w:rsidR="00E16E04" w:rsidRPr="00E16E04" w:rsidRDefault="00E16E04" w:rsidP="003C6998">
      <w:pPr>
        <w:pStyle w:val="BodyTextIndent2"/>
        <w:tabs>
          <w:tab w:val="right" w:pos="4820"/>
        </w:tabs>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৬। এমন এক শক্তিশালী জাতি গঠন করা যে জাতি আল্লাহর দীনকে প্রতিষ্ঠিত করার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তার ভিত্তিসমূহ মজবুত ও তার পতাকা সমুন্নত করার লক্ষ্যে দুনিয়ার সব প্রতিকূল পরিস্থিতিকে উপেক্ষা করে জান ও মাল ব্যয় করবে।</w:t>
      </w:r>
      <w:r w:rsidR="00C06778" w:rsidRPr="00B1790A">
        <w:rPr>
          <w:rFonts w:ascii="Times New Roman" w:hAnsi="Times New Roman" w:cs="Kalpurush" w:hint="cs"/>
          <w:sz w:val="24"/>
          <w:szCs w:val="30"/>
          <w:cs/>
          <w:lang w:bidi="bn-BD"/>
        </w:rPr>
        <w:t xml:space="preserve"> </w:t>
      </w:r>
      <w:r w:rsidR="00C06778">
        <w:rPr>
          <w:rFonts w:ascii="Kalpurush" w:eastAsia="Nikosh" w:hAnsi="Kalpurush" w:cs="Kalpurush"/>
          <w:sz w:val="24"/>
          <w:szCs w:val="24"/>
          <w:cs/>
          <w:lang w:bidi="bn-BD"/>
        </w:rPr>
        <w:t>এ</w:t>
      </w:r>
      <w:r w:rsidRPr="00E16E04">
        <w:rPr>
          <w:rFonts w:ascii="Kalpurush" w:eastAsia="Nikosh" w:hAnsi="Kalpurush" w:cs="Kalpurush"/>
          <w:sz w:val="24"/>
          <w:szCs w:val="24"/>
          <w:cs/>
          <w:lang w:bidi="bn-BD"/>
        </w:rPr>
        <w:t xml:space="preserve"> প্রসঙ্গে আল্লাহ তা</w:t>
      </w:r>
      <w:r w:rsidRPr="00E16E04">
        <w:rPr>
          <w:rFonts w:ascii="Kalpurush" w:eastAsia="Nikosh" w:hAnsi="Kalpurush" w:cs="Kalpurush"/>
          <w:sz w:val="24"/>
          <w:szCs w:val="24"/>
          <w:lang w:bidi="bn-BD"/>
        </w:rPr>
        <w:t>‘</w:t>
      </w:r>
      <w:r w:rsidRPr="00E16E04">
        <w:rPr>
          <w:rFonts w:ascii="Kalpurush" w:eastAsia="Nikosh" w:hAnsi="Kalpurush" w:cs="Kalpurush"/>
          <w:sz w:val="24"/>
          <w:szCs w:val="24"/>
          <w:cs/>
          <w:lang w:bidi="bn-BD"/>
        </w:rPr>
        <w:t>আলা বলেন</w:t>
      </w:r>
      <w:r w:rsidRPr="00E16E04">
        <w:rPr>
          <w:rFonts w:ascii="Kalpurush" w:eastAsia="Nikosh" w:hAnsi="Kalpurush" w:cs="Kalpurush"/>
          <w:sz w:val="24"/>
          <w:szCs w:val="24"/>
          <w:lang w:bidi="bn-BD"/>
        </w:rPr>
        <w:t>,</w:t>
      </w:r>
    </w:p>
    <w:p w:rsidR="00E16E04" w:rsidRPr="00B1790A" w:rsidRDefault="007B2600" w:rsidP="007B2600">
      <w:pPr>
        <w:pStyle w:val="BodyTextIndent2"/>
        <w:tabs>
          <w:tab w:val="right" w:pos="4820"/>
        </w:tabs>
        <w:bidi/>
        <w:spacing w:after="20" w:line="240" w:lineRule="auto"/>
        <w:ind w:firstLine="26"/>
        <w:jc w:val="both"/>
        <w:rPr>
          <w:rFonts w:ascii="Times New Roman" w:hAnsi="Times New Roman" w:cs="Kalpurush"/>
          <w:sz w:val="24"/>
          <w:szCs w:val="30"/>
          <w:lang w:bidi="bn-BD"/>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إِنَّمَا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ٱلۡمُؤۡمِنُونَ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وَرَسُولِهِۦ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يَرۡتَابُواْ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وَجَٰهَدُواْ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بِأَمۡوَٰلِهِمۡ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وَأَنفُسِهِمۡ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سَبِيلِ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أُوْلَٰٓئِكَ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ٱلصَّٰدِقُونَ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الحجرات</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١٥</w:t>
      </w:r>
      <w:r>
        <w:rPr>
          <w:rFonts w:ascii="KFGQPC Uthman Taha Naskh" w:cs="KFGQPC Uthman Taha Naskh"/>
          <w:color w:val="008000"/>
          <w:sz w:val="24"/>
          <w:szCs w:val="24"/>
          <w:rtl/>
        </w:rPr>
        <w:t>]</w:t>
      </w:r>
    </w:p>
    <w:p w:rsidR="003C6998" w:rsidRDefault="00E16E04" w:rsidP="003C6998">
      <w:pPr>
        <w:pStyle w:val="BodyTextIndent2"/>
        <w:tabs>
          <w:tab w:val="right" w:pos="4820"/>
        </w:tabs>
        <w:spacing w:after="20" w:line="240" w:lineRule="auto"/>
        <w:ind w:firstLine="0"/>
        <w:jc w:val="both"/>
        <w:rPr>
          <w:rFonts w:ascii="Kalpurush" w:hAnsi="Kalpurush" w:cs="Kalpurush"/>
          <w:sz w:val="24"/>
          <w:szCs w:val="24"/>
          <w:lang w:bidi="bn-BD"/>
        </w:rPr>
      </w:pPr>
      <w:r w:rsidRPr="00E16E04">
        <w:rPr>
          <w:rFonts w:ascii="Kalpurush" w:eastAsia="Nikosh" w:hAnsi="Kalpurush" w:cs="Kalpurush"/>
          <w:sz w:val="24"/>
          <w:szCs w:val="24"/>
          <w:cs/>
          <w:lang w:bidi="bn-BD"/>
        </w:rPr>
        <w:t>“তারাই মু</w:t>
      </w:r>
      <w:r w:rsidR="00C06778">
        <w:rPr>
          <w:rFonts w:ascii="Kalpurush" w:eastAsia="Nikosh" w:hAnsi="Kalpurush" w:cs="Kalpurush" w:hint="cs"/>
          <w:sz w:val="24"/>
          <w:szCs w:val="24"/>
          <w:cs/>
          <w:lang w:bidi="bn-BD"/>
        </w:rPr>
        <w:t>’</w:t>
      </w:r>
      <w:r w:rsidRPr="00E16E04">
        <w:rPr>
          <w:rFonts w:ascii="Kalpurush" w:eastAsia="Nikosh" w:hAnsi="Kalpurush" w:cs="Kalpurush"/>
          <w:sz w:val="24"/>
          <w:szCs w:val="24"/>
          <w:cs/>
          <w:lang w:bidi="bn-BD"/>
        </w:rPr>
        <w:t>মিন</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 xml:space="preserve">যারা </w:t>
      </w:r>
      <w:r w:rsidR="00A74BBC">
        <w:rPr>
          <w:rFonts w:ascii="Kalpurush" w:eastAsia="Nikosh" w:hAnsi="Kalpurush" w:cs="Kalpurush"/>
          <w:sz w:val="24"/>
          <w:szCs w:val="24"/>
          <w:cs/>
          <w:lang w:bidi="bn-BD"/>
        </w:rPr>
        <w:t>আল্লাহ</w:t>
      </w:r>
      <w:r w:rsidRPr="00E16E04">
        <w:rPr>
          <w:rFonts w:ascii="Kalpurush" w:eastAsia="Nikosh" w:hAnsi="Kalpurush" w:cs="Kalpurush"/>
          <w:sz w:val="24"/>
          <w:szCs w:val="24"/>
          <w:cs/>
          <w:lang w:bidi="bn-BD"/>
        </w:rPr>
        <w:t xml:space="preserve"> ও তাঁর রাসূলের প্রতি ঈমান আনার পর সন্দেহ পোষণ করে না এবং আল্লাহর পথে জীবন ও ধন-সম্পদ দ্বারা জেহাদ করে। তারাই সত্যবাদী</w:t>
      </w:r>
      <w:r w:rsidR="00C06778" w:rsidRPr="00B1790A">
        <w:rPr>
          <w:rFonts w:ascii="SolaimanLipi" w:eastAsia="Nikosh" w:hAnsi="SolaimanLipi" w:cs="SolaimanLipi"/>
          <w:sz w:val="24"/>
          <w:szCs w:val="24"/>
          <w:cs/>
          <w:lang w:bidi="hi-IN"/>
        </w:rPr>
        <w:t>।</w:t>
      </w:r>
      <w:r w:rsidR="00C06778">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C06778">
        <w:rPr>
          <w:rFonts w:ascii="Kalpurush" w:eastAsia="Nikosh" w:hAnsi="Kalpurush" w:cs="Kalpurush"/>
          <w:sz w:val="24"/>
          <w:szCs w:val="24"/>
          <w:cs/>
          <w:lang w:bidi="bn-BD"/>
        </w:rPr>
        <w:t>[</w:t>
      </w:r>
      <w:r w:rsidR="00C06778" w:rsidRPr="00C06778">
        <w:rPr>
          <w:rFonts w:ascii="Kalpurush" w:eastAsia="Nikosh" w:hAnsi="Kalpurush" w:cs="Kalpurush"/>
          <w:sz w:val="24"/>
          <w:szCs w:val="24"/>
          <w:cs/>
          <w:lang w:bidi="bn-IN"/>
        </w:rPr>
        <w:t>সূরা আল</w:t>
      </w:r>
      <w:r w:rsidR="00C06778" w:rsidRPr="00C06778">
        <w:rPr>
          <w:rFonts w:ascii="Kalpurush" w:eastAsia="Nikosh" w:hAnsi="Kalpurush" w:cs="Kalpurush"/>
          <w:sz w:val="24"/>
          <w:szCs w:val="24"/>
          <w:cs/>
          <w:lang w:bidi="bn-BD"/>
        </w:rPr>
        <w:t>-</w:t>
      </w:r>
      <w:r w:rsidR="00C06778">
        <w:rPr>
          <w:rFonts w:ascii="Kalpurush" w:eastAsia="Nikosh" w:hAnsi="Kalpurush" w:cs="Kalpurush"/>
          <w:sz w:val="24"/>
          <w:szCs w:val="24"/>
          <w:cs/>
          <w:lang w:bidi="bn-IN"/>
        </w:rPr>
        <w:t>হুজ</w:t>
      </w:r>
      <w:r w:rsidRPr="00C06778">
        <w:rPr>
          <w:rFonts w:ascii="Kalpurush" w:eastAsia="Nikosh" w:hAnsi="Kalpurush" w:cs="Kalpurush"/>
          <w:sz w:val="24"/>
          <w:szCs w:val="24"/>
          <w:cs/>
          <w:lang w:bidi="bn-IN"/>
        </w:rPr>
        <w:t>রাত</w:t>
      </w:r>
      <w:r w:rsidRPr="00C06778">
        <w:rPr>
          <w:rFonts w:ascii="Kalpurush" w:eastAsia="Nikosh" w:hAnsi="Kalpurush" w:cs="Kalpurush"/>
          <w:sz w:val="24"/>
          <w:szCs w:val="24"/>
          <w:lang w:bidi="bn-BD"/>
        </w:rPr>
        <w:t xml:space="preserve">, </w:t>
      </w:r>
      <w:r w:rsidRPr="00C06778">
        <w:rPr>
          <w:rFonts w:ascii="Kalpurush" w:eastAsia="Nikosh" w:hAnsi="Kalpurush" w:cs="Kalpurush"/>
          <w:sz w:val="24"/>
          <w:szCs w:val="24"/>
          <w:cs/>
          <w:lang w:bidi="bn-BD"/>
        </w:rPr>
        <w:t>আয়াত</w:t>
      </w:r>
      <w:r w:rsidR="00C06778" w:rsidRPr="00C06778">
        <w:rPr>
          <w:rFonts w:ascii="Kalpurush" w:eastAsia="Nikosh" w:hAnsi="Kalpurush" w:cs="Kalpurush"/>
          <w:sz w:val="24"/>
          <w:szCs w:val="24"/>
          <w:cs/>
          <w:lang w:bidi="bn-BD"/>
        </w:rPr>
        <w:t>: ১৫]</w:t>
      </w:r>
    </w:p>
    <w:p w:rsidR="00E16E04" w:rsidRPr="003C6998" w:rsidRDefault="00C06778" w:rsidP="003C6998">
      <w:pPr>
        <w:pStyle w:val="BodyTextIndent2"/>
        <w:tabs>
          <w:tab w:val="right" w:pos="4820"/>
        </w:tabs>
        <w:spacing w:after="20" w:line="240" w:lineRule="auto"/>
        <w:ind w:firstLine="0"/>
        <w:jc w:val="both"/>
        <w:rPr>
          <w:rFonts w:ascii="Kalpurush" w:hAnsi="Kalpurush" w:cs="Kalpurush"/>
          <w:sz w:val="24"/>
          <w:szCs w:val="24"/>
        </w:rPr>
      </w:pPr>
      <w:r>
        <w:rPr>
          <w:rFonts w:ascii="Kalpurush" w:eastAsia="Nikosh" w:hAnsi="Kalpurush" w:cs="Kalpurush"/>
          <w:sz w:val="24"/>
          <w:szCs w:val="24"/>
          <w:cs/>
          <w:lang w:bidi="bn-BD"/>
        </w:rPr>
        <w:t>৭। ব্যক্তি ও দল সংশোধন করে ইহ</w:t>
      </w:r>
      <w:r w:rsidR="00E16E04" w:rsidRPr="00E16E04">
        <w:rPr>
          <w:rFonts w:ascii="Kalpurush" w:eastAsia="Nikosh" w:hAnsi="Kalpurush" w:cs="Kalpurush"/>
          <w:sz w:val="24"/>
          <w:szCs w:val="24"/>
          <w:cs/>
          <w:lang w:bidi="bn-BD"/>
        </w:rPr>
        <w:t xml:space="preserve"> ও পরকালের শান্তি ও স্বাচ্ছন্দ্য অর্জন করা এবং আল্লাহর পক্ষ থেকে সওয়াব ও সম্মান লাভ করা। এই প্রসঙ্গে আল্লাহ তা</w:t>
      </w:r>
      <w:r w:rsidR="00E16E04" w:rsidRPr="00E16E04">
        <w:rPr>
          <w:rFonts w:ascii="Kalpurush" w:eastAsia="Nikosh" w:hAnsi="Kalpurush" w:cs="Kalpurush"/>
          <w:sz w:val="24"/>
          <w:szCs w:val="24"/>
          <w:lang w:bidi="bn-BD"/>
        </w:rPr>
        <w:t>‘</w:t>
      </w:r>
      <w:r w:rsidR="00E16E04" w:rsidRPr="00E16E04">
        <w:rPr>
          <w:rFonts w:ascii="Kalpurush" w:eastAsia="Nikosh" w:hAnsi="Kalpurush" w:cs="Kalpurush"/>
          <w:sz w:val="24"/>
          <w:szCs w:val="24"/>
          <w:cs/>
          <w:lang w:bidi="bn-BD"/>
        </w:rPr>
        <w:t>আলা বলেন</w:t>
      </w:r>
      <w:r w:rsidR="00E16E04" w:rsidRPr="00E16E04">
        <w:rPr>
          <w:rFonts w:ascii="Kalpurush" w:eastAsia="Nikosh" w:hAnsi="Kalpurush" w:cs="Kalpurush"/>
          <w:sz w:val="24"/>
          <w:szCs w:val="24"/>
          <w:lang w:bidi="bn-BD"/>
        </w:rPr>
        <w:t>,</w:t>
      </w:r>
    </w:p>
    <w:p w:rsidR="00E16E04" w:rsidRPr="00B1790A" w:rsidRDefault="007B2600" w:rsidP="007B2600">
      <w:pPr>
        <w:pStyle w:val="BodyTextIndent2"/>
        <w:tabs>
          <w:tab w:val="right" w:pos="4820"/>
        </w:tabs>
        <w:bidi/>
        <w:spacing w:after="20" w:line="240" w:lineRule="auto"/>
        <w:ind w:firstLine="0"/>
        <w:jc w:val="both"/>
        <w:rPr>
          <w:rFonts w:ascii="Times New Roman" w:hAnsi="Times New Roman" w:cs="Kalpurush"/>
          <w:sz w:val="24"/>
          <w:szCs w:val="30"/>
          <w:rtl/>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عَمِلَ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صَٰلِحٗا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ذَكَرٍ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أُنثَىٰ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مُؤۡمِنٞ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فَلَنُحۡيِيَنَّهُۥ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حَيَوٰةٗ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طَيِّبَةٗۖ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وَلَنَجۡزِيَنَّهُمۡ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أَجۡرَهُم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بِأَحۡسَنِ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يَعۡمَلُونَ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النحل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٩٧</w:t>
      </w:r>
      <w:r>
        <w:rPr>
          <w:rFonts w:ascii="KFGQPC Uthman Taha Naskh" w:cs="KFGQPC Uthman Taha Naskh"/>
          <w:color w:val="008000"/>
          <w:sz w:val="24"/>
          <w:szCs w:val="24"/>
          <w:rtl/>
        </w:rPr>
        <w:t>]</w:t>
      </w:r>
    </w:p>
    <w:p w:rsidR="00E16E04" w:rsidRPr="00C06778" w:rsidRDefault="00E16E04" w:rsidP="00C06778">
      <w:pPr>
        <w:pStyle w:val="BodyTextIndent2"/>
        <w:spacing w:after="20" w:line="240" w:lineRule="auto"/>
        <w:ind w:firstLine="0"/>
        <w:jc w:val="both"/>
        <w:rPr>
          <w:rFonts w:ascii="Kalpurush" w:hAnsi="Kalpurush" w:cs="Kalpurush"/>
          <w:sz w:val="24"/>
          <w:szCs w:val="24"/>
        </w:rPr>
      </w:pPr>
      <w:r w:rsidRPr="00E16E04">
        <w:rPr>
          <w:rFonts w:ascii="Kalpurush" w:eastAsia="Nikosh" w:hAnsi="Kalpurush" w:cs="Kalpurush"/>
          <w:sz w:val="24"/>
          <w:szCs w:val="24"/>
          <w:cs/>
          <w:lang w:bidi="bn-BD"/>
        </w:rPr>
        <w:t>“যে সৎ কর্ম করে সে ঈমানদার পুরুষ হোক কিংবা নারী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আমি তাকে পবিত্র জীবন দান করব এবং প্রতিদানে তাদেরকে তাদের উত্তম কাজের কারণে প্রাপ্য পুরুষ্কার দেব</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যা তারা করত</w:t>
      </w:r>
      <w:r w:rsidR="00C06778" w:rsidRPr="00B1790A">
        <w:rPr>
          <w:rFonts w:ascii="SolaimanLipi" w:eastAsia="Nikosh" w:hAnsi="SolaimanLipi" w:cs="SolaimanLipi"/>
          <w:sz w:val="24"/>
          <w:szCs w:val="24"/>
          <w:cs/>
          <w:lang w:bidi="hi-IN"/>
        </w:rPr>
        <w:t>।</w:t>
      </w:r>
      <w:r w:rsidR="00C06778">
        <w:rPr>
          <w:rFonts w:ascii="Kalpurush" w:eastAsia="Nikosh" w:hAnsi="Kalpurush" w:cs="Kalpurush" w:hint="cs"/>
          <w:sz w:val="24"/>
          <w:szCs w:val="24"/>
          <w:cs/>
          <w:lang w:bidi="bn-BD"/>
        </w:rPr>
        <w:t>”</w:t>
      </w:r>
      <w:r w:rsidRPr="00B1790A">
        <w:rPr>
          <w:rFonts w:ascii="SolaimanLipi" w:eastAsia="Nikosh" w:hAnsi="SolaimanLipi" w:cs="SolaimanLipi"/>
          <w:sz w:val="24"/>
          <w:szCs w:val="24"/>
          <w:cs/>
          <w:lang w:bidi="hi-IN"/>
        </w:rPr>
        <w:t xml:space="preserve"> </w:t>
      </w:r>
      <w:r w:rsidRPr="00C06778">
        <w:rPr>
          <w:rFonts w:ascii="Kalpurush" w:eastAsia="Nikosh" w:hAnsi="Kalpurush" w:cs="Kalpurush"/>
          <w:sz w:val="24"/>
          <w:szCs w:val="24"/>
          <w:cs/>
          <w:lang w:bidi="bn-BD"/>
        </w:rPr>
        <w:t>[</w:t>
      </w:r>
      <w:r w:rsidR="00C06778" w:rsidRPr="00C06778">
        <w:rPr>
          <w:rFonts w:ascii="Kalpurush" w:eastAsia="Nikosh" w:hAnsi="Kalpurush" w:cs="Kalpurush"/>
          <w:sz w:val="24"/>
          <w:szCs w:val="24"/>
          <w:cs/>
          <w:lang w:bidi="bn-IN"/>
        </w:rPr>
        <w:t>সূরা আন</w:t>
      </w:r>
      <w:r w:rsidR="00C06778" w:rsidRPr="00C06778">
        <w:rPr>
          <w:rFonts w:ascii="Kalpurush" w:eastAsia="Nikosh" w:hAnsi="Kalpurush" w:cs="Kalpurush"/>
          <w:sz w:val="24"/>
          <w:szCs w:val="24"/>
          <w:cs/>
          <w:lang w:bidi="bn-BD"/>
        </w:rPr>
        <w:t>-না</w:t>
      </w:r>
      <w:r w:rsidRPr="00C06778">
        <w:rPr>
          <w:rFonts w:ascii="Kalpurush" w:eastAsia="Nikosh" w:hAnsi="Kalpurush" w:cs="Kalpurush"/>
          <w:sz w:val="24"/>
          <w:szCs w:val="24"/>
          <w:cs/>
          <w:lang w:bidi="bn-IN"/>
        </w:rPr>
        <w:t>হল আয়াত</w:t>
      </w:r>
      <w:r w:rsidR="00C06778">
        <w:rPr>
          <w:rFonts w:ascii="Kalpurush" w:eastAsia="Nikosh" w:hAnsi="Kalpurush" w:cs="Kalpurush" w:hint="cs"/>
          <w:sz w:val="24"/>
          <w:szCs w:val="24"/>
          <w:cs/>
          <w:lang w:bidi="bn-BD"/>
        </w:rPr>
        <w:t>:</w:t>
      </w:r>
      <w:r w:rsidR="00C06778">
        <w:rPr>
          <w:rFonts w:ascii="Kalpurush" w:eastAsia="Nikosh" w:hAnsi="Kalpurush" w:cs="Kalpurush"/>
          <w:sz w:val="24"/>
          <w:szCs w:val="24"/>
          <w:cs/>
          <w:lang w:bidi="bn-BD"/>
        </w:rPr>
        <w:t xml:space="preserve"> ৯৭</w:t>
      </w:r>
      <w:r w:rsidR="00C06778">
        <w:rPr>
          <w:rFonts w:ascii="Kalpurush" w:eastAsia="Nikosh" w:hAnsi="Kalpurush" w:cs="Kalpurush" w:hint="cs"/>
          <w:sz w:val="24"/>
          <w:szCs w:val="24"/>
          <w:cs/>
          <w:lang w:bidi="bn-BD"/>
        </w:rPr>
        <w:t>]</w:t>
      </w:r>
    </w:p>
    <w:p w:rsidR="00E16E04" w:rsidRPr="00E16E04" w:rsidRDefault="00E16E04" w:rsidP="00E16E04">
      <w:pPr>
        <w:pStyle w:val="BodyTextIndent2"/>
        <w:spacing w:after="20" w:line="240" w:lineRule="auto"/>
        <w:ind w:firstLine="0"/>
        <w:jc w:val="both"/>
        <w:rPr>
          <w:rFonts w:ascii="Times New Roman" w:hAnsi="Times New Roman" w:cs="Times New Roman"/>
          <w:sz w:val="24"/>
          <w:szCs w:val="24"/>
        </w:rPr>
      </w:pPr>
      <w:r w:rsidRPr="00E16E04">
        <w:rPr>
          <w:rFonts w:ascii="Kalpurush" w:eastAsia="Nikosh" w:hAnsi="Kalpurush" w:cs="Kalpurush"/>
          <w:sz w:val="24"/>
          <w:szCs w:val="24"/>
          <w:cs/>
          <w:lang w:bidi="bn-BD"/>
        </w:rPr>
        <w:t>উপরোক্ত বিষয়গুলো হচ্ছে</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ইসলামী আক্বীদার কতিপয় উদ্দেশ্য ও লক্ষ্য। আল্লাহর কাছে প্রার্থনা করি</w:t>
      </w:r>
      <w:r w:rsidRPr="00E16E04">
        <w:rPr>
          <w:rFonts w:ascii="Kalpurush" w:eastAsia="Nikosh" w:hAnsi="Kalpurush" w:cs="Kalpurush"/>
          <w:sz w:val="24"/>
          <w:szCs w:val="24"/>
          <w:lang w:bidi="bn-BD"/>
        </w:rPr>
        <w:t xml:space="preserve">, </w:t>
      </w:r>
      <w:r w:rsidRPr="00E16E04">
        <w:rPr>
          <w:rFonts w:ascii="Kalpurush" w:eastAsia="Nikosh" w:hAnsi="Kalpurush" w:cs="Kalpurush"/>
          <w:sz w:val="24"/>
          <w:szCs w:val="24"/>
          <w:cs/>
          <w:lang w:bidi="bn-BD"/>
        </w:rPr>
        <w:t>তিনি যেন আমাদেরকে এবং সকল মুসলমানকে এগুলো অর্জনের তাওফীক দান করেন।</w:t>
      </w:r>
    </w:p>
    <w:p w:rsidR="003C6998" w:rsidRDefault="00E16E04" w:rsidP="003C6998">
      <w:pPr>
        <w:pStyle w:val="BodyTextIndent2"/>
        <w:spacing w:after="20" w:line="240" w:lineRule="auto"/>
        <w:ind w:firstLine="0"/>
        <w:jc w:val="both"/>
        <w:rPr>
          <w:rFonts w:ascii="Kalpurush" w:eastAsia="Nikosh" w:hAnsi="Kalpurush" w:cs="Kalpurush"/>
          <w:sz w:val="24"/>
          <w:szCs w:val="24"/>
          <w:lang w:bidi="bn-BD"/>
        </w:rPr>
      </w:pPr>
      <w:r w:rsidRPr="00E16E04">
        <w:rPr>
          <w:rFonts w:ascii="Kalpurush" w:eastAsia="Nikosh" w:hAnsi="Kalpurush" w:cs="Kalpurush"/>
          <w:sz w:val="24"/>
          <w:szCs w:val="24"/>
          <w:cs/>
          <w:lang w:bidi="bn-BD"/>
        </w:rPr>
        <w:t xml:space="preserve">আল্লাহর পক্ষ থেকে সালাত ও সালাম আমাদের প্রিয় নবী মুহাম্মদ সাল্লাল্লাহু আলাইহি ওয়াসাল্লাম-এর </w:t>
      </w:r>
      <w:r w:rsidR="003F29D4">
        <w:rPr>
          <w:rFonts w:ascii="Kalpurush" w:eastAsia="Nikosh" w:hAnsi="Kalpurush" w:cs="Kalpurush"/>
          <w:sz w:val="24"/>
          <w:szCs w:val="24"/>
          <w:cs/>
          <w:lang w:bidi="bn-BD"/>
        </w:rPr>
        <w:t>ওপর</w:t>
      </w:r>
      <w:r w:rsidRPr="00E16E04">
        <w:rPr>
          <w:rFonts w:ascii="Kalpurush" w:eastAsia="Nikosh" w:hAnsi="Kalpurush" w:cs="Kalpurush"/>
          <w:sz w:val="24"/>
          <w:szCs w:val="24"/>
          <w:cs/>
          <w:lang w:bidi="bn-BD"/>
        </w:rPr>
        <w:t xml:space="preserve"> এবং তাঁর পরিবার-পরিজন ও সাহাবায়ে কেরামদের </w:t>
      </w:r>
      <w:r w:rsidR="003F29D4" w:rsidRPr="007B2600">
        <w:rPr>
          <w:rFonts w:ascii="Kalpurush" w:eastAsia="Nikosh" w:hAnsi="Kalpurush" w:cs="Kalpurush"/>
          <w:sz w:val="24"/>
          <w:szCs w:val="24"/>
          <w:cs/>
          <w:lang w:bidi="bn-BD"/>
        </w:rPr>
        <w:t>ওপর</w:t>
      </w:r>
      <w:r w:rsidRPr="00B1790A">
        <w:rPr>
          <w:rFonts w:ascii="SolaimanLipi" w:eastAsia="Nikosh" w:hAnsi="SolaimanLipi" w:cs="SolaimanLipi"/>
          <w:sz w:val="24"/>
          <w:szCs w:val="24"/>
          <w:cs/>
          <w:lang w:bidi="hi-IN"/>
        </w:rPr>
        <w:t xml:space="preserve">। </w:t>
      </w:r>
      <w:r w:rsidRPr="007B2600">
        <w:rPr>
          <w:rFonts w:ascii="Kalpurush" w:eastAsia="Nikosh" w:hAnsi="Kalpurush" w:cs="Kalpurush"/>
          <w:sz w:val="24"/>
          <w:szCs w:val="24"/>
          <w:cs/>
          <w:lang w:bidi="bn-IN"/>
        </w:rPr>
        <w:t>আমীন।</w:t>
      </w:r>
    </w:p>
    <w:p w:rsidR="003C6998" w:rsidRPr="00B1790A" w:rsidRDefault="003C6998" w:rsidP="003C6998">
      <w:pPr>
        <w:pStyle w:val="BodyTextIndent2"/>
        <w:spacing w:after="20" w:line="240" w:lineRule="auto"/>
        <w:ind w:firstLine="0"/>
        <w:jc w:val="both"/>
        <w:rPr>
          <w:rFonts w:asciiTheme="majorBidi" w:hAnsiTheme="majorBidi" w:cs="Kalpurush"/>
          <w:color w:val="006666"/>
          <w:sz w:val="32"/>
          <w:szCs w:val="40"/>
          <w:lang w:bidi="bn-BD"/>
        </w:rPr>
      </w:pPr>
    </w:p>
    <w:p w:rsidR="00F2420A" w:rsidRPr="003C6998" w:rsidRDefault="003C6998" w:rsidP="003C6998">
      <w:pPr>
        <w:pStyle w:val="BodyTextIndent2"/>
        <w:spacing w:after="20" w:line="240" w:lineRule="auto"/>
        <w:ind w:firstLine="0"/>
        <w:jc w:val="center"/>
        <w:rPr>
          <w:rFonts w:ascii="Kalpurush" w:hAnsi="Kalpurush" w:cs="Kalpurush"/>
          <w:sz w:val="24"/>
          <w:szCs w:val="24"/>
        </w:rPr>
      </w:pPr>
      <w:r w:rsidRPr="003C6998">
        <w:rPr>
          <w:rFonts w:ascii="Kalpurush" w:hAnsi="Kalpurush" w:cs="Kalpurush"/>
          <w:color w:val="006666"/>
          <w:sz w:val="24"/>
          <w:szCs w:val="24"/>
          <w:cs/>
          <w:lang w:bidi="bn-BD"/>
        </w:rPr>
        <w:t>সমাপ্ত</w:t>
      </w:r>
      <w:r w:rsidR="00DC6A8E" w:rsidRPr="003C6998">
        <w:rPr>
          <w:rFonts w:ascii="Kalpurush" w:hAnsi="Kalpurush" w:cs="Kalpurush"/>
          <w:color w:val="006666"/>
          <w:sz w:val="24"/>
          <w:szCs w:val="24"/>
        </w:rPr>
        <w:drawing>
          <wp:anchor distT="0" distB="0" distL="114300" distR="114300" simplePos="0" relativeHeight="251663360" behindDoc="1" locked="0" layoutInCell="1" allowOverlap="1" wp14:anchorId="0BF88EDD" wp14:editId="598D61B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p>
    <w:p w:rsidR="005666DC" w:rsidRPr="00C5080E" w:rsidRDefault="00DF5F24" w:rsidP="00C94034">
      <w:pPr>
        <w:tabs>
          <w:tab w:val="left" w:pos="4599"/>
        </w:tabs>
        <w:bidi w:val="0"/>
        <w:jc w:val="both"/>
        <w:rPr>
          <w:rFonts w:asciiTheme="majorBidi" w:hAnsiTheme="majorBidi" w:cs="Vrinda"/>
          <w:color w:val="006666"/>
          <w:sz w:val="32"/>
          <w:szCs w:val="40"/>
          <w:lang w:bidi="bn-BD"/>
        </w:rPr>
      </w:pPr>
      <w:r w:rsidRPr="00C2277B">
        <w:rPr>
          <w:rFonts w:asciiTheme="majorBidi" w:hAnsiTheme="majorBidi" w:cstheme="majorBidi"/>
          <w:color w:val="006666"/>
          <w:sz w:val="32"/>
          <w:szCs w:val="32"/>
          <w:lang w:bidi="ar-EG"/>
        </w:rPr>
        <w:tab/>
      </w:r>
    </w:p>
    <w:sectPr w:rsidR="005666DC" w:rsidRPr="00C5080E"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4EAF" w:rsidRDefault="00A14EAF" w:rsidP="00E32771">
      <w:pPr>
        <w:spacing w:after="0" w:line="240" w:lineRule="auto"/>
      </w:pPr>
      <w:r>
        <w:separator/>
      </w:r>
    </w:p>
  </w:endnote>
  <w:endnote w:type="continuationSeparator" w:id="0">
    <w:p w:rsidR="00A14EAF" w:rsidRDefault="00A14EA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ikoshBAN">
    <w:charset w:val="00"/>
    <w:family w:val="auto"/>
    <w:pitch w:val="variable"/>
    <w:sig w:usb0="00018003" w:usb1="00000000" w:usb2="00000000" w:usb3="00000000" w:csb0="00000001" w:csb1="00000000"/>
    <w:embedRegular r:id="rId1" w:fontKey="{3158CA8F-A346-468E-AE05-0749102DFD22}"/>
  </w:font>
  <w:font w:name="Courier New">
    <w:panose1 w:val="02070309020205020404"/>
    <w:charset w:val="00"/>
    <w:family w:val="modern"/>
    <w:pitch w:val="fixed"/>
    <w:sig w:usb0="E0002AFF" w:usb1="C0007843" w:usb2="00000009" w:usb3="00000000" w:csb0="000001FF" w:csb1="00000000"/>
    <w:embedRegular r:id="rId2" w:fontKey="{708E5A72-BC6F-4E3A-A27A-110DF28C06F4}"/>
  </w:font>
  <w:font w:name="Times New Roman">
    <w:panose1 w:val="02020603050405020304"/>
    <w:charset w:val="00"/>
    <w:family w:val="roman"/>
    <w:pitch w:val="variable"/>
    <w:sig w:usb0="E0002AFF" w:usb1="C0007841" w:usb2="00000009" w:usb3="00000000" w:csb0="000001FF" w:csb1="00000000"/>
    <w:embedRegular r:id="rId3" w:fontKey="{D09C1E85-1EC9-41F3-9C5C-D2DB85E34179}"/>
    <w:embedBold r:id="rId4" w:fontKey="{A3B765A9-EB61-424F-8D3B-5D6C90DB3608}"/>
    <w:embedItalic r:id="rId5" w:fontKey="{0A006F1F-C7E3-4150-989A-EBCDAFD88356}"/>
  </w:font>
  <w:font w:name="Wingdings">
    <w:panose1 w:val="05000000000000000000"/>
    <w:charset w:val="02"/>
    <w:family w:val="auto"/>
    <w:pitch w:val="variable"/>
    <w:sig w:usb0="00000000" w:usb1="10000000" w:usb2="00000000" w:usb3="00000000" w:csb0="80000000" w:csb1="00000000"/>
    <w:embedRegular r:id="rId6" w:fontKey="{05DFF268-9180-40B8-BF5E-19BEA7EF7400}"/>
  </w:font>
  <w:font w:name="Symbol">
    <w:panose1 w:val="05050102010706020507"/>
    <w:charset w:val="02"/>
    <w:family w:val="roman"/>
    <w:pitch w:val="variable"/>
    <w:sig w:usb0="00000000" w:usb1="10000000" w:usb2="00000000" w:usb3="00000000" w:csb0="80000000" w:csb1="00000000"/>
    <w:embedRegular r:id="rId7" w:fontKey="{C4E48C27-34C8-49EC-B9DB-9EAC982B4CA6}"/>
    <w:embedBold r:id="rId8" w:fontKey="{A6BF0105-164E-459E-8EF9-B7B559E138EA}"/>
  </w:font>
  <w:font w:name="Kalpurush">
    <w:panose1 w:val="02000600000000000000"/>
    <w:charset w:val="00"/>
    <w:family w:val="auto"/>
    <w:pitch w:val="variable"/>
    <w:sig w:usb0="00010003" w:usb1="00000000" w:usb2="00000000" w:usb3="00000000" w:csb0="00000001" w:csb1="00000000"/>
    <w:embedRegular r:id="rId9" w:fontKey="{3B096B91-1D75-46CF-BA03-1377A7B20879}"/>
    <w:embedBold r:id="rId10" w:fontKey="{05E851E8-5570-4017-B7CA-726B2B735A44}"/>
    <w:embedItalic r:id="rId11" w:fontKey="{8830A89A-2239-4B84-BE39-9A592E083CDF}"/>
  </w:font>
  <w:font w:name="AGA Arabesque">
    <w:panose1 w:val="05010101010101010101"/>
    <w:charset w:val="02"/>
    <w:family w:val="auto"/>
    <w:pitch w:val="variable"/>
    <w:sig w:usb0="00000000" w:usb1="10000000" w:usb2="00000000" w:usb3="00000000" w:csb0="80000000" w:csb1="00000000"/>
    <w:embedRegular r:id="rId12" w:fontKey="{649588F2-21E4-4DF1-A939-702CBE976187}"/>
    <w:embedBold r:id="rId13" w:fontKey="{AD558A08-9425-44D3-AFDE-7AB809849789}"/>
  </w:font>
  <w:font w:name="Arabic Transparent">
    <w:panose1 w:val="02010000000000000000"/>
    <w:charset w:val="B2"/>
    <w:family w:val="auto"/>
    <w:pitch w:val="variable"/>
    <w:sig w:usb0="00002001" w:usb1="00000000" w:usb2="00000000" w:usb3="00000000" w:csb0="00000040" w:csb1="00000000"/>
    <w:embedRegular r:id="rId14" w:fontKey="{638F4D59-3BA5-4972-B735-FB27BD9A6ABB}"/>
  </w:font>
  <w:font w:name="Kalpurush ANSI">
    <w:panose1 w:val="02000000000000000000"/>
    <w:charset w:val="00"/>
    <w:family w:val="auto"/>
    <w:pitch w:val="variable"/>
    <w:sig w:usb0="A00000AF" w:usb1="00000048" w:usb2="00000000" w:usb3="00000000" w:csb0="00000111" w:csb1="00000000"/>
    <w:embedRegular r:id="rId15" w:fontKey="{28A77D9E-09B5-44BC-B0EF-82D49086BBEB}"/>
  </w:font>
  <w:font w:name="Calibri">
    <w:panose1 w:val="020F0502020204030204"/>
    <w:charset w:val="00"/>
    <w:family w:val="swiss"/>
    <w:pitch w:val="variable"/>
    <w:sig w:usb0="E00002FF" w:usb1="4000ACFF" w:usb2="00000001" w:usb3="00000000" w:csb0="0000019F" w:csb1="00000000"/>
    <w:embedRegular r:id="rId16" w:fontKey="{064410FB-76DA-4BA2-B691-FAE43EA75C99}"/>
    <w:embedBold r:id="rId17" w:fontKey="{72BD60CE-5FA8-4815-AA22-0DD6C5B3A928}"/>
  </w:font>
  <w:font w:name="Arial">
    <w:panose1 w:val="020B0604020202020204"/>
    <w:charset w:val="00"/>
    <w:family w:val="swiss"/>
    <w:pitch w:val="variable"/>
    <w:sig w:usb0="E0002AFF" w:usb1="C0007843" w:usb2="00000009" w:usb3="00000000" w:csb0="000001FF" w:csb1="00000000"/>
    <w:embedRegular r:id="rId18" w:fontKey="{2656A1FE-3D92-420B-BE7F-1264F61D8647}"/>
    <w:embedBold r:id="rId19" w:fontKey="{92ED6F38-5A4E-452A-A860-F8384F318283}"/>
  </w:font>
  <w:font w:name="SutonnyMJ">
    <w:panose1 w:val="00000000000000000000"/>
    <w:charset w:val="00"/>
    <w:family w:val="auto"/>
    <w:pitch w:val="variable"/>
    <w:sig w:usb0="00000003" w:usb1="00000000" w:usb2="00000000" w:usb3="00000000" w:csb0="00000001" w:csb1="00000000"/>
    <w:embedRegular r:id="rId20" w:fontKey="{1769B157-3698-41C3-85E4-442A18106119}"/>
  </w:font>
  <w:font w:name="Traditional Arabic">
    <w:panose1 w:val="02020603050405020304"/>
    <w:charset w:val="00"/>
    <w:family w:val="roman"/>
    <w:pitch w:val="variable"/>
    <w:sig w:usb0="00002003" w:usb1="80000000" w:usb2="00000008" w:usb3="00000000" w:csb0="00000041" w:csb1="00000000"/>
    <w:embedRegular r:id="rId21" w:fontKey="{4768D5DB-5310-4B28-8E6B-F68B5142C946}"/>
    <w:embedBold r:id="rId22" w:fontKey="{2EA92D78-2A64-4D5D-B463-B6DC1D12ACB9}"/>
  </w:font>
  <w:font w:name="Vrinda">
    <w:panose1 w:val="020B0502040204020203"/>
    <w:charset w:val="00"/>
    <w:family w:val="swiss"/>
    <w:pitch w:val="variable"/>
    <w:sig w:usb0="00010003" w:usb1="00000000" w:usb2="00000000" w:usb3="00000000" w:csb0="00000001" w:csb1="00000000"/>
    <w:embedRegular r:id="rId23" w:fontKey="{4629F7EC-8F93-4B5B-B78B-D28E340E7F61}"/>
    <w:embedBold r:id="rId24" w:fontKey="{7B93FCCB-E29A-48C3-B217-F94BBE7885AD}"/>
  </w:font>
  <w:font w:name="KFGQPC Uthman Taha Naskh">
    <w:panose1 w:val="02000000000000000000"/>
    <w:charset w:val="B2"/>
    <w:family w:val="auto"/>
    <w:pitch w:val="variable"/>
    <w:sig w:usb0="80002001" w:usb1="90000000" w:usb2="00000008" w:usb3="00000000" w:csb0="00000040" w:csb1="00000000"/>
    <w:embedRegular r:id="rId25" w:fontKey="{DFF109A7-67A1-44FF-BAD4-AD1008368CC8}"/>
  </w:font>
  <w:font w:name="Gotham Narrow Book">
    <w:altName w:val="Times New Roman"/>
    <w:charset w:val="00"/>
    <w:family w:val="auto"/>
    <w:pitch w:val="variable"/>
    <w:sig w:usb0="00000001" w:usb1="4000004A" w:usb2="00000000" w:usb3="00000000" w:csb0="0000009B" w:csb1="00000000"/>
    <w:embedRegular r:id="rId26" w:fontKey="{2EC4ED1F-EDE1-4406-8190-C01131FEAE4E}"/>
    <w:embedBold r:id="rId27" w:fontKey="{D4B9ADB3-195A-43AA-9F05-D5B39733E8FE}"/>
  </w:font>
  <w:font w:name="Mohammad Bold Normal">
    <w:charset w:val="B2"/>
    <w:family w:val="auto"/>
    <w:pitch w:val="variable"/>
    <w:sig w:usb0="00002001" w:usb1="00000000" w:usb2="00000000" w:usb3="00000000" w:csb0="00000040" w:csb1="00000000"/>
    <w:embedRegular r:id="rId28" w:fontKey="{6EC7DCA1-7887-4F50-AAE5-2A5894FCBE10}"/>
    <w:embedBold r:id="rId29" w:fontKey="{C1C70E31-D167-408F-AFD6-3A05A30CF91C}"/>
  </w:font>
  <w:font w:name="Wingdings 2">
    <w:panose1 w:val="05020102010507070707"/>
    <w:charset w:val="02"/>
    <w:family w:val="roman"/>
    <w:pitch w:val="variable"/>
    <w:sig w:usb0="00000000" w:usb1="10000000" w:usb2="00000000" w:usb3="00000000" w:csb0="80000000" w:csb1="00000000"/>
    <w:embedRegular r:id="rId30" w:fontKey="{BFC69B30-BB49-4A7E-8727-C7D667752BA0}"/>
  </w:font>
  <w:font w:name="Gotham Narrow Medium">
    <w:altName w:val="Times New Roman"/>
    <w:charset w:val="00"/>
    <w:family w:val="auto"/>
    <w:pitch w:val="variable"/>
    <w:sig w:usb0="00000001" w:usb1="4000004A" w:usb2="00000000" w:usb3="00000000" w:csb0="0000009B" w:csb1="00000000"/>
    <w:embedRegular r:id="rId31" w:fontKey="{E926A474-4F1D-4952-BC9A-AAA28A22DE35}"/>
  </w:font>
  <w:font w:name="Gotham Narrow Light">
    <w:altName w:val="Times New Roman"/>
    <w:charset w:val="00"/>
    <w:family w:val="auto"/>
    <w:pitch w:val="variable"/>
    <w:sig w:usb0="00000001" w:usb1="4000004A" w:usb2="00000000" w:usb3="00000000" w:csb0="0000009B" w:csb1="00000000"/>
    <w:embedRegular r:id="rId32" w:fontKey="{7543C4EB-E85C-4063-9F2C-9A0C95EB54D2}"/>
  </w:font>
  <w:font w:name="ae_AlArabiya">
    <w:panose1 w:val="02060603050605020204"/>
    <w:charset w:val="00"/>
    <w:family w:val="roman"/>
    <w:pitch w:val="variable"/>
    <w:sig w:usb0="800020AF" w:usb1="C000204A" w:usb2="00000008" w:usb3="00000000" w:csb0="00000041" w:csb1="00000000"/>
    <w:embedRegular r:id="rId33" w:fontKey="{030AD189-6A50-4F70-8516-099FA7A8E182}"/>
  </w:font>
  <w:font w:name="Adobe نسخ Medium">
    <w:altName w:val="Arial"/>
    <w:panose1 w:val="00000000000000000000"/>
    <w:charset w:val="00"/>
    <w:family w:val="modern"/>
    <w:notTrueType/>
    <w:pitch w:val="variable"/>
    <w:sig w:usb0="00000000"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font>
  <w:font w:name="Nikosh">
    <w:charset w:val="00"/>
    <w:family w:val="auto"/>
    <w:pitch w:val="variable"/>
    <w:sig w:usb0="00018003" w:usb1="00000000" w:usb2="00000000" w:usb3="00000000" w:csb0="00000001" w:csb1="00000000"/>
    <w:embedRegular r:id="rId34" w:fontKey="{3D45A70C-B7A1-4462-A2CA-6AC8305A14DB}"/>
    <w:embedBold r:id="rId35" w:fontKey="{3DD51CF5-1231-488A-AAFE-5753DC3CF977}"/>
    <w:embedItalic r:id="rId36" w:fontKey="{6860BE1A-0981-430D-B683-F3260765C583}"/>
  </w:font>
  <w:font w:name="SolaimanLipi">
    <w:panose1 w:val="03000600000000000000"/>
    <w:charset w:val="00"/>
    <w:family w:val="script"/>
    <w:pitch w:val="variable"/>
    <w:sig w:usb0="80018007" w:usb1="00002000" w:usb2="00000000" w:usb3="00000000" w:csb0="00000093" w:csb1="00000000"/>
    <w:embedRegular r:id="rId37" w:fontKey="{62094DE1-A967-409F-844F-574F2739495B}"/>
    <w:embedBold r:id="rId38" w:fontKey="{E3A2A48E-4A27-451A-A950-220F9C74D054}"/>
  </w:font>
  <w:font w:name="KFGQPC Uthmanic Script HAFS">
    <w:panose1 w:val="02000000000000000000"/>
    <w:charset w:val="B2"/>
    <w:family w:val="auto"/>
    <w:pitch w:val="variable"/>
    <w:sig w:usb0="00002001" w:usb1="00000000" w:usb2="00000000" w:usb3="00000000" w:csb0="00000040" w:csb1="00000000"/>
    <w:embedRegular r:id="rId39" w:fontKey="{81DCAACF-70B6-47BB-A139-EE4EDC0A28E5}"/>
  </w:font>
  <w:font w:name="Mangal">
    <w:panose1 w:val="02040503050203030202"/>
    <w:charset w:val="00"/>
    <w:family w:val="roman"/>
    <w:pitch w:val="variable"/>
    <w:sig w:usb0="00008003" w:usb1="00000000" w:usb2="00000000" w:usb3="00000000" w:csb0="00000001" w:csb1="00000000"/>
    <w:embedRegular r:id="rId40" w:fontKey="{C57BFBB2-3C11-45D5-99EF-DA9BFF0659C7}"/>
  </w:font>
  <w:font w:name="Calibri Light">
    <w:panose1 w:val="020F0302020204030204"/>
    <w:charset w:val="00"/>
    <w:family w:val="swiss"/>
    <w:pitch w:val="variable"/>
    <w:sig w:usb0="A00002EF" w:usb1="4000207B" w:usb2="00000000" w:usb3="00000000" w:csb0="0000019F" w:csb1="00000000"/>
    <w:embedRegular r:id="rId41" w:fontKey="{EE9FE32D-79A9-4FF9-80B5-623EAB765E0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5888" w:rsidRPr="0010274B" w:rsidRDefault="00475888">
    <w:pPr>
      <w:pStyle w:val="Footer"/>
      <w:rPr>
        <w:rFonts w:asciiTheme="majorBidi" w:hAnsiTheme="majorBidi" w:cstheme="majorBidi"/>
        <w:rtl/>
        <w:lang w:bidi="ar-EG"/>
      </w:rPr>
    </w:pPr>
    <w:r>
      <w:rPr>
        <w:noProof/>
      </w:rPr>
      <mc:AlternateContent>
        <mc:Choice Requires="wpg">
          <w:drawing>
            <wp:anchor distT="0" distB="0" distL="114300" distR="114300" simplePos="0" relativeHeight="251686912" behindDoc="0" locked="0" layoutInCell="1" allowOverlap="1" wp14:anchorId="3F307980" wp14:editId="41B2044F">
              <wp:simplePos x="0" y="0"/>
              <wp:positionH relativeFrom="column">
                <wp:posOffset>-545911</wp:posOffset>
              </wp:positionH>
              <wp:positionV relativeFrom="paragraph">
                <wp:posOffset>272955</wp:posOffset>
              </wp:positionV>
              <wp:extent cx="5187315" cy="7554374"/>
              <wp:effectExtent l="0" t="0" r="0" b="8890"/>
              <wp:wrapNone/>
              <wp:docPr id="4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49"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50"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647C409" id="Group 18" o:spid="_x0000_s1026" style="position:absolute;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4" o:title=""/>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4EAF" w:rsidRDefault="00A14EAF" w:rsidP="00900713">
      <w:pPr>
        <w:spacing w:after="0" w:line="240" w:lineRule="auto"/>
        <w:jc w:val="right"/>
      </w:pPr>
      <w:r>
        <w:separator/>
      </w:r>
    </w:p>
  </w:footnote>
  <w:footnote w:type="continuationSeparator" w:id="0">
    <w:p w:rsidR="00A14EAF" w:rsidRDefault="00A14EAF" w:rsidP="00E32771">
      <w:pPr>
        <w:spacing w:after="0" w:line="240" w:lineRule="auto"/>
      </w:pPr>
      <w:r>
        <w:continuationSeparator/>
      </w:r>
    </w:p>
  </w:footnote>
  <w:footnote w:id="1">
    <w:p w:rsidR="00475888" w:rsidRPr="00A9452A" w:rsidRDefault="00475888" w:rsidP="003E59E9">
      <w:pPr>
        <w:pStyle w:val="FootnoteText"/>
        <w:bidi w:val="0"/>
        <w:jc w:val="both"/>
        <w:rPr>
          <w:rFonts w:ascii="Kalpurush" w:hAnsi="Kalpurush" w:cs="Kalpurush"/>
          <w:sz w:val="22"/>
          <w:szCs w:val="22"/>
          <w:cs/>
          <w:lang w:bidi="bn-BD"/>
        </w:rPr>
      </w:pPr>
      <w:r w:rsidRPr="00A9452A">
        <w:rPr>
          <w:rStyle w:val="FootnoteReference"/>
          <w:rFonts w:ascii="Kalpurush" w:hAnsi="Kalpurush" w:cs="Kalpurush"/>
          <w:sz w:val="22"/>
          <w:szCs w:val="22"/>
        </w:rPr>
        <w:footnoteRef/>
      </w:r>
      <w:r w:rsidRPr="00A9452A">
        <w:rPr>
          <w:rFonts w:ascii="Kalpurush" w:hAnsi="Kalpurush" w:cs="Kalpurush"/>
          <w:sz w:val="22"/>
          <w:szCs w:val="22"/>
          <w:rtl/>
        </w:rPr>
        <w:t xml:space="preserve"> </w:t>
      </w:r>
      <w:r w:rsidRPr="00A9452A">
        <w:rPr>
          <w:rFonts w:ascii="Kalpurush" w:hAnsi="Kalpurush" w:cs="Kalpurush"/>
          <w:sz w:val="22"/>
          <w:szCs w:val="22"/>
          <w:cs/>
          <w:lang w:bidi="bn-BD"/>
        </w:rPr>
        <w:t xml:space="preserve">আদল বা ইনসাফ হচ্ছে: সমপর্যায়সম্পন্নদের ব্যাপারে সমতা আর ভিন্নমুখীদের ব্যাপারে ভিন্নতা প্রতিষ্ঠা করা। আদল অর্থ কখনো নিঃশর্ত সাম্য প্রতিষ্ঠা নয় যেমনটি কোনো কোনো লোক বলে থাকে। তারা বলে, ইসলাম সাম্যের ধর্ম এবং শর্তহীনভাবে তা বলতে থাকে। কারণ ভিন্ন মুখীদের মধ্যে সমতা বিধান করা এক প্রকার </w:t>
      </w:r>
      <w:r>
        <w:rPr>
          <w:rFonts w:ascii="Kalpurush" w:hAnsi="Kalpurush" w:cs="Kalpurush" w:hint="cs"/>
          <w:sz w:val="22"/>
          <w:szCs w:val="22"/>
          <w:cs/>
          <w:lang w:bidi="bn-BD"/>
        </w:rPr>
        <w:t>যু</w:t>
      </w:r>
      <w:r w:rsidRPr="00A9452A">
        <w:rPr>
          <w:rFonts w:ascii="Kalpurush" w:hAnsi="Kalpurush" w:cs="Kalpurush"/>
          <w:sz w:val="22"/>
          <w:szCs w:val="22"/>
          <w:cs/>
          <w:lang w:bidi="bn-BD"/>
        </w:rPr>
        <w:t>লুম, যা ইসলাম কখনো করে</w:t>
      </w:r>
      <w:r>
        <w:rPr>
          <w:rFonts w:ascii="Kalpurush" w:hAnsi="Kalpurush" w:cs="Kalpurush" w:hint="cs"/>
          <w:sz w:val="22"/>
          <w:szCs w:val="22"/>
          <w:cs/>
          <w:lang w:bidi="bn-BD"/>
        </w:rPr>
        <w:t xml:space="preserve"> </w:t>
      </w:r>
      <w:r w:rsidRPr="00A9452A">
        <w:rPr>
          <w:rFonts w:ascii="Kalpurush" w:hAnsi="Kalpurush" w:cs="Kalpurush"/>
          <w:sz w:val="22"/>
          <w:szCs w:val="22"/>
          <w:cs/>
          <w:lang w:bidi="bn-BD"/>
        </w:rPr>
        <w:t xml:space="preserve">নি আর যারা তা করবে ইসলাম তাদের প্রশংসাও করে নি। </w:t>
      </w:r>
    </w:p>
  </w:footnote>
  <w:footnote w:id="2">
    <w:p w:rsidR="00475888" w:rsidRPr="00927120" w:rsidRDefault="00475888" w:rsidP="00927120">
      <w:pPr>
        <w:pStyle w:val="FootnoteText"/>
        <w:bidi w:val="0"/>
        <w:jc w:val="both"/>
        <w:rPr>
          <w:rFonts w:ascii="Kalpurush" w:hAnsi="Kalpurush" w:cs="Kalpurush"/>
          <w:sz w:val="22"/>
          <w:szCs w:val="22"/>
          <w:lang w:bidi="bn-BD"/>
        </w:rPr>
      </w:pPr>
      <w:r w:rsidRPr="00927120">
        <w:rPr>
          <w:rStyle w:val="FootnoteReference"/>
          <w:sz w:val="22"/>
          <w:szCs w:val="22"/>
        </w:rPr>
        <w:footnoteRef/>
      </w:r>
      <w:r w:rsidRPr="00927120">
        <w:rPr>
          <w:sz w:val="22"/>
          <w:szCs w:val="22"/>
          <w:rtl/>
        </w:rPr>
        <w:t xml:space="preserve"> </w:t>
      </w:r>
      <w:r w:rsidRPr="00927120">
        <w:rPr>
          <w:rFonts w:ascii="Kalpurush" w:hAnsi="Kalpurush" w:cs="Kalpurush" w:hint="cs"/>
          <w:sz w:val="22"/>
          <w:szCs w:val="22"/>
          <w:cs/>
          <w:lang w:bidi="bn-BD"/>
        </w:rPr>
        <w:t xml:space="preserve">অনুরূপভাবে আল্লাহ তা‘আলা হূদ আলাইহিস সালাম সম্পর্কে জানিয়েছেন যে, তিনি তার জাতিকে বলেছেন, </w:t>
      </w:r>
    </w:p>
    <w:p w:rsidR="00475888" w:rsidRPr="00927120" w:rsidRDefault="00475888" w:rsidP="00E16E04">
      <w:pPr>
        <w:pStyle w:val="FootnoteText"/>
        <w:jc w:val="both"/>
        <w:rPr>
          <w:rFonts w:ascii="Kalpurush" w:hAnsi="Kalpurush" w:cs="Kalpurush"/>
          <w:sz w:val="22"/>
          <w:szCs w:val="22"/>
          <w:lang w:bidi="bn-BD"/>
        </w:rPr>
      </w:pPr>
      <w:r w:rsidRPr="00927120">
        <w:rPr>
          <w:rFonts w:ascii="KFGQPC Uthman Taha Naskh" w:cs="KFGQPC Uthman Taha Naskh" w:hint="cs"/>
          <w:color w:val="008000"/>
          <w:sz w:val="22"/>
          <w:szCs w:val="22"/>
          <w:rtl/>
          <w:lang w:eastAsia="en-US"/>
        </w:rPr>
        <w:t>﴿</w:t>
      </w:r>
      <w:r w:rsidRPr="00927120">
        <w:rPr>
          <w:rFonts w:ascii="KFGQPC Uthmanic Script HAFS" w:cs="KFGQPC Uthmanic Script HAFS" w:hint="eastAsia"/>
          <w:color w:val="008000"/>
          <w:sz w:val="22"/>
          <w:szCs w:val="22"/>
          <w:rtl/>
          <w:lang w:eastAsia="en-US"/>
        </w:rPr>
        <w:t>قَالَ</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قَد</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وَقَعَ</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عَلَي</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كُم</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مِّن</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رَّبِّكُم</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رِج</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س</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وَغَضَبٌ</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أَتُجَ</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دِلُونَنِي</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فِي</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أَس</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مَا</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ء</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سَمَّي</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تُمُوهَا</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أَنتُم</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وَءَابَا</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ؤُكُم</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مَّا</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نَزَّلَ</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cs"/>
          <w:color w:val="008000"/>
          <w:sz w:val="22"/>
          <w:szCs w:val="22"/>
          <w:rtl/>
          <w:lang w:eastAsia="en-US"/>
        </w:rPr>
        <w:t>ٱ</w:t>
      </w:r>
      <w:r w:rsidRPr="00927120">
        <w:rPr>
          <w:rFonts w:ascii="KFGQPC Uthmanic Script HAFS" w:cs="KFGQPC Uthmanic Script HAFS" w:hint="eastAsia"/>
          <w:color w:val="008000"/>
          <w:sz w:val="22"/>
          <w:szCs w:val="22"/>
          <w:rtl/>
          <w:lang w:eastAsia="en-US"/>
        </w:rPr>
        <w:t>للَّهُ</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بِهَا</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مِن</w:t>
      </w:r>
      <w:r w:rsidRPr="00927120">
        <w:rPr>
          <w:rFonts w:ascii="KFGQPC Uthmanic Script HAFS" w:cs="KFGQPC Uthmanic Script HAFS"/>
          <w:color w:val="008000"/>
          <w:sz w:val="22"/>
          <w:szCs w:val="22"/>
          <w:rtl/>
          <w:lang w:eastAsia="en-US"/>
        </w:rPr>
        <w:t xml:space="preserve"> </w:t>
      </w:r>
      <w:r w:rsidRPr="00927120">
        <w:rPr>
          <w:rFonts w:ascii="KFGQPC Uthmanic Script HAFS" w:cs="KFGQPC Uthmanic Script HAFS" w:hint="eastAsia"/>
          <w:color w:val="008000"/>
          <w:sz w:val="22"/>
          <w:szCs w:val="22"/>
          <w:rtl/>
          <w:lang w:eastAsia="en-US"/>
        </w:rPr>
        <w:t>سُل</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طَ</w:t>
      </w:r>
      <w:r w:rsidRPr="00927120">
        <w:rPr>
          <w:rFonts w:ascii="KFGQPC Uthmanic Script HAFS" w:cs="KFGQPC Uthmanic Script HAFS" w:hint="cs"/>
          <w:color w:val="008000"/>
          <w:sz w:val="22"/>
          <w:szCs w:val="22"/>
          <w:rtl/>
          <w:lang w:eastAsia="en-US"/>
        </w:rPr>
        <w:t>ٰ</w:t>
      </w:r>
      <w:r w:rsidRPr="00927120">
        <w:rPr>
          <w:rFonts w:ascii="KFGQPC Uthmanic Script HAFS" w:cs="KFGQPC Uthmanic Script HAFS" w:hint="eastAsia"/>
          <w:color w:val="008000"/>
          <w:sz w:val="22"/>
          <w:szCs w:val="22"/>
          <w:rtl/>
          <w:lang w:eastAsia="en-US"/>
        </w:rPr>
        <w:t>ن</w:t>
      </w:r>
      <w:r w:rsidRPr="00927120">
        <w:rPr>
          <w:rFonts w:ascii="KFGQPC Uthmanic Script HAFS" w:cs="KFGQPC Uthmanic Script HAFS" w:hint="cs"/>
          <w:color w:val="008000"/>
          <w:sz w:val="22"/>
          <w:szCs w:val="22"/>
          <w:rtl/>
          <w:lang w:eastAsia="en-US"/>
        </w:rPr>
        <w:t>ٖۚ</w:t>
      </w:r>
      <w:r w:rsidRPr="00927120">
        <w:rPr>
          <w:rFonts w:ascii="KFGQPC Uthman Taha Naskh" w:cs="KFGQPC Uthman Taha Naskh" w:hint="cs"/>
          <w:color w:val="008000"/>
          <w:sz w:val="22"/>
          <w:szCs w:val="22"/>
          <w:rtl/>
          <w:lang w:eastAsia="en-US"/>
        </w:rPr>
        <w:t>﴾</w:t>
      </w:r>
      <w:r w:rsidRPr="00927120">
        <w:rPr>
          <w:rFonts w:ascii="KFGQPC Uthman Taha Naskh" w:cs="KFGQPC Uthman Taha Naskh"/>
          <w:color w:val="008000"/>
          <w:sz w:val="22"/>
          <w:szCs w:val="22"/>
          <w:rtl/>
          <w:lang w:eastAsia="en-US"/>
        </w:rPr>
        <w:t xml:space="preserve"> [</w:t>
      </w:r>
      <w:r w:rsidRPr="00927120">
        <w:rPr>
          <w:rFonts w:ascii="KFGQPC Uthman Taha Naskh" w:cs="KFGQPC Uthman Taha Naskh" w:hint="eastAsia"/>
          <w:color w:val="008000"/>
          <w:sz w:val="22"/>
          <w:szCs w:val="22"/>
          <w:rtl/>
          <w:lang w:eastAsia="en-US"/>
        </w:rPr>
        <w:t>الاعراف</w:t>
      </w:r>
      <w:r w:rsidRPr="00927120">
        <w:rPr>
          <w:rFonts w:ascii="KFGQPC Uthman Taha Naskh" w:cs="KFGQPC Uthman Taha Naskh"/>
          <w:color w:val="008000"/>
          <w:sz w:val="22"/>
          <w:szCs w:val="22"/>
          <w:rtl/>
          <w:lang w:eastAsia="en-US"/>
        </w:rPr>
        <w:t xml:space="preserve">: </w:t>
      </w:r>
      <w:r w:rsidRPr="00927120">
        <w:rPr>
          <w:rFonts w:ascii="KFGQPC Uthman Taha Naskh" w:cs="KFGQPC Uthman Taha Naskh" w:hint="cs"/>
          <w:color w:val="008000"/>
          <w:sz w:val="22"/>
          <w:szCs w:val="22"/>
          <w:rtl/>
          <w:lang w:eastAsia="en-US"/>
        </w:rPr>
        <w:t>٧١</w:t>
      </w:r>
      <w:r w:rsidRPr="00927120">
        <w:rPr>
          <w:rFonts w:ascii="KFGQPC Uthman Taha Naskh" w:cs="KFGQPC Uthman Taha Naskh"/>
          <w:color w:val="008000"/>
          <w:sz w:val="22"/>
          <w:szCs w:val="22"/>
          <w:rtl/>
          <w:lang w:eastAsia="en-US"/>
        </w:rPr>
        <w:t xml:space="preserve">]  </w:t>
      </w:r>
    </w:p>
    <w:p w:rsidR="00475888" w:rsidRPr="00927120" w:rsidRDefault="00475888" w:rsidP="00927120">
      <w:pPr>
        <w:pStyle w:val="FootnoteText"/>
        <w:bidi w:val="0"/>
        <w:jc w:val="both"/>
        <w:rPr>
          <w:rFonts w:ascii="Kalpurush" w:hAnsi="Kalpurush" w:cs="Kalpurush"/>
          <w:sz w:val="22"/>
          <w:szCs w:val="22"/>
          <w:cs/>
          <w:lang w:bidi="bn-BD"/>
        </w:rPr>
      </w:pPr>
      <w:r w:rsidRPr="00927120">
        <w:rPr>
          <w:rFonts w:ascii="Kalpurush" w:hAnsi="Kalpurush" w:cs="Kalpurush" w:hint="cs"/>
          <w:sz w:val="22"/>
          <w:szCs w:val="22"/>
          <w:cs/>
          <w:lang w:bidi="bn-BD"/>
        </w:rPr>
        <w:t>“তোমরা কি আমার সাথে এমন কিছু নাম নিয়ে ঝগড়া করছ যাদের তোমরা ও তোমাদের বাপ-দাদারা নামকরণ করেছো, যার উপর আল্লাহ কোনো দলীল নাযিল করেন নি।” [সূরা আল-‘আরাফ: ৭১]</w:t>
      </w:r>
    </w:p>
  </w:footnote>
  <w:footnote w:id="3">
    <w:p w:rsidR="00475888" w:rsidRPr="00B1790A" w:rsidRDefault="00475888" w:rsidP="00E16E04">
      <w:pPr>
        <w:pStyle w:val="BodyTextIndent2"/>
        <w:spacing w:after="20" w:line="240" w:lineRule="auto"/>
        <w:ind w:left="180" w:hanging="180"/>
        <w:jc w:val="both"/>
        <w:rPr>
          <w:rFonts w:cs="Kalpurush"/>
          <w:sz w:val="22"/>
          <w:szCs w:val="22"/>
          <w:cs/>
          <w:lang w:bidi="bn-BD"/>
        </w:rPr>
      </w:pPr>
      <w:r w:rsidRPr="004C6630">
        <w:rPr>
          <w:rStyle w:val="FootnoteReference"/>
          <w:rFonts w:ascii="Kalpurush" w:hAnsi="Kalpurush" w:cs="Kalpurush"/>
          <w:sz w:val="22"/>
          <w:szCs w:val="22"/>
        </w:rPr>
        <w:footnoteRef/>
      </w:r>
      <w:r w:rsidRPr="004C6630">
        <w:rPr>
          <w:rFonts w:ascii="Kalpurush" w:hAnsi="Kalpurush" w:cs="Kalpurush"/>
          <w:sz w:val="22"/>
          <w:szCs w:val="22"/>
          <w:rtl/>
        </w:rPr>
        <w:t xml:space="preserve"> </w:t>
      </w:r>
      <w:r w:rsidRPr="004C6630">
        <w:rPr>
          <w:rFonts w:ascii="Kalpurush" w:eastAsia="Nikosh" w:hAnsi="Kalpurush" w:cs="Kalpurush"/>
          <w:sz w:val="22"/>
          <w:szCs w:val="22"/>
          <w:cs/>
          <w:lang w:bidi="bn-BD"/>
        </w:rPr>
        <w:t>সারকথা</w:t>
      </w:r>
      <w:r w:rsidRPr="004C6630">
        <w:rPr>
          <w:rFonts w:ascii="Kalpurush" w:eastAsia="Nikosh" w:hAnsi="Kalpurush" w:cs="Kalpurush" w:hint="cs"/>
          <w:sz w:val="22"/>
          <w:szCs w:val="22"/>
          <w:cs/>
          <w:lang w:bidi="bn-BD"/>
        </w:rPr>
        <w:t>:</w:t>
      </w:r>
      <w:r w:rsidRPr="004C6630">
        <w:rPr>
          <w:rFonts w:ascii="Kalpurush" w:eastAsia="Nikosh" w:hAnsi="Kalpurush" w:cs="Kalpurush"/>
          <w:sz w:val="22"/>
          <w:szCs w:val="22"/>
          <w:cs/>
          <w:lang w:bidi="bn-BD"/>
        </w:rPr>
        <w:t xml:space="preserve"> আল্লাহর বান্দা হওয়াই সর্বোচ্চ মর্য</w:t>
      </w:r>
      <w:r w:rsidRPr="004C6630">
        <w:rPr>
          <w:rFonts w:ascii="Kalpurush" w:eastAsia="Nikosh" w:hAnsi="Kalpurush" w:cs="Kalpurush" w:hint="cs"/>
          <w:sz w:val="22"/>
          <w:szCs w:val="22"/>
          <w:cs/>
          <w:lang w:bidi="bn-BD"/>
        </w:rPr>
        <w:t>া</w:t>
      </w:r>
      <w:r w:rsidRPr="004C6630">
        <w:rPr>
          <w:rFonts w:ascii="Kalpurush" w:eastAsia="Nikosh" w:hAnsi="Kalpurush" w:cs="Kalpurush"/>
          <w:sz w:val="22"/>
          <w:szCs w:val="22"/>
          <w:cs/>
          <w:lang w:bidi="bn-BD"/>
        </w:rPr>
        <w:t>দার বিষয়। তাই আল্লাহ তা</w:t>
      </w:r>
      <w:r w:rsidRPr="004C6630">
        <w:rPr>
          <w:rFonts w:ascii="Kalpurush" w:eastAsia="Nikosh" w:hAnsi="Kalpurush" w:cs="Kalpurush"/>
          <w:sz w:val="22"/>
          <w:szCs w:val="22"/>
          <w:lang w:bidi="bn-BD"/>
        </w:rPr>
        <w:t>‘</w:t>
      </w:r>
      <w:r w:rsidRPr="004C6630">
        <w:rPr>
          <w:rFonts w:ascii="Kalpurush" w:eastAsia="Nikosh" w:hAnsi="Kalpurush" w:cs="Kalpurush"/>
          <w:sz w:val="22"/>
          <w:szCs w:val="22"/>
          <w:cs/>
          <w:lang w:bidi="bn-BD"/>
        </w:rPr>
        <w:t>আলার নবী-রাসূলগণ ও তাঁর নৈকট্য লাভকারী ফেরেশতাগণ কখনো বান্দা</w:t>
      </w:r>
      <w:r>
        <w:rPr>
          <w:rFonts w:ascii="Kalpurush" w:eastAsia="Nikosh" w:hAnsi="Kalpurush" w:cs="Kalpurush"/>
          <w:sz w:val="22"/>
          <w:szCs w:val="22"/>
          <w:cs/>
          <w:lang w:bidi="bn-BD"/>
        </w:rPr>
        <w:t>হরূপে পরিচিত হতে লজ্জা বা অপমান</w:t>
      </w:r>
      <w:r w:rsidRPr="004C6630">
        <w:rPr>
          <w:rFonts w:ascii="Kalpurush" w:eastAsia="Nikosh" w:hAnsi="Kalpurush" w:cs="Kalpurush"/>
          <w:sz w:val="22"/>
          <w:szCs w:val="22"/>
          <w:cs/>
          <w:lang w:bidi="bn-BD"/>
        </w:rPr>
        <w:t>বোধ করতেন না। কারণ</w:t>
      </w:r>
      <w:r w:rsidRPr="004C6630">
        <w:rPr>
          <w:rFonts w:ascii="Kalpurush" w:eastAsia="Nikosh" w:hAnsi="Kalpurush" w:cs="Kalpurush"/>
          <w:sz w:val="22"/>
          <w:szCs w:val="22"/>
          <w:lang w:bidi="bn-BD"/>
        </w:rPr>
        <w:t xml:space="preserve">; </w:t>
      </w:r>
      <w:r w:rsidRPr="004C6630">
        <w:rPr>
          <w:rFonts w:ascii="Kalpurush" w:eastAsia="Nikosh" w:hAnsi="Kalpurush" w:cs="Kalpurush"/>
          <w:sz w:val="22"/>
          <w:szCs w:val="22"/>
          <w:cs/>
          <w:lang w:bidi="bn-BD"/>
        </w:rPr>
        <w:t>আল্লাহর দাসত্ব ও গোলামী করা</w:t>
      </w:r>
      <w:r w:rsidRPr="004C6630">
        <w:rPr>
          <w:rFonts w:ascii="Kalpurush" w:eastAsia="Nikosh" w:hAnsi="Kalpurush" w:cs="Kalpurush"/>
          <w:sz w:val="22"/>
          <w:szCs w:val="22"/>
          <w:lang w:bidi="bn-BD"/>
        </w:rPr>
        <w:t xml:space="preserve">, </w:t>
      </w:r>
      <w:r w:rsidRPr="004C6630">
        <w:rPr>
          <w:rFonts w:ascii="Kalpurush" w:eastAsia="Nikosh" w:hAnsi="Kalpurush" w:cs="Kalpurush"/>
          <w:sz w:val="22"/>
          <w:szCs w:val="22"/>
          <w:cs/>
          <w:lang w:bidi="bn-BD"/>
        </w:rPr>
        <w:t>তাঁর ইবাদাত-বন্দেগী করা</w:t>
      </w:r>
      <w:r w:rsidRPr="004C6630">
        <w:rPr>
          <w:rFonts w:ascii="Kalpurush" w:eastAsia="Nikosh" w:hAnsi="Kalpurush" w:cs="Kalpurush"/>
          <w:sz w:val="22"/>
          <w:szCs w:val="22"/>
          <w:lang w:bidi="bn-BD"/>
        </w:rPr>
        <w:t xml:space="preserve">, </w:t>
      </w:r>
      <w:r w:rsidRPr="004C6630">
        <w:rPr>
          <w:rFonts w:ascii="Kalpurush" w:eastAsia="Nikosh" w:hAnsi="Kalpurush" w:cs="Kalpurush"/>
          <w:sz w:val="22"/>
          <w:szCs w:val="22"/>
          <w:cs/>
          <w:lang w:bidi="bn-BD"/>
        </w:rPr>
        <w:t>আদেশ-নিষেধ পালন করা অতি মর্যাদা</w:t>
      </w:r>
      <w:r w:rsidRPr="004C6630">
        <w:rPr>
          <w:rFonts w:ascii="Kalpurush" w:eastAsia="Nikosh" w:hAnsi="Kalpurush" w:cs="Kalpurush"/>
          <w:sz w:val="22"/>
          <w:szCs w:val="22"/>
          <w:lang w:bidi="bn-BD"/>
        </w:rPr>
        <w:t xml:space="preserve">, </w:t>
      </w:r>
      <w:r w:rsidRPr="004C6630">
        <w:rPr>
          <w:rFonts w:ascii="Kalpurush" w:eastAsia="Nikosh" w:hAnsi="Kalpurush" w:cs="Kalpurush"/>
          <w:sz w:val="22"/>
          <w:szCs w:val="22"/>
          <w:cs/>
          <w:lang w:bidi="bn-BD"/>
        </w:rPr>
        <w:t>গৌরব ও সৌভাগ্যের বিষয়। আর আল্লাহ্ তা</w:t>
      </w:r>
      <w:r w:rsidRPr="004C6630">
        <w:rPr>
          <w:rFonts w:ascii="Kalpurush" w:eastAsia="Nikosh" w:hAnsi="Kalpurush" w:cs="Kalpurush"/>
          <w:sz w:val="22"/>
          <w:szCs w:val="22"/>
          <w:lang w:bidi="bn-BD"/>
        </w:rPr>
        <w:t>‘</w:t>
      </w:r>
      <w:r w:rsidRPr="004C6630">
        <w:rPr>
          <w:rFonts w:ascii="Kalpurush" w:eastAsia="Nikosh" w:hAnsi="Kalpurush" w:cs="Kalpurush"/>
          <w:sz w:val="22"/>
          <w:szCs w:val="22"/>
          <w:cs/>
          <w:lang w:bidi="bn-BD"/>
        </w:rPr>
        <w:t>আলা ছাড়া অন্য কারো দাসত্ব বা ইবাদাত করাই অমর্যাদার বিষয় ও অমর্যাদার কাজ। যেমন</w:t>
      </w:r>
      <w:r w:rsidRPr="004C6630">
        <w:rPr>
          <w:rFonts w:ascii="Kalpurush" w:eastAsia="Nikosh" w:hAnsi="Kalpurush" w:cs="Kalpurush"/>
          <w:sz w:val="22"/>
          <w:szCs w:val="22"/>
          <w:lang w:bidi="bn-BD"/>
        </w:rPr>
        <w:t xml:space="preserve">, </w:t>
      </w:r>
      <w:r w:rsidRPr="004C6630">
        <w:rPr>
          <w:rFonts w:ascii="Kalpurush" w:eastAsia="Nikosh" w:hAnsi="Kalpurush" w:cs="Kalpurush"/>
          <w:sz w:val="22"/>
          <w:szCs w:val="22"/>
          <w:cs/>
          <w:lang w:bidi="bn-BD"/>
        </w:rPr>
        <w:t>খ</w:t>
      </w:r>
      <w:r w:rsidRPr="004C6630">
        <w:rPr>
          <w:rFonts w:ascii="Kalpurush" w:eastAsia="Nikosh" w:hAnsi="Kalpurush" w:cs="Kalpurush" w:hint="cs"/>
          <w:sz w:val="22"/>
          <w:szCs w:val="22"/>
          <w:cs/>
          <w:lang w:bidi="bn-BD"/>
        </w:rPr>
        <w:t>্রি</w:t>
      </w:r>
      <w:r>
        <w:rPr>
          <w:rFonts w:ascii="Kalpurush" w:eastAsia="Nikosh" w:hAnsi="Kalpurush" w:cs="Kalpurush" w:hint="cs"/>
          <w:sz w:val="22"/>
          <w:szCs w:val="22"/>
          <w:cs/>
          <w:lang w:bidi="bn-BD"/>
        </w:rPr>
        <w:t>স্টা</w:t>
      </w:r>
      <w:r>
        <w:rPr>
          <w:rFonts w:ascii="Kalpurush" w:eastAsia="Nikosh" w:hAnsi="Kalpurush" w:cs="Kalpurush"/>
          <w:sz w:val="22"/>
          <w:szCs w:val="22"/>
          <w:cs/>
          <w:lang w:bidi="bn-BD"/>
        </w:rPr>
        <w:t>ন</w:t>
      </w:r>
      <w:r w:rsidRPr="004C6630">
        <w:rPr>
          <w:rFonts w:ascii="Kalpurush" w:eastAsia="Nikosh" w:hAnsi="Kalpurush" w:cs="Kalpurush"/>
          <w:sz w:val="22"/>
          <w:szCs w:val="22"/>
          <w:cs/>
          <w:lang w:bidi="bn-BD"/>
        </w:rPr>
        <w:t>রা ঈসা</w:t>
      </w:r>
      <w:r w:rsidRPr="004C6630">
        <w:rPr>
          <w:rFonts w:ascii="Kalpurush" w:eastAsia="Nikosh" w:hAnsi="Kalpurush" w:cs="Kalpurush" w:hint="cs"/>
          <w:sz w:val="22"/>
          <w:szCs w:val="22"/>
          <w:cs/>
          <w:lang w:bidi="bn-BD"/>
        </w:rPr>
        <w:t xml:space="preserve"> </w:t>
      </w:r>
      <w:r w:rsidRPr="004C6630">
        <w:rPr>
          <w:rFonts w:ascii="Kalpurush" w:eastAsia="Nikosh" w:hAnsi="Kalpurush" w:cs="Kalpurush"/>
          <w:sz w:val="22"/>
          <w:szCs w:val="22"/>
          <w:cs/>
          <w:lang w:bidi="bn-BD"/>
        </w:rPr>
        <w:t>মাসীহ</w:t>
      </w:r>
      <w:r w:rsidRPr="004C6630">
        <w:rPr>
          <w:rFonts w:ascii="Kalpurush" w:eastAsia="Nikosh" w:hAnsi="Kalpurush" w:cs="Kalpurush" w:hint="cs"/>
          <w:sz w:val="22"/>
          <w:szCs w:val="22"/>
          <w:cs/>
          <w:lang w:bidi="bn-BD"/>
        </w:rPr>
        <w:t xml:space="preserve"> </w:t>
      </w:r>
      <w:r w:rsidRPr="004C6630">
        <w:rPr>
          <w:rFonts w:ascii="Kalpurush" w:eastAsia="Nikosh" w:hAnsi="Kalpurush" w:cs="Kalpurush"/>
          <w:sz w:val="22"/>
          <w:szCs w:val="22"/>
          <w:cs/>
          <w:lang w:bidi="bn-BD"/>
        </w:rPr>
        <w:t>আলাইহিস সালামকে আল্লাহর পুত্র ও তাদের অন্যতম উপাস্য</w:t>
      </w:r>
      <w:r>
        <w:rPr>
          <w:rFonts w:ascii="Kalpurush" w:eastAsia="Nikosh" w:hAnsi="Kalpurush" w:cs="Kalpurush"/>
          <w:sz w:val="22"/>
          <w:szCs w:val="22"/>
          <w:cs/>
          <w:lang w:bidi="bn-BD"/>
        </w:rPr>
        <w:t xml:space="preserve"> সাব্যস্ত করেছে এবং মুশর</w:t>
      </w:r>
      <w:r>
        <w:rPr>
          <w:rFonts w:ascii="Kalpurush" w:eastAsia="Nikosh" w:hAnsi="Kalpurush" w:cs="Kalpurush" w:hint="cs"/>
          <w:sz w:val="22"/>
          <w:szCs w:val="22"/>
          <w:cs/>
          <w:lang w:bidi="bn-BD"/>
        </w:rPr>
        <w:t>ি</w:t>
      </w:r>
      <w:r w:rsidRPr="004C6630">
        <w:rPr>
          <w:rFonts w:ascii="Kalpurush" w:eastAsia="Nikosh" w:hAnsi="Kalpurush" w:cs="Kalpurush"/>
          <w:sz w:val="22"/>
          <w:szCs w:val="22"/>
          <w:cs/>
          <w:lang w:bidi="bn-BD"/>
        </w:rPr>
        <w:t>করা</w:t>
      </w:r>
      <w:r w:rsidRPr="004C6630">
        <w:rPr>
          <w:rFonts w:ascii="Kalpurush" w:eastAsia="Nikosh" w:hAnsi="Kalpurush" w:cs="Kalpurush"/>
          <w:sz w:val="22"/>
          <w:szCs w:val="22"/>
          <w:lang w:bidi="bn-BD"/>
        </w:rPr>
        <w:t xml:space="preserve">, </w:t>
      </w:r>
      <w:r w:rsidRPr="004C6630">
        <w:rPr>
          <w:rFonts w:ascii="Kalpurush" w:eastAsia="Nikosh" w:hAnsi="Kalpurush" w:cs="Kalpurush"/>
          <w:sz w:val="22"/>
          <w:szCs w:val="22"/>
          <w:cs/>
          <w:lang w:bidi="bn-BD"/>
        </w:rPr>
        <w:t>ফ</w:t>
      </w:r>
      <w:r w:rsidRPr="004C6630">
        <w:rPr>
          <w:rFonts w:ascii="Kalpurush" w:eastAsia="Nikosh" w:hAnsi="Kalpurush" w:cs="Kalpurush" w:hint="cs"/>
          <w:sz w:val="22"/>
          <w:szCs w:val="22"/>
          <w:cs/>
          <w:lang w:bidi="bn-BD"/>
        </w:rPr>
        <w:t>ি</w:t>
      </w:r>
      <w:r w:rsidRPr="004C6630">
        <w:rPr>
          <w:rFonts w:ascii="Kalpurush" w:eastAsia="Nikosh" w:hAnsi="Kalpurush" w:cs="Kalpurush"/>
          <w:sz w:val="22"/>
          <w:szCs w:val="22"/>
          <w:cs/>
          <w:lang w:bidi="bn-BD"/>
        </w:rPr>
        <w:t>র</w:t>
      </w:r>
      <w:r w:rsidRPr="004C6630">
        <w:rPr>
          <w:rFonts w:ascii="Kalpurush" w:eastAsia="Nikosh" w:hAnsi="Kalpurush" w:cs="Kalpurush" w:hint="cs"/>
          <w:sz w:val="22"/>
          <w:szCs w:val="22"/>
          <w:cs/>
          <w:lang w:bidi="bn-BD"/>
        </w:rPr>
        <w:t>ি</w:t>
      </w:r>
      <w:r w:rsidRPr="004C6630">
        <w:rPr>
          <w:rFonts w:ascii="Kalpurush" w:eastAsia="Nikosh" w:hAnsi="Kalpurush" w:cs="Kalpurush"/>
          <w:sz w:val="22"/>
          <w:szCs w:val="22"/>
          <w:cs/>
          <w:lang w:bidi="bn-BD"/>
        </w:rPr>
        <w:t>শতাদেরকে আল্লাহ</w:t>
      </w:r>
      <w:r w:rsidRPr="004C6630">
        <w:rPr>
          <w:rFonts w:ascii="Kalpurush" w:eastAsia="Nikosh" w:hAnsi="Kalpurush" w:cs="Kalpurush" w:hint="cs"/>
          <w:sz w:val="22"/>
          <w:szCs w:val="22"/>
          <w:cs/>
          <w:lang w:bidi="bn-BD"/>
        </w:rPr>
        <w:t>র</w:t>
      </w:r>
      <w:r w:rsidRPr="004C6630">
        <w:rPr>
          <w:rFonts w:ascii="Kalpurush" w:eastAsia="Nikosh" w:hAnsi="Kalpurush" w:cs="Kalpurush"/>
          <w:sz w:val="22"/>
          <w:szCs w:val="22"/>
          <w:cs/>
          <w:lang w:bidi="bn-BD"/>
        </w:rPr>
        <w:t xml:space="preserve"> কন্যা বলে তাদের দেবী সাব্যস্ত করে তাদের পূজা-আর্চনা করেছে। এ ভাবে কবর পূজারীরা আওল</w:t>
      </w:r>
      <w:r w:rsidRPr="004C6630">
        <w:rPr>
          <w:rFonts w:ascii="Kalpurush" w:eastAsia="Nikosh" w:hAnsi="Kalpurush" w:cs="Kalpurush" w:hint="cs"/>
          <w:sz w:val="22"/>
          <w:szCs w:val="22"/>
          <w:cs/>
          <w:lang w:bidi="bn-BD"/>
        </w:rPr>
        <w:t>ি</w:t>
      </w:r>
      <w:r w:rsidRPr="004C6630">
        <w:rPr>
          <w:rFonts w:ascii="Kalpurush" w:eastAsia="Nikosh" w:hAnsi="Kalpurush" w:cs="Kalpurush"/>
          <w:sz w:val="22"/>
          <w:szCs w:val="22"/>
          <w:cs/>
          <w:lang w:bidi="bn-BD"/>
        </w:rPr>
        <w:t>য়াদের ব্যাপারে বাড়াবাড়ি করে তাদের কবর পূজায় লিপ্ত হয়েছে।</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5888" w:rsidRDefault="00475888">
    <w:pPr>
      <w:pStyle w:val="Header"/>
      <w:rPr>
        <w:lang w:bidi="ar-EG"/>
      </w:rPr>
    </w:pPr>
    <w:r>
      <w:rPr>
        <w:noProof/>
      </w:rPr>
      <mc:AlternateContent>
        <mc:Choice Requires="wpg">
          <w:drawing>
            <wp:anchor distT="0" distB="0" distL="114300" distR="114300" simplePos="0" relativeHeight="251677696" behindDoc="0" locked="0" layoutInCell="1" allowOverlap="1" wp14:anchorId="6C4EF974" wp14:editId="2CC4C1B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475888" w:rsidRPr="00B71399" w:rsidRDefault="0047588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475888" w:rsidRPr="00A507EE" w:rsidRDefault="0047588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6C4EF974"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475888" w:rsidRPr="00B71399" w:rsidRDefault="0047588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475888" w:rsidRPr="00A507EE" w:rsidRDefault="0047588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5888" w:rsidRDefault="00475888">
    <w:pPr>
      <w:pStyle w:val="Header"/>
    </w:pPr>
    <w:r>
      <w:rPr>
        <w:noProof/>
      </w:rPr>
      <mc:AlternateContent>
        <mc:Choice Requires="wpg">
          <w:drawing>
            <wp:anchor distT="0" distB="0" distL="114300" distR="114300" simplePos="0" relativeHeight="251684864" behindDoc="0" locked="0" layoutInCell="1" allowOverlap="1" wp14:anchorId="1347622B" wp14:editId="348DCE4F">
              <wp:simplePos x="0" y="0"/>
              <wp:positionH relativeFrom="column">
                <wp:posOffset>-211201</wp:posOffset>
              </wp:positionH>
              <wp:positionV relativeFrom="paragraph">
                <wp:posOffset>-296596</wp:posOffset>
              </wp:positionV>
              <wp:extent cx="4462145" cy="361315"/>
              <wp:effectExtent l="0" t="76200" r="33655" b="153035"/>
              <wp:wrapNone/>
              <wp:docPr id="28" name="Group 28"/>
              <wp:cNvGraphicFramePr/>
              <a:graphic xmlns:a="http://schemas.openxmlformats.org/drawingml/2006/main">
                <a:graphicData uri="http://schemas.microsoft.com/office/word/2010/wordprocessingGroup">
                  <wpg:wgp>
                    <wpg:cNvGrpSpPr/>
                    <wpg:grpSpPr>
                      <a:xfrm>
                        <a:off x="0" y="0"/>
                        <a:ext cx="4462145" cy="361315"/>
                        <a:chOff x="0" y="0"/>
                        <a:chExt cx="4462145" cy="361315"/>
                      </a:xfrm>
                    </wpg:grpSpPr>
                    <wps:wsp>
                      <wps:cNvPr id="26" name="Text Box 2"/>
                      <wps:cNvSpPr txBox="1">
                        <a:spLocks noChangeArrowheads="1"/>
                      </wps:cNvSpPr>
                      <wps:spPr bwMode="auto">
                        <a:xfrm>
                          <a:off x="28575" y="0"/>
                          <a:ext cx="1617346" cy="299720"/>
                        </a:xfrm>
                        <a:prstGeom prst="rect">
                          <a:avLst/>
                        </a:prstGeom>
                        <a:solidFill>
                          <a:schemeClr val="bg1"/>
                        </a:solidFill>
                        <a:ln w="9525">
                          <a:noFill/>
                          <a:miter lim="800000"/>
                          <a:headEnd/>
                          <a:tailEnd/>
                        </a:ln>
                      </wps:spPr>
                      <wps:txbx>
                        <w:txbxContent>
                          <w:p w:rsidR="00475888" w:rsidRPr="0026034E" w:rsidRDefault="00475888" w:rsidP="0015283B">
                            <w:pPr>
                              <w:bidi w:val="0"/>
                              <w:spacing w:after="0" w:line="240" w:lineRule="auto"/>
                              <w:ind w:firstLine="113"/>
                              <w:rPr>
                                <w:rFonts w:ascii="Kalpurush" w:hAnsi="Kalpurush" w:cs="Kalpurush"/>
                                <w:color w:val="205B83"/>
                                <w:sz w:val="16"/>
                                <w:szCs w:val="20"/>
                                <w:lang w:bidi="bn-BD"/>
                              </w:rPr>
                            </w:pPr>
                            <w:r w:rsidRPr="0015283B">
                              <w:rPr>
                                <w:rFonts w:ascii="Kalpurush" w:hAnsi="Kalpurush" w:cs="Kalpurush" w:hint="cs"/>
                                <w:color w:val="006666"/>
                                <w:sz w:val="16"/>
                                <w:szCs w:val="20"/>
                                <w:cs/>
                                <w:lang w:bidi="bn-BD"/>
                              </w:rPr>
                              <w:t>ঈমানের</w:t>
                            </w:r>
                            <w:r w:rsidRPr="0015283B">
                              <w:rPr>
                                <w:rFonts w:ascii="Kalpurush" w:hAnsi="Kalpurush" w:cs="Kalpurush"/>
                                <w:color w:val="006666"/>
                                <w:sz w:val="16"/>
                                <w:szCs w:val="20"/>
                                <w:cs/>
                                <w:lang w:bidi="bn-BD"/>
                              </w:rPr>
                              <w:t xml:space="preserve"> </w:t>
                            </w:r>
                            <w:r w:rsidRPr="0015283B">
                              <w:rPr>
                                <w:rFonts w:ascii="Kalpurush" w:hAnsi="Kalpurush" w:cs="Kalpurush" w:hint="cs"/>
                                <w:color w:val="006666"/>
                                <w:sz w:val="16"/>
                                <w:szCs w:val="20"/>
                                <w:cs/>
                                <w:lang w:bidi="bn-BD"/>
                              </w:rPr>
                              <w:t>মূলনীতিসমূহের</w:t>
                            </w:r>
                            <w:r w:rsidRPr="0015283B">
                              <w:rPr>
                                <w:rFonts w:ascii="Kalpurush" w:hAnsi="Kalpurush" w:cs="Kalpurush"/>
                                <w:color w:val="006666"/>
                                <w:sz w:val="16"/>
                                <w:szCs w:val="20"/>
                                <w:cs/>
                                <w:lang w:bidi="bn-BD"/>
                              </w:rPr>
                              <w:t xml:space="preserve"> </w:t>
                            </w:r>
                            <w:r w:rsidRPr="0015283B">
                              <w:rPr>
                                <w:rFonts w:ascii="Kalpurush" w:hAnsi="Kalpurush" w:cs="Kalpurush" w:hint="cs"/>
                                <w:color w:val="006666"/>
                                <w:sz w:val="16"/>
                                <w:szCs w:val="20"/>
                                <w:cs/>
                                <w:lang w:bidi="bn-BD"/>
                              </w:rPr>
                              <w:t>ব্যাখ্যা</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52753"/>
                          <a:ext cx="798195" cy="308562"/>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475888" w:rsidRPr="00F866F6" w:rsidRDefault="00475888"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26034E">
                              <w:rPr>
                                <w:rFonts w:ascii="Times New Roman" w:hAnsi="Times New Roman" w:cs="Times New Roman"/>
                                <w:color w:val="006666"/>
                                <w:sz w:val="20"/>
                                <w:szCs w:val="20"/>
                                <w:lang w:bidi="ar-EG"/>
                              </w:rPr>
                              <w:t xml:space="preserve"> </w:t>
                            </w:r>
                            <w:r w:rsidRPr="0026034E">
                              <w:rPr>
                                <w:rFonts w:ascii="Kalpurush ANSI" w:hAnsi="Kalpurush ANSI" w:cs="Times New Roman"/>
                                <w:color w:val="006666"/>
                                <w:sz w:val="20"/>
                                <w:szCs w:val="20"/>
                                <w:lang w:bidi="ar-EG"/>
                              </w:rPr>
                              <w:fldChar w:fldCharType="begin"/>
                            </w:r>
                            <w:r w:rsidRPr="0026034E">
                              <w:rPr>
                                <w:rFonts w:ascii="Kalpurush ANSI" w:hAnsi="Kalpurush ANSI" w:cs="Times New Roman"/>
                                <w:color w:val="006666"/>
                                <w:sz w:val="20"/>
                                <w:szCs w:val="20"/>
                                <w:lang w:bidi="ar-EG"/>
                              </w:rPr>
                              <w:instrText xml:space="preserve"> PAGE   \* MERGEFORMAT </w:instrText>
                            </w:r>
                            <w:r w:rsidRPr="0026034E">
                              <w:rPr>
                                <w:rFonts w:ascii="Kalpurush ANSI" w:hAnsi="Kalpurush ANSI" w:cs="Times New Roman"/>
                                <w:color w:val="006666"/>
                                <w:sz w:val="20"/>
                                <w:szCs w:val="20"/>
                                <w:lang w:bidi="ar-EG"/>
                              </w:rPr>
                              <w:fldChar w:fldCharType="separate"/>
                            </w:r>
                            <w:r w:rsidR="00A71D02">
                              <w:rPr>
                                <w:rFonts w:ascii="Kalpurush ANSI" w:hAnsi="Kalpurush ANSI" w:cs="Times New Roman"/>
                                <w:noProof/>
                                <w:color w:val="006666"/>
                                <w:sz w:val="20"/>
                                <w:szCs w:val="20"/>
                                <w:lang w:bidi="ar-EG"/>
                              </w:rPr>
                              <w:t>2</w:t>
                            </w:r>
                            <w:r w:rsidRPr="0026034E">
                              <w:rPr>
                                <w:rFonts w:ascii="Kalpurush ANSI" w:hAnsi="Kalpurush ANSI" w:cs="Times New Roman"/>
                                <w:color w:val="006666"/>
                                <w:sz w:val="20"/>
                                <w:szCs w:val="20"/>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wps:txbx>
                      <wps:bodyPr rot="0" vert="horz" wrap="square" lIns="91440" tIns="45720" rIns="91440" bIns="45720" anchor="t" anchorCtr="0">
                        <a:noAutofit/>
                      </wps:bodyPr>
                    </wps:wsp>
                    <wps:wsp>
                      <wps:cNvPr id="27" name="Plaque 27"/>
                      <wps:cNvSpPr/>
                      <wps:spPr>
                        <a:xfrm>
                          <a:off x="3566477" y="115163"/>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347622B" id="Group 28" o:spid="_x0000_s1030" style="position:absolute;left:0;text-align:left;margin-left:-16.65pt;margin-top:-23.35pt;width:351.35pt;height:28.45pt;z-index:251684864;mso-height-relative:margin" coordsize="44621,3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">
              <v:shapetype id="_x0000_t202" coordsize="21600,21600" o:spt="202" path="m,l,21600r21600,l21600,xe">
                <v:stroke joinstyle="miter"/>
                <v:path gradientshapeok="t" o:connecttype="rect"/>
              </v:shapetype>
              <v:shape id="Text Box 2" o:spid="_x0000_s1031" type="#_x0000_t202" style="position:absolute;left:285;width:16174;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475888" w:rsidRPr="0026034E" w:rsidRDefault="00475888" w:rsidP="0015283B">
                      <w:pPr>
                        <w:bidi w:val="0"/>
                        <w:spacing w:after="0" w:line="240" w:lineRule="auto"/>
                        <w:ind w:firstLine="113"/>
                        <w:rPr>
                          <w:rFonts w:ascii="Kalpurush" w:hAnsi="Kalpurush" w:cs="Kalpurush"/>
                          <w:color w:val="205B83"/>
                          <w:sz w:val="16"/>
                          <w:szCs w:val="20"/>
                          <w:lang w:bidi="bn-BD"/>
                        </w:rPr>
                      </w:pPr>
                      <w:r w:rsidRPr="0015283B">
                        <w:rPr>
                          <w:rFonts w:ascii="Kalpurush" w:hAnsi="Kalpurush" w:cs="Kalpurush" w:hint="cs"/>
                          <w:color w:val="006666"/>
                          <w:sz w:val="16"/>
                          <w:szCs w:val="20"/>
                          <w:cs/>
                          <w:lang w:bidi="bn-BD"/>
                        </w:rPr>
                        <w:t>ঈমানের</w:t>
                      </w:r>
                      <w:r w:rsidRPr="0015283B">
                        <w:rPr>
                          <w:rFonts w:ascii="Kalpurush" w:hAnsi="Kalpurush" w:cs="Kalpurush"/>
                          <w:color w:val="006666"/>
                          <w:sz w:val="16"/>
                          <w:szCs w:val="20"/>
                          <w:cs/>
                          <w:lang w:bidi="bn-BD"/>
                        </w:rPr>
                        <w:t xml:space="preserve"> </w:t>
                      </w:r>
                      <w:r w:rsidRPr="0015283B">
                        <w:rPr>
                          <w:rFonts w:ascii="Kalpurush" w:hAnsi="Kalpurush" w:cs="Kalpurush" w:hint="cs"/>
                          <w:color w:val="006666"/>
                          <w:sz w:val="16"/>
                          <w:szCs w:val="20"/>
                          <w:cs/>
                          <w:lang w:bidi="bn-BD"/>
                        </w:rPr>
                        <w:t>মূলনীতিসমূহের</w:t>
                      </w:r>
                      <w:r w:rsidRPr="0015283B">
                        <w:rPr>
                          <w:rFonts w:ascii="Kalpurush" w:hAnsi="Kalpurush" w:cs="Kalpurush"/>
                          <w:color w:val="006666"/>
                          <w:sz w:val="16"/>
                          <w:szCs w:val="20"/>
                          <w:cs/>
                          <w:lang w:bidi="bn-BD"/>
                        </w:rPr>
                        <w:t xml:space="preserve"> </w:t>
                      </w:r>
                      <w:r w:rsidRPr="0015283B">
                        <w:rPr>
                          <w:rFonts w:ascii="Kalpurush" w:hAnsi="Kalpurush" w:cs="Kalpurush" w:hint="cs"/>
                          <w:color w:val="006666"/>
                          <w:sz w:val="16"/>
                          <w:szCs w:val="20"/>
                          <w:cs/>
                          <w:lang w:bidi="bn-BD"/>
                        </w:rPr>
                        <w:t>ব্যাখ্যা</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527;width:798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475888" w:rsidRPr="00F866F6" w:rsidRDefault="00475888"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26034E">
                        <w:rPr>
                          <w:rFonts w:ascii="Times New Roman" w:hAnsi="Times New Roman" w:cs="Times New Roman"/>
                          <w:color w:val="006666"/>
                          <w:sz w:val="20"/>
                          <w:szCs w:val="20"/>
                          <w:lang w:bidi="ar-EG"/>
                        </w:rPr>
                        <w:t xml:space="preserve"> </w:t>
                      </w:r>
                      <w:r w:rsidRPr="0026034E">
                        <w:rPr>
                          <w:rFonts w:ascii="Kalpurush ANSI" w:hAnsi="Kalpurush ANSI" w:cs="Times New Roman"/>
                          <w:color w:val="006666"/>
                          <w:sz w:val="20"/>
                          <w:szCs w:val="20"/>
                          <w:lang w:bidi="ar-EG"/>
                        </w:rPr>
                        <w:fldChar w:fldCharType="begin"/>
                      </w:r>
                      <w:r w:rsidRPr="0026034E">
                        <w:rPr>
                          <w:rFonts w:ascii="Kalpurush ANSI" w:hAnsi="Kalpurush ANSI" w:cs="Times New Roman"/>
                          <w:color w:val="006666"/>
                          <w:sz w:val="20"/>
                          <w:szCs w:val="20"/>
                          <w:lang w:bidi="ar-EG"/>
                        </w:rPr>
                        <w:instrText xml:space="preserve"> PAGE   \* MERGEFORMAT </w:instrText>
                      </w:r>
                      <w:r w:rsidRPr="0026034E">
                        <w:rPr>
                          <w:rFonts w:ascii="Kalpurush ANSI" w:hAnsi="Kalpurush ANSI" w:cs="Times New Roman"/>
                          <w:color w:val="006666"/>
                          <w:sz w:val="20"/>
                          <w:szCs w:val="20"/>
                          <w:lang w:bidi="ar-EG"/>
                        </w:rPr>
                        <w:fldChar w:fldCharType="separate"/>
                      </w:r>
                      <w:r w:rsidR="00A71D02">
                        <w:rPr>
                          <w:rFonts w:ascii="Kalpurush ANSI" w:hAnsi="Kalpurush ANSI" w:cs="Times New Roman"/>
                          <w:noProof/>
                          <w:color w:val="006666"/>
                          <w:sz w:val="20"/>
                          <w:szCs w:val="20"/>
                          <w:lang w:bidi="ar-EG"/>
                        </w:rPr>
                        <w:t>2</w:t>
                      </w:r>
                      <w:r w:rsidRPr="0026034E">
                        <w:rPr>
                          <w:rFonts w:ascii="Kalpurush ANSI" w:hAnsi="Kalpurush ANSI" w:cs="Times New Roman"/>
                          <w:color w:val="006666"/>
                          <w:sz w:val="20"/>
                          <w:szCs w:val="20"/>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151;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5888" w:rsidRDefault="00475888">
    <w:pPr>
      <w:pStyle w:val="Header"/>
      <w:rPr>
        <w:lang w:bidi="ar-EG"/>
      </w:rPr>
    </w:pPr>
    <w:r>
      <w:rPr>
        <w:noProof/>
      </w:rPr>
      <mc:AlternateContent>
        <mc:Choice Requires="wpg">
          <w:drawing>
            <wp:anchor distT="0" distB="0" distL="114300" distR="114300" simplePos="0" relativeHeight="251672576" behindDoc="0" locked="0" layoutInCell="1" allowOverlap="1" wp14:anchorId="655C1840" wp14:editId="191B2904">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3B9852C"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4" o:title=""/>
                <v:path arrowok="t"/>
              </v:shape>
            </v:group>
          </w:pict>
        </mc:Fallback>
      </mc:AlternateContent>
    </w:r>
    <w:r>
      <w:rPr>
        <w:noProof/>
      </w:rPr>
      <mc:AlternateContent>
        <mc:Choice Requires="wpg">
          <w:drawing>
            <wp:anchor distT="0" distB="0" distL="114300" distR="114300" simplePos="0" relativeHeight="251659264" behindDoc="0" locked="0" layoutInCell="1" allowOverlap="1" wp14:anchorId="42014928" wp14:editId="4660610B">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475888" w:rsidRPr="00853076" w:rsidRDefault="00475888"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014928"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475888" w:rsidRPr="00853076" w:rsidRDefault="00475888"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EF6E61"/>
    <w:multiLevelType w:val="hybridMultilevel"/>
    <w:tmpl w:val="AAB4617C"/>
    <w:lvl w:ilvl="0" w:tplc="FFFFFFFF">
      <w:start w:val="1"/>
      <w:numFmt w:val="bullet"/>
      <w:lvlText w:val=""/>
      <w:lvlJc w:val="left"/>
      <w:pPr>
        <w:tabs>
          <w:tab w:val="num" w:pos="720"/>
        </w:tabs>
        <w:ind w:left="720" w:right="720" w:hanging="360"/>
      </w:pPr>
      <w:rPr>
        <w:rFonts w:ascii="NikoshBAN" w:eastAsia="NikoshBAN" w:hAnsi="NikoshBAN" w:cs="NikoshBAN" w:hint="default"/>
        <w:sz w:val="16"/>
      </w:rPr>
    </w:lvl>
    <w:lvl w:ilvl="1" w:tplc="FFFFFFFF" w:tentative="1">
      <w:start w:val="1"/>
      <w:numFmt w:val="bullet"/>
      <w:lvlText w:val="o"/>
      <w:lvlJc w:val="left"/>
      <w:pPr>
        <w:tabs>
          <w:tab w:val="num" w:pos="1440"/>
        </w:tabs>
        <w:ind w:left="1440" w:right="1440" w:hanging="360"/>
      </w:pPr>
      <w:rPr>
        <w:rFonts w:ascii="Courier New" w:hAnsi="Courier New" w:hint="default"/>
      </w:rPr>
    </w:lvl>
    <w:lvl w:ilvl="2" w:tplc="FFFFFFFF" w:tentative="1">
      <w:start w:val="1"/>
      <w:numFmt w:val="bullet"/>
      <w:lvlText w:val=""/>
      <w:lvlJc w:val="left"/>
      <w:pPr>
        <w:tabs>
          <w:tab w:val="num" w:pos="2160"/>
        </w:tabs>
        <w:ind w:left="2160" w:right="2160" w:hanging="360"/>
      </w:pPr>
      <w:rPr>
        <w:rFonts w:ascii="Wingdings" w:hAnsi="Wingdings" w:hint="default"/>
      </w:rPr>
    </w:lvl>
    <w:lvl w:ilvl="3" w:tplc="FFFFFFFF" w:tentative="1">
      <w:start w:val="1"/>
      <w:numFmt w:val="bullet"/>
      <w:lvlText w:val=""/>
      <w:lvlJc w:val="left"/>
      <w:pPr>
        <w:tabs>
          <w:tab w:val="num" w:pos="2880"/>
        </w:tabs>
        <w:ind w:left="2880" w:right="2880" w:hanging="360"/>
      </w:pPr>
      <w:rPr>
        <w:rFonts w:ascii="Symbol" w:hAnsi="Symbol" w:hint="default"/>
      </w:rPr>
    </w:lvl>
    <w:lvl w:ilvl="4" w:tplc="FFFFFFFF" w:tentative="1">
      <w:start w:val="1"/>
      <w:numFmt w:val="bullet"/>
      <w:lvlText w:val="o"/>
      <w:lvlJc w:val="left"/>
      <w:pPr>
        <w:tabs>
          <w:tab w:val="num" w:pos="3600"/>
        </w:tabs>
        <w:ind w:left="3600" w:right="3600" w:hanging="360"/>
      </w:pPr>
      <w:rPr>
        <w:rFonts w:ascii="Courier New" w:hAnsi="Courier New" w:hint="default"/>
      </w:rPr>
    </w:lvl>
    <w:lvl w:ilvl="5" w:tplc="FFFFFFFF" w:tentative="1">
      <w:start w:val="1"/>
      <w:numFmt w:val="bullet"/>
      <w:lvlText w:val=""/>
      <w:lvlJc w:val="left"/>
      <w:pPr>
        <w:tabs>
          <w:tab w:val="num" w:pos="4320"/>
        </w:tabs>
        <w:ind w:left="4320" w:right="4320" w:hanging="360"/>
      </w:pPr>
      <w:rPr>
        <w:rFonts w:ascii="Wingdings" w:hAnsi="Wingdings" w:hint="default"/>
      </w:rPr>
    </w:lvl>
    <w:lvl w:ilvl="6" w:tplc="FFFFFFFF" w:tentative="1">
      <w:start w:val="1"/>
      <w:numFmt w:val="bullet"/>
      <w:lvlText w:val=""/>
      <w:lvlJc w:val="left"/>
      <w:pPr>
        <w:tabs>
          <w:tab w:val="num" w:pos="5040"/>
        </w:tabs>
        <w:ind w:left="5040" w:right="5040" w:hanging="360"/>
      </w:pPr>
      <w:rPr>
        <w:rFonts w:ascii="Symbol" w:hAnsi="Symbol" w:hint="default"/>
      </w:rPr>
    </w:lvl>
    <w:lvl w:ilvl="7" w:tplc="FFFFFFFF" w:tentative="1">
      <w:start w:val="1"/>
      <w:numFmt w:val="bullet"/>
      <w:lvlText w:val="o"/>
      <w:lvlJc w:val="left"/>
      <w:pPr>
        <w:tabs>
          <w:tab w:val="num" w:pos="5760"/>
        </w:tabs>
        <w:ind w:left="5760" w:right="5760" w:hanging="360"/>
      </w:pPr>
      <w:rPr>
        <w:rFonts w:ascii="Courier New" w:hAnsi="Courier New" w:hint="default"/>
      </w:rPr>
    </w:lvl>
    <w:lvl w:ilvl="8" w:tplc="FFFFFFFF" w:tentative="1">
      <w:start w:val="1"/>
      <w:numFmt w:val="bullet"/>
      <w:lvlText w:val=""/>
      <w:lvlJc w:val="left"/>
      <w:pPr>
        <w:tabs>
          <w:tab w:val="num" w:pos="6480"/>
        </w:tabs>
        <w:ind w:left="6480" w:right="6480" w:hanging="360"/>
      </w:pPr>
      <w:rPr>
        <w:rFonts w:ascii="Wingdings" w:hAnsi="Wingdings" w:hint="default"/>
      </w:rPr>
    </w:lvl>
  </w:abstractNum>
  <w:abstractNum w:abstractNumId="1">
    <w:nsid w:val="05A120DC"/>
    <w:multiLevelType w:val="hybridMultilevel"/>
    <w:tmpl w:val="BED8F23A"/>
    <w:lvl w:ilvl="0" w:tplc="3312C568">
      <w:start w:val="1"/>
      <w:numFmt w:val="decimal"/>
      <w:lvlText w:val="%1."/>
      <w:lvlJc w:val="left"/>
      <w:pPr>
        <w:tabs>
          <w:tab w:val="num" w:pos="473"/>
        </w:tabs>
        <w:ind w:left="227" w:right="227" w:hanging="114"/>
      </w:pPr>
      <w:rPr>
        <w:rFonts w:ascii="Kalpurush" w:eastAsia="NikoshBAN" w:hAnsi="Kalpurush" w:cs="Kalpurush" w:hint="default"/>
        <w:lang w:bidi="bn-BD"/>
      </w:rPr>
    </w:lvl>
    <w:lvl w:ilvl="1" w:tplc="FFFFFFFF" w:tentative="1">
      <w:start w:val="1"/>
      <w:numFmt w:val="lowerLetter"/>
      <w:lvlText w:val="%2."/>
      <w:lvlJc w:val="left"/>
      <w:pPr>
        <w:tabs>
          <w:tab w:val="num" w:pos="1440"/>
        </w:tabs>
        <w:ind w:left="1440" w:right="1440" w:hanging="360"/>
      </w:pPr>
    </w:lvl>
    <w:lvl w:ilvl="2" w:tplc="FFFFFFFF" w:tentative="1">
      <w:start w:val="1"/>
      <w:numFmt w:val="lowerRoman"/>
      <w:lvlText w:val="%3."/>
      <w:lvlJc w:val="right"/>
      <w:pPr>
        <w:tabs>
          <w:tab w:val="num" w:pos="2160"/>
        </w:tabs>
        <w:ind w:left="2160" w:right="2160" w:hanging="180"/>
      </w:pPr>
    </w:lvl>
    <w:lvl w:ilvl="3" w:tplc="FFFFFFFF" w:tentative="1">
      <w:start w:val="1"/>
      <w:numFmt w:val="decimal"/>
      <w:lvlText w:val="%4."/>
      <w:lvlJc w:val="left"/>
      <w:pPr>
        <w:tabs>
          <w:tab w:val="num" w:pos="2880"/>
        </w:tabs>
        <w:ind w:left="2880" w:right="2880" w:hanging="360"/>
      </w:pPr>
    </w:lvl>
    <w:lvl w:ilvl="4" w:tplc="FFFFFFFF" w:tentative="1">
      <w:start w:val="1"/>
      <w:numFmt w:val="lowerLetter"/>
      <w:lvlText w:val="%5."/>
      <w:lvlJc w:val="left"/>
      <w:pPr>
        <w:tabs>
          <w:tab w:val="num" w:pos="3600"/>
        </w:tabs>
        <w:ind w:left="3600" w:right="3600" w:hanging="360"/>
      </w:pPr>
    </w:lvl>
    <w:lvl w:ilvl="5" w:tplc="FFFFFFFF" w:tentative="1">
      <w:start w:val="1"/>
      <w:numFmt w:val="lowerRoman"/>
      <w:lvlText w:val="%6."/>
      <w:lvlJc w:val="right"/>
      <w:pPr>
        <w:tabs>
          <w:tab w:val="num" w:pos="4320"/>
        </w:tabs>
        <w:ind w:left="4320" w:right="4320" w:hanging="180"/>
      </w:pPr>
    </w:lvl>
    <w:lvl w:ilvl="6" w:tplc="FFFFFFFF" w:tentative="1">
      <w:start w:val="1"/>
      <w:numFmt w:val="decimal"/>
      <w:lvlText w:val="%7."/>
      <w:lvlJc w:val="left"/>
      <w:pPr>
        <w:tabs>
          <w:tab w:val="num" w:pos="5040"/>
        </w:tabs>
        <w:ind w:left="5040" w:right="5040" w:hanging="360"/>
      </w:pPr>
    </w:lvl>
    <w:lvl w:ilvl="7" w:tplc="FFFFFFFF" w:tentative="1">
      <w:start w:val="1"/>
      <w:numFmt w:val="lowerLetter"/>
      <w:lvlText w:val="%8."/>
      <w:lvlJc w:val="left"/>
      <w:pPr>
        <w:tabs>
          <w:tab w:val="num" w:pos="5760"/>
        </w:tabs>
        <w:ind w:left="5760" w:right="5760" w:hanging="360"/>
      </w:pPr>
    </w:lvl>
    <w:lvl w:ilvl="8" w:tplc="FFFFFFFF" w:tentative="1">
      <w:start w:val="1"/>
      <w:numFmt w:val="lowerRoman"/>
      <w:lvlText w:val="%9."/>
      <w:lvlJc w:val="right"/>
      <w:pPr>
        <w:tabs>
          <w:tab w:val="num" w:pos="6480"/>
        </w:tabs>
        <w:ind w:left="6480" w:right="6480" w:hanging="180"/>
      </w:pPr>
    </w:lvl>
  </w:abstractNum>
  <w:abstractNum w:abstractNumId="2">
    <w:nsid w:val="2E577441"/>
    <w:multiLevelType w:val="hybridMultilevel"/>
    <w:tmpl w:val="53184428"/>
    <w:lvl w:ilvl="0" w:tplc="FFFFFFFF">
      <w:start w:val="1"/>
      <w:numFmt w:val="bullet"/>
      <w:lvlText w:val=""/>
      <w:lvlJc w:val="left"/>
      <w:pPr>
        <w:tabs>
          <w:tab w:val="num" w:pos="720"/>
        </w:tabs>
        <w:ind w:left="720" w:right="720" w:hanging="360"/>
      </w:pPr>
      <w:rPr>
        <w:rFonts w:ascii="Wingdings" w:hAnsi="Wingdings" w:hint="default"/>
        <w:sz w:val="16"/>
      </w:rPr>
    </w:lvl>
    <w:lvl w:ilvl="1" w:tplc="FFFFFFFF" w:tentative="1">
      <w:start w:val="1"/>
      <w:numFmt w:val="bullet"/>
      <w:lvlText w:val="o"/>
      <w:lvlJc w:val="left"/>
      <w:pPr>
        <w:tabs>
          <w:tab w:val="num" w:pos="1440"/>
        </w:tabs>
        <w:ind w:left="1440" w:right="1440" w:hanging="360"/>
      </w:pPr>
      <w:rPr>
        <w:rFonts w:ascii="Courier New" w:hAnsi="Courier New" w:hint="default"/>
      </w:rPr>
    </w:lvl>
    <w:lvl w:ilvl="2" w:tplc="FFFFFFFF" w:tentative="1">
      <w:start w:val="1"/>
      <w:numFmt w:val="bullet"/>
      <w:lvlText w:val=""/>
      <w:lvlJc w:val="left"/>
      <w:pPr>
        <w:tabs>
          <w:tab w:val="num" w:pos="2160"/>
        </w:tabs>
        <w:ind w:left="2160" w:right="2160" w:hanging="360"/>
      </w:pPr>
      <w:rPr>
        <w:rFonts w:ascii="Wingdings" w:hAnsi="Wingdings" w:hint="default"/>
      </w:rPr>
    </w:lvl>
    <w:lvl w:ilvl="3" w:tplc="FFFFFFFF" w:tentative="1">
      <w:start w:val="1"/>
      <w:numFmt w:val="bullet"/>
      <w:lvlText w:val=""/>
      <w:lvlJc w:val="left"/>
      <w:pPr>
        <w:tabs>
          <w:tab w:val="num" w:pos="2880"/>
        </w:tabs>
        <w:ind w:left="2880" w:right="2880" w:hanging="360"/>
      </w:pPr>
      <w:rPr>
        <w:rFonts w:ascii="Symbol" w:hAnsi="Symbol" w:hint="default"/>
      </w:rPr>
    </w:lvl>
    <w:lvl w:ilvl="4" w:tplc="FFFFFFFF" w:tentative="1">
      <w:start w:val="1"/>
      <w:numFmt w:val="bullet"/>
      <w:lvlText w:val="o"/>
      <w:lvlJc w:val="left"/>
      <w:pPr>
        <w:tabs>
          <w:tab w:val="num" w:pos="3600"/>
        </w:tabs>
        <w:ind w:left="3600" w:right="3600" w:hanging="360"/>
      </w:pPr>
      <w:rPr>
        <w:rFonts w:ascii="Courier New" w:hAnsi="Courier New" w:hint="default"/>
      </w:rPr>
    </w:lvl>
    <w:lvl w:ilvl="5" w:tplc="FFFFFFFF" w:tentative="1">
      <w:start w:val="1"/>
      <w:numFmt w:val="bullet"/>
      <w:lvlText w:val=""/>
      <w:lvlJc w:val="left"/>
      <w:pPr>
        <w:tabs>
          <w:tab w:val="num" w:pos="4320"/>
        </w:tabs>
        <w:ind w:left="4320" w:right="4320" w:hanging="360"/>
      </w:pPr>
      <w:rPr>
        <w:rFonts w:ascii="Wingdings" w:hAnsi="Wingdings" w:hint="default"/>
      </w:rPr>
    </w:lvl>
    <w:lvl w:ilvl="6" w:tplc="FFFFFFFF" w:tentative="1">
      <w:start w:val="1"/>
      <w:numFmt w:val="bullet"/>
      <w:lvlText w:val=""/>
      <w:lvlJc w:val="left"/>
      <w:pPr>
        <w:tabs>
          <w:tab w:val="num" w:pos="5040"/>
        </w:tabs>
        <w:ind w:left="5040" w:right="5040" w:hanging="360"/>
      </w:pPr>
      <w:rPr>
        <w:rFonts w:ascii="Symbol" w:hAnsi="Symbol" w:hint="default"/>
      </w:rPr>
    </w:lvl>
    <w:lvl w:ilvl="7" w:tplc="FFFFFFFF" w:tentative="1">
      <w:start w:val="1"/>
      <w:numFmt w:val="bullet"/>
      <w:lvlText w:val="o"/>
      <w:lvlJc w:val="left"/>
      <w:pPr>
        <w:tabs>
          <w:tab w:val="num" w:pos="5760"/>
        </w:tabs>
        <w:ind w:left="5760" w:right="5760" w:hanging="360"/>
      </w:pPr>
      <w:rPr>
        <w:rFonts w:ascii="Courier New" w:hAnsi="Courier New" w:hint="default"/>
      </w:rPr>
    </w:lvl>
    <w:lvl w:ilvl="8" w:tplc="FFFFFFFF" w:tentative="1">
      <w:start w:val="1"/>
      <w:numFmt w:val="bullet"/>
      <w:lvlText w:val=""/>
      <w:lvlJc w:val="left"/>
      <w:pPr>
        <w:tabs>
          <w:tab w:val="num" w:pos="6480"/>
        </w:tabs>
        <w:ind w:left="6480" w:right="6480" w:hanging="360"/>
      </w:pPr>
      <w:rPr>
        <w:rFonts w:ascii="Wingdings" w:hAnsi="Wingdings" w:hint="default"/>
      </w:rPr>
    </w:lvl>
  </w:abstractNum>
  <w:abstractNum w:abstractNumId="3">
    <w:nsid w:val="4583738D"/>
    <w:multiLevelType w:val="hybridMultilevel"/>
    <w:tmpl w:val="C1A8BC98"/>
    <w:lvl w:ilvl="0" w:tplc="FFFFFFFF">
      <w:numFmt w:val="bullet"/>
      <w:lvlText w:val=""/>
      <w:lvlJc w:val="left"/>
      <w:pPr>
        <w:tabs>
          <w:tab w:val="num" w:pos="1267"/>
        </w:tabs>
        <w:ind w:left="1267" w:right="1267" w:hanging="720"/>
      </w:pPr>
      <w:rPr>
        <w:rFonts w:ascii="AGA Arabesque" w:eastAsia="Times New Roman" w:hAnsi="AGA Arabesque" w:cs="Arabic Transparent" w:hint="default"/>
      </w:rPr>
    </w:lvl>
    <w:lvl w:ilvl="1" w:tplc="FFFFFFFF" w:tentative="1">
      <w:start w:val="1"/>
      <w:numFmt w:val="bullet"/>
      <w:lvlText w:val="o"/>
      <w:lvlJc w:val="left"/>
      <w:pPr>
        <w:tabs>
          <w:tab w:val="num" w:pos="1627"/>
        </w:tabs>
        <w:ind w:left="1627" w:right="1627" w:hanging="360"/>
      </w:pPr>
      <w:rPr>
        <w:rFonts w:ascii="Courier New" w:hAnsi="Courier New" w:hint="default"/>
      </w:rPr>
    </w:lvl>
    <w:lvl w:ilvl="2" w:tplc="FFFFFFFF" w:tentative="1">
      <w:start w:val="1"/>
      <w:numFmt w:val="bullet"/>
      <w:lvlText w:val=""/>
      <w:lvlJc w:val="left"/>
      <w:pPr>
        <w:tabs>
          <w:tab w:val="num" w:pos="2347"/>
        </w:tabs>
        <w:ind w:left="2347" w:right="2347" w:hanging="360"/>
      </w:pPr>
      <w:rPr>
        <w:rFonts w:ascii="Wingdings" w:hAnsi="Wingdings" w:hint="default"/>
      </w:rPr>
    </w:lvl>
    <w:lvl w:ilvl="3" w:tplc="FFFFFFFF" w:tentative="1">
      <w:start w:val="1"/>
      <w:numFmt w:val="bullet"/>
      <w:lvlText w:val=""/>
      <w:lvlJc w:val="left"/>
      <w:pPr>
        <w:tabs>
          <w:tab w:val="num" w:pos="3067"/>
        </w:tabs>
        <w:ind w:left="3067" w:right="3067" w:hanging="360"/>
      </w:pPr>
      <w:rPr>
        <w:rFonts w:ascii="Symbol" w:hAnsi="Symbol" w:hint="default"/>
      </w:rPr>
    </w:lvl>
    <w:lvl w:ilvl="4" w:tplc="FFFFFFFF" w:tentative="1">
      <w:start w:val="1"/>
      <w:numFmt w:val="bullet"/>
      <w:lvlText w:val="o"/>
      <w:lvlJc w:val="left"/>
      <w:pPr>
        <w:tabs>
          <w:tab w:val="num" w:pos="3787"/>
        </w:tabs>
        <w:ind w:left="3787" w:right="3787" w:hanging="360"/>
      </w:pPr>
      <w:rPr>
        <w:rFonts w:ascii="Courier New" w:hAnsi="Courier New" w:hint="default"/>
      </w:rPr>
    </w:lvl>
    <w:lvl w:ilvl="5" w:tplc="FFFFFFFF" w:tentative="1">
      <w:start w:val="1"/>
      <w:numFmt w:val="bullet"/>
      <w:lvlText w:val=""/>
      <w:lvlJc w:val="left"/>
      <w:pPr>
        <w:tabs>
          <w:tab w:val="num" w:pos="4507"/>
        </w:tabs>
        <w:ind w:left="4507" w:right="4507" w:hanging="360"/>
      </w:pPr>
      <w:rPr>
        <w:rFonts w:ascii="Wingdings" w:hAnsi="Wingdings" w:hint="default"/>
      </w:rPr>
    </w:lvl>
    <w:lvl w:ilvl="6" w:tplc="FFFFFFFF" w:tentative="1">
      <w:start w:val="1"/>
      <w:numFmt w:val="bullet"/>
      <w:lvlText w:val=""/>
      <w:lvlJc w:val="left"/>
      <w:pPr>
        <w:tabs>
          <w:tab w:val="num" w:pos="5227"/>
        </w:tabs>
        <w:ind w:left="5227" w:right="5227" w:hanging="360"/>
      </w:pPr>
      <w:rPr>
        <w:rFonts w:ascii="Symbol" w:hAnsi="Symbol" w:hint="default"/>
      </w:rPr>
    </w:lvl>
    <w:lvl w:ilvl="7" w:tplc="FFFFFFFF" w:tentative="1">
      <w:start w:val="1"/>
      <w:numFmt w:val="bullet"/>
      <w:lvlText w:val="o"/>
      <w:lvlJc w:val="left"/>
      <w:pPr>
        <w:tabs>
          <w:tab w:val="num" w:pos="5947"/>
        </w:tabs>
        <w:ind w:left="5947" w:right="5947" w:hanging="360"/>
      </w:pPr>
      <w:rPr>
        <w:rFonts w:ascii="Courier New" w:hAnsi="Courier New" w:hint="default"/>
      </w:rPr>
    </w:lvl>
    <w:lvl w:ilvl="8" w:tplc="FFFFFFFF" w:tentative="1">
      <w:start w:val="1"/>
      <w:numFmt w:val="bullet"/>
      <w:lvlText w:val=""/>
      <w:lvlJc w:val="left"/>
      <w:pPr>
        <w:tabs>
          <w:tab w:val="num" w:pos="6667"/>
        </w:tabs>
        <w:ind w:left="6667" w:right="6667" w:hanging="360"/>
      </w:pPr>
      <w:rPr>
        <w:rFonts w:ascii="Wingdings" w:hAnsi="Wingdings" w:hint="default"/>
      </w:rPr>
    </w:lvl>
  </w:abstractNum>
  <w:abstractNum w:abstractNumId="4">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5">
    <w:nsid w:val="624B2A2F"/>
    <w:multiLevelType w:val="hybridMultilevel"/>
    <w:tmpl w:val="03C62072"/>
    <w:lvl w:ilvl="0" w:tplc="FFFFFFFF">
      <w:start w:val="1"/>
      <w:numFmt w:val="bullet"/>
      <w:lvlText w:val=""/>
      <w:lvlJc w:val="left"/>
      <w:pPr>
        <w:tabs>
          <w:tab w:val="num" w:pos="720"/>
        </w:tabs>
        <w:ind w:left="720" w:right="720" w:hanging="360"/>
      </w:pPr>
      <w:rPr>
        <w:rFonts w:ascii="Wingdings" w:hAnsi="Wingdings" w:hint="default"/>
      </w:rPr>
    </w:lvl>
    <w:lvl w:ilvl="1" w:tplc="FFFFFFFF" w:tentative="1">
      <w:start w:val="1"/>
      <w:numFmt w:val="bullet"/>
      <w:lvlText w:val="o"/>
      <w:lvlJc w:val="left"/>
      <w:pPr>
        <w:tabs>
          <w:tab w:val="num" w:pos="1440"/>
        </w:tabs>
        <w:ind w:left="1440" w:right="1440" w:hanging="360"/>
      </w:pPr>
      <w:rPr>
        <w:rFonts w:ascii="Courier New" w:hAnsi="Courier New" w:hint="default"/>
      </w:rPr>
    </w:lvl>
    <w:lvl w:ilvl="2" w:tplc="FFFFFFFF" w:tentative="1">
      <w:start w:val="1"/>
      <w:numFmt w:val="bullet"/>
      <w:lvlText w:val=""/>
      <w:lvlJc w:val="left"/>
      <w:pPr>
        <w:tabs>
          <w:tab w:val="num" w:pos="2160"/>
        </w:tabs>
        <w:ind w:left="2160" w:right="2160" w:hanging="360"/>
      </w:pPr>
      <w:rPr>
        <w:rFonts w:ascii="Wingdings" w:hAnsi="Wingdings" w:hint="default"/>
      </w:rPr>
    </w:lvl>
    <w:lvl w:ilvl="3" w:tplc="FFFFFFFF" w:tentative="1">
      <w:start w:val="1"/>
      <w:numFmt w:val="bullet"/>
      <w:lvlText w:val=""/>
      <w:lvlJc w:val="left"/>
      <w:pPr>
        <w:tabs>
          <w:tab w:val="num" w:pos="2880"/>
        </w:tabs>
        <w:ind w:left="2880" w:right="2880" w:hanging="360"/>
      </w:pPr>
      <w:rPr>
        <w:rFonts w:ascii="Symbol" w:hAnsi="Symbol" w:hint="default"/>
      </w:rPr>
    </w:lvl>
    <w:lvl w:ilvl="4" w:tplc="FFFFFFFF" w:tentative="1">
      <w:start w:val="1"/>
      <w:numFmt w:val="bullet"/>
      <w:lvlText w:val="o"/>
      <w:lvlJc w:val="left"/>
      <w:pPr>
        <w:tabs>
          <w:tab w:val="num" w:pos="3600"/>
        </w:tabs>
        <w:ind w:left="3600" w:right="3600" w:hanging="360"/>
      </w:pPr>
      <w:rPr>
        <w:rFonts w:ascii="Courier New" w:hAnsi="Courier New" w:hint="default"/>
      </w:rPr>
    </w:lvl>
    <w:lvl w:ilvl="5" w:tplc="FFFFFFFF" w:tentative="1">
      <w:start w:val="1"/>
      <w:numFmt w:val="bullet"/>
      <w:lvlText w:val=""/>
      <w:lvlJc w:val="left"/>
      <w:pPr>
        <w:tabs>
          <w:tab w:val="num" w:pos="4320"/>
        </w:tabs>
        <w:ind w:left="4320" w:right="4320" w:hanging="360"/>
      </w:pPr>
      <w:rPr>
        <w:rFonts w:ascii="Wingdings" w:hAnsi="Wingdings" w:hint="default"/>
      </w:rPr>
    </w:lvl>
    <w:lvl w:ilvl="6" w:tplc="FFFFFFFF" w:tentative="1">
      <w:start w:val="1"/>
      <w:numFmt w:val="bullet"/>
      <w:lvlText w:val=""/>
      <w:lvlJc w:val="left"/>
      <w:pPr>
        <w:tabs>
          <w:tab w:val="num" w:pos="5040"/>
        </w:tabs>
        <w:ind w:left="5040" w:right="5040" w:hanging="360"/>
      </w:pPr>
      <w:rPr>
        <w:rFonts w:ascii="Symbol" w:hAnsi="Symbol" w:hint="default"/>
      </w:rPr>
    </w:lvl>
    <w:lvl w:ilvl="7" w:tplc="FFFFFFFF" w:tentative="1">
      <w:start w:val="1"/>
      <w:numFmt w:val="bullet"/>
      <w:lvlText w:val="o"/>
      <w:lvlJc w:val="left"/>
      <w:pPr>
        <w:tabs>
          <w:tab w:val="num" w:pos="5760"/>
        </w:tabs>
        <w:ind w:left="5760" w:right="5760" w:hanging="360"/>
      </w:pPr>
      <w:rPr>
        <w:rFonts w:ascii="Courier New" w:hAnsi="Courier New" w:hint="default"/>
      </w:rPr>
    </w:lvl>
    <w:lvl w:ilvl="8" w:tplc="FFFFFFFF" w:tentative="1">
      <w:start w:val="1"/>
      <w:numFmt w:val="bullet"/>
      <w:lvlText w:val=""/>
      <w:lvlJc w:val="left"/>
      <w:pPr>
        <w:tabs>
          <w:tab w:val="num" w:pos="6480"/>
        </w:tabs>
        <w:ind w:left="6480" w:right="6480" w:hanging="360"/>
      </w:pPr>
      <w:rPr>
        <w:rFonts w:ascii="Wingdings" w:hAnsi="Wingdings" w:hint="default"/>
      </w:rPr>
    </w:lvl>
  </w:abstractNum>
  <w:abstractNum w:abstractNumId="6">
    <w:nsid w:val="65CB7448"/>
    <w:multiLevelType w:val="hybridMultilevel"/>
    <w:tmpl w:val="54C20F76"/>
    <w:lvl w:ilvl="0" w:tplc="FFFFFFFF">
      <w:numFmt w:val="bullet"/>
      <w:lvlText w:val=""/>
      <w:lvlJc w:val="left"/>
      <w:pPr>
        <w:tabs>
          <w:tab w:val="num" w:pos="870"/>
        </w:tabs>
        <w:ind w:left="870" w:right="870" w:hanging="600"/>
      </w:pPr>
      <w:rPr>
        <w:rFonts w:ascii="AGA Arabesque" w:eastAsia="Times New Roman" w:hAnsi="AGA Arabesque" w:cs="Arabic Transparent" w:hint="default"/>
      </w:rPr>
    </w:lvl>
    <w:lvl w:ilvl="1" w:tplc="FFFFFFFF" w:tentative="1">
      <w:start w:val="1"/>
      <w:numFmt w:val="bullet"/>
      <w:lvlText w:val="o"/>
      <w:lvlJc w:val="left"/>
      <w:pPr>
        <w:tabs>
          <w:tab w:val="num" w:pos="1350"/>
        </w:tabs>
        <w:ind w:left="1350" w:right="1350" w:hanging="360"/>
      </w:pPr>
      <w:rPr>
        <w:rFonts w:ascii="Courier New" w:hAnsi="Courier New" w:hint="default"/>
      </w:rPr>
    </w:lvl>
    <w:lvl w:ilvl="2" w:tplc="FFFFFFFF" w:tentative="1">
      <w:start w:val="1"/>
      <w:numFmt w:val="bullet"/>
      <w:lvlText w:val=""/>
      <w:lvlJc w:val="left"/>
      <w:pPr>
        <w:tabs>
          <w:tab w:val="num" w:pos="2070"/>
        </w:tabs>
        <w:ind w:left="2070" w:right="2070" w:hanging="360"/>
      </w:pPr>
      <w:rPr>
        <w:rFonts w:ascii="Wingdings" w:hAnsi="Wingdings" w:hint="default"/>
      </w:rPr>
    </w:lvl>
    <w:lvl w:ilvl="3" w:tplc="FFFFFFFF" w:tentative="1">
      <w:start w:val="1"/>
      <w:numFmt w:val="bullet"/>
      <w:lvlText w:val=""/>
      <w:lvlJc w:val="left"/>
      <w:pPr>
        <w:tabs>
          <w:tab w:val="num" w:pos="2790"/>
        </w:tabs>
        <w:ind w:left="2790" w:right="2790" w:hanging="360"/>
      </w:pPr>
      <w:rPr>
        <w:rFonts w:ascii="Symbol" w:hAnsi="Symbol" w:hint="default"/>
      </w:rPr>
    </w:lvl>
    <w:lvl w:ilvl="4" w:tplc="FFFFFFFF" w:tentative="1">
      <w:start w:val="1"/>
      <w:numFmt w:val="bullet"/>
      <w:lvlText w:val="o"/>
      <w:lvlJc w:val="left"/>
      <w:pPr>
        <w:tabs>
          <w:tab w:val="num" w:pos="3510"/>
        </w:tabs>
        <w:ind w:left="3510" w:right="3510" w:hanging="360"/>
      </w:pPr>
      <w:rPr>
        <w:rFonts w:ascii="Courier New" w:hAnsi="Courier New" w:hint="default"/>
      </w:rPr>
    </w:lvl>
    <w:lvl w:ilvl="5" w:tplc="FFFFFFFF" w:tentative="1">
      <w:start w:val="1"/>
      <w:numFmt w:val="bullet"/>
      <w:lvlText w:val=""/>
      <w:lvlJc w:val="left"/>
      <w:pPr>
        <w:tabs>
          <w:tab w:val="num" w:pos="4230"/>
        </w:tabs>
        <w:ind w:left="4230" w:right="4230" w:hanging="360"/>
      </w:pPr>
      <w:rPr>
        <w:rFonts w:ascii="Wingdings" w:hAnsi="Wingdings" w:hint="default"/>
      </w:rPr>
    </w:lvl>
    <w:lvl w:ilvl="6" w:tplc="FFFFFFFF" w:tentative="1">
      <w:start w:val="1"/>
      <w:numFmt w:val="bullet"/>
      <w:lvlText w:val=""/>
      <w:lvlJc w:val="left"/>
      <w:pPr>
        <w:tabs>
          <w:tab w:val="num" w:pos="4950"/>
        </w:tabs>
        <w:ind w:left="4950" w:right="4950" w:hanging="360"/>
      </w:pPr>
      <w:rPr>
        <w:rFonts w:ascii="Symbol" w:hAnsi="Symbol" w:hint="default"/>
      </w:rPr>
    </w:lvl>
    <w:lvl w:ilvl="7" w:tplc="FFFFFFFF" w:tentative="1">
      <w:start w:val="1"/>
      <w:numFmt w:val="bullet"/>
      <w:lvlText w:val="o"/>
      <w:lvlJc w:val="left"/>
      <w:pPr>
        <w:tabs>
          <w:tab w:val="num" w:pos="5670"/>
        </w:tabs>
        <w:ind w:left="5670" w:right="5670" w:hanging="360"/>
      </w:pPr>
      <w:rPr>
        <w:rFonts w:ascii="Courier New" w:hAnsi="Courier New" w:hint="default"/>
      </w:rPr>
    </w:lvl>
    <w:lvl w:ilvl="8" w:tplc="FFFFFFFF" w:tentative="1">
      <w:start w:val="1"/>
      <w:numFmt w:val="bullet"/>
      <w:lvlText w:val=""/>
      <w:lvlJc w:val="left"/>
      <w:pPr>
        <w:tabs>
          <w:tab w:val="num" w:pos="6390"/>
        </w:tabs>
        <w:ind w:left="6390" w:right="6390" w:hanging="360"/>
      </w:pPr>
      <w:rPr>
        <w:rFonts w:ascii="Wingdings" w:hAnsi="Wingdings" w:hint="default"/>
      </w:rPr>
    </w:lvl>
  </w:abstractNum>
  <w:abstractNum w:abstractNumId="7">
    <w:nsid w:val="6669066D"/>
    <w:multiLevelType w:val="hybridMultilevel"/>
    <w:tmpl w:val="346ED8EC"/>
    <w:lvl w:ilvl="0" w:tplc="FFFFFFFF">
      <w:numFmt w:val="bullet"/>
      <w:lvlText w:val=""/>
      <w:lvlJc w:val="left"/>
      <w:pPr>
        <w:tabs>
          <w:tab w:val="num" w:pos="825"/>
        </w:tabs>
        <w:ind w:left="825" w:right="825" w:hanging="585"/>
      </w:pPr>
      <w:rPr>
        <w:rFonts w:ascii="Symbol" w:eastAsia="Times New Roman" w:hAnsi="Symbol" w:cs="Arabic Transparent" w:hint="default"/>
        <w:b/>
        <w:sz w:val="36"/>
      </w:rPr>
    </w:lvl>
    <w:lvl w:ilvl="1" w:tplc="FFFFFFFF" w:tentative="1">
      <w:start w:val="1"/>
      <w:numFmt w:val="bullet"/>
      <w:lvlText w:val="o"/>
      <w:lvlJc w:val="left"/>
      <w:pPr>
        <w:tabs>
          <w:tab w:val="num" w:pos="1320"/>
        </w:tabs>
        <w:ind w:left="1320" w:right="1320" w:hanging="360"/>
      </w:pPr>
      <w:rPr>
        <w:rFonts w:ascii="Courier New" w:hAnsi="Courier New" w:hint="default"/>
      </w:rPr>
    </w:lvl>
    <w:lvl w:ilvl="2" w:tplc="FFFFFFFF" w:tentative="1">
      <w:start w:val="1"/>
      <w:numFmt w:val="bullet"/>
      <w:lvlText w:val=""/>
      <w:lvlJc w:val="left"/>
      <w:pPr>
        <w:tabs>
          <w:tab w:val="num" w:pos="2040"/>
        </w:tabs>
        <w:ind w:left="2040" w:right="2040" w:hanging="360"/>
      </w:pPr>
      <w:rPr>
        <w:rFonts w:ascii="Wingdings" w:hAnsi="Wingdings" w:hint="default"/>
      </w:rPr>
    </w:lvl>
    <w:lvl w:ilvl="3" w:tplc="FFFFFFFF" w:tentative="1">
      <w:start w:val="1"/>
      <w:numFmt w:val="bullet"/>
      <w:lvlText w:val=""/>
      <w:lvlJc w:val="left"/>
      <w:pPr>
        <w:tabs>
          <w:tab w:val="num" w:pos="2760"/>
        </w:tabs>
        <w:ind w:left="2760" w:right="2760" w:hanging="360"/>
      </w:pPr>
      <w:rPr>
        <w:rFonts w:ascii="Symbol" w:hAnsi="Symbol" w:hint="default"/>
      </w:rPr>
    </w:lvl>
    <w:lvl w:ilvl="4" w:tplc="FFFFFFFF" w:tentative="1">
      <w:start w:val="1"/>
      <w:numFmt w:val="bullet"/>
      <w:lvlText w:val="o"/>
      <w:lvlJc w:val="left"/>
      <w:pPr>
        <w:tabs>
          <w:tab w:val="num" w:pos="3480"/>
        </w:tabs>
        <w:ind w:left="3480" w:right="3480" w:hanging="360"/>
      </w:pPr>
      <w:rPr>
        <w:rFonts w:ascii="Courier New" w:hAnsi="Courier New" w:hint="default"/>
      </w:rPr>
    </w:lvl>
    <w:lvl w:ilvl="5" w:tplc="FFFFFFFF" w:tentative="1">
      <w:start w:val="1"/>
      <w:numFmt w:val="bullet"/>
      <w:lvlText w:val=""/>
      <w:lvlJc w:val="left"/>
      <w:pPr>
        <w:tabs>
          <w:tab w:val="num" w:pos="4200"/>
        </w:tabs>
        <w:ind w:left="4200" w:right="4200" w:hanging="360"/>
      </w:pPr>
      <w:rPr>
        <w:rFonts w:ascii="Wingdings" w:hAnsi="Wingdings" w:hint="default"/>
      </w:rPr>
    </w:lvl>
    <w:lvl w:ilvl="6" w:tplc="FFFFFFFF" w:tentative="1">
      <w:start w:val="1"/>
      <w:numFmt w:val="bullet"/>
      <w:lvlText w:val=""/>
      <w:lvlJc w:val="left"/>
      <w:pPr>
        <w:tabs>
          <w:tab w:val="num" w:pos="4920"/>
        </w:tabs>
        <w:ind w:left="4920" w:right="4920" w:hanging="360"/>
      </w:pPr>
      <w:rPr>
        <w:rFonts w:ascii="Symbol" w:hAnsi="Symbol" w:hint="default"/>
      </w:rPr>
    </w:lvl>
    <w:lvl w:ilvl="7" w:tplc="FFFFFFFF" w:tentative="1">
      <w:start w:val="1"/>
      <w:numFmt w:val="bullet"/>
      <w:lvlText w:val="o"/>
      <w:lvlJc w:val="left"/>
      <w:pPr>
        <w:tabs>
          <w:tab w:val="num" w:pos="5640"/>
        </w:tabs>
        <w:ind w:left="5640" w:right="5640" w:hanging="360"/>
      </w:pPr>
      <w:rPr>
        <w:rFonts w:ascii="Courier New" w:hAnsi="Courier New" w:hint="default"/>
      </w:rPr>
    </w:lvl>
    <w:lvl w:ilvl="8" w:tplc="FFFFFFFF" w:tentative="1">
      <w:start w:val="1"/>
      <w:numFmt w:val="bullet"/>
      <w:lvlText w:val=""/>
      <w:lvlJc w:val="left"/>
      <w:pPr>
        <w:tabs>
          <w:tab w:val="num" w:pos="6360"/>
        </w:tabs>
        <w:ind w:left="6360" w:right="6360" w:hanging="360"/>
      </w:pPr>
      <w:rPr>
        <w:rFonts w:ascii="Wingdings" w:hAnsi="Wingdings" w:hint="default"/>
      </w:rPr>
    </w:lvl>
  </w:abstractNum>
  <w:abstractNum w:abstractNumId="8">
    <w:nsid w:val="681076ED"/>
    <w:multiLevelType w:val="hybridMultilevel"/>
    <w:tmpl w:val="77F67ED4"/>
    <w:lvl w:ilvl="0" w:tplc="FFFFFFFF">
      <w:start w:val="1"/>
      <w:numFmt w:val="decimal"/>
      <w:lvlText w:val="(%1)"/>
      <w:lvlJc w:val="left"/>
      <w:pPr>
        <w:tabs>
          <w:tab w:val="num" w:pos="1762"/>
        </w:tabs>
        <w:ind w:left="1762" w:right="1762" w:hanging="1110"/>
      </w:pPr>
      <w:rPr>
        <w:rFonts w:hint="default"/>
      </w:rPr>
    </w:lvl>
    <w:lvl w:ilvl="1" w:tplc="FFFFFFFF" w:tentative="1">
      <w:start w:val="1"/>
      <w:numFmt w:val="lowerLetter"/>
      <w:lvlText w:val="%2."/>
      <w:lvlJc w:val="left"/>
      <w:pPr>
        <w:tabs>
          <w:tab w:val="num" w:pos="1732"/>
        </w:tabs>
        <w:ind w:left="1732" w:right="1732" w:hanging="360"/>
      </w:pPr>
    </w:lvl>
    <w:lvl w:ilvl="2" w:tplc="FFFFFFFF" w:tentative="1">
      <w:start w:val="1"/>
      <w:numFmt w:val="lowerRoman"/>
      <w:lvlText w:val="%3."/>
      <w:lvlJc w:val="right"/>
      <w:pPr>
        <w:tabs>
          <w:tab w:val="num" w:pos="2452"/>
        </w:tabs>
        <w:ind w:left="2452" w:right="2452" w:hanging="180"/>
      </w:pPr>
    </w:lvl>
    <w:lvl w:ilvl="3" w:tplc="FFFFFFFF" w:tentative="1">
      <w:start w:val="1"/>
      <w:numFmt w:val="decimal"/>
      <w:lvlText w:val="%4."/>
      <w:lvlJc w:val="left"/>
      <w:pPr>
        <w:tabs>
          <w:tab w:val="num" w:pos="3172"/>
        </w:tabs>
        <w:ind w:left="3172" w:right="3172" w:hanging="360"/>
      </w:pPr>
    </w:lvl>
    <w:lvl w:ilvl="4" w:tplc="FFFFFFFF" w:tentative="1">
      <w:start w:val="1"/>
      <w:numFmt w:val="lowerLetter"/>
      <w:lvlText w:val="%5."/>
      <w:lvlJc w:val="left"/>
      <w:pPr>
        <w:tabs>
          <w:tab w:val="num" w:pos="3892"/>
        </w:tabs>
        <w:ind w:left="3892" w:right="3892" w:hanging="360"/>
      </w:pPr>
    </w:lvl>
    <w:lvl w:ilvl="5" w:tplc="FFFFFFFF" w:tentative="1">
      <w:start w:val="1"/>
      <w:numFmt w:val="lowerRoman"/>
      <w:lvlText w:val="%6."/>
      <w:lvlJc w:val="right"/>
      <w:pPr>
        <w:tabs>
          <w:tab w:val="num" w:pos="4612"/>
        </w:tabs>
        <w:ind w:left="4612" w:right="4612" w:hanging="180"/>
      </w:pPr>
    </w:lvl>
    <w:lvl w:ilvl="6" w:tplc="FFFFFFFF" w:tentative="1">
      <w:start w:val="1"/>
      <w:numFmt w:val="decimal"/>
      <w:lvlText w:val="%7."/>
      <w:lvlJc w:val="left"/>
      <w:pPr>
        <w:tabs>
          <w:tab w:val="num" w:pos="5332"/>
        </w:tabs>
        <w:ind w:left="5332" w:right="5332" w:hanging="360"/>
      </w:pPr>
    </w:lvl>
    <w:lvl w:ilvl="7" w:tplc="FFFFFFFF" w:tentative="1">
      <w:start w:val="1"/>
      <w:numFmt w:val="lowerLetter"/>
      <w:lvlText w:val="%8."/>
      <w:lvlJc w:val="left"/>
      <w:pPr>
        <w:tabs>
          <w:tab w:val="num" w:pos="6052"/>
        </w:tabs>
        <w:ind w:left="6052" w:right="6052" w:hanging="360"/>
      </w:pPr>
    </w:lvl>
    <w:lvl w:ilvl="8" w:tplc="FFFFFFFF" w:tentative="1">
      <w:start w:val="1"/>
      <w:numFmt w:val="lowerRoman"/>
      <w:lvlText w:val="%9."/>
      <w:lvlJc w:val="right"/>
      <w:pPr>
        <w:tabs>
          <w:tab w:val="num" w:pos="6772"/>
        </w:tabs>
        <w:ind w:left="6772" w:right="6772" w:hanging="180"/>
      </w:pPr>
    </w:lvl>
  </w:abstractNum>
  <w:num w:numId="1">
    <w:abstractNumId w:val="4"/>
  </w:num>
  <w:num w:numId="2">
    <w:abstractNumId w:val="6"/>
  </w:num>
  <w:num w:numId="3">
    <w:abstractNumId w:val="8"/>
  </w:num>
  <w:num w:numId="4">
    <w:abstractNumId w:val="3"/>
  </w:num>
  <w:num w:numId="5">
    <w:abstractNumId w:val="7"/>
  </w:num>
  <w:num w:numId="6">
    <w:abstractNumId w:val="5"/>
  </w:num>
  <w:num w:numId="7">
    <w:abstractNumId w:val="0"/>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6E04"/>
    <w:rsid w:val="000002BD"/>
    <w:rsid w:val="000127AF"/>
    <w:rsid w:val="00042BBB"/>
    <w:rsid w:val="0005260F"/>
    <w:rsid w:val="00053E93"/>
    <w:rsid w:val="00092CF1"/>
    <w:rsid w:val="000A53B5"/>
    <w:rsid w:val="000A6307"/>
    <w:rsid w:val="000A6BE0"/>
    <w:rsid w:val="000B4DBB"/>
    <w:rsid w:val="000C2B16"/>
    <w:rsid w:val="000D5816"/>
    <w:rsid w:val="000E245B"/>
    <w:rsid w:val="000F04A9"/>
    <w:rsid w:val="0010274B"/>
    <w:rsid w:val="00110D61"/>
    <w:rsid w:val="0013238A"/>
    <w:rsid w:val="0015283B"/>
    <w:rsid w:val="001540DD"/>
    <w:rsid w:val="00171C08"/>
    <w:rsid w:val="00172304"/>
    <w:rsid w:val="0017667A"/>
    <w:rsid w:val="00187D3B"/>
    <w:rsid w:val="00190F65"/>
    <w:rsid w:val="001A0AB0"/>
    <w:rsid w:val="001A0D79"/>
    <w:rsid w:val="001F4731"/>
    <w:rsid w:val="001F4E86"/>
    <w:rsid w:val="0020387B"/>
    <w:rsid w:val="002219E3"/>
    <w:rsid w:val="0023307B"/>
    <w:rsid w:val="00243EEC"/>
    <w:rsid w:val="0026034E"/>
    <w:rsid w:val="00266E1A"/>
    <w:rsid w:val="00267C61"/>
    <w:rsid w:val="00270AE8"/>
    <w:rsid w:val="00275B0E"/>
    <w:rsid w:val="002B2FF1"/>
    <w:rsid w:val="002B662B"/>
    <w:rsid w:val="002C2AAB"/>
    <w:rsid w:val="002F5E3B"/>
    <w:rsid w:val="003072B2"/>
    <w:rsid w:val="00312C01"/>
    <w:rsid w:val="00317B3C"/>
    <w:rsid w:val="003238D3"/>
    <w:rsid w:val="00331BE0"/>
    <w:rsid w:val="00331E6C"/>
    <w:rsid w:val="00343436"/>
    <w:rsid w:val="00347608"/>
    <w:rsid w:val="00362AE7"/>
    <w:rsid w:val="003638AF"/>
    <w:rsid w:val="0037543E"/>
    <w:rsid w:val="003932ED"/>
    <w:rsid w:val="003C6584"/>
    <w:rsid w:val="003C6998"/>
    <w:rsid w:val="003C769D"/>
    <w:rsid w:val="003E1AC6"/>
    <w:rsid w:val="003E2523"/>
    <w:rsid w:val="003E59E9"/>
    <w:rsid w:val="003F29D4"/>
    <w:rsid w:val="00415DA3"/>
    <w:rsid w:val="00447B55"/>
    <w:rsid w:val="00475888"/>
    <w:rsid w:val="004869BA"/>
    <w:rsid w:val="004A608C"/>
    <w:rsid w:val="004C1156"/>
    <w:rsid w:val="004C6630"/>
    <w:rsid w:val="004E2AD6"/>
    <w:rsid w:val="004E38A0"/>
    <w:rsid w:val="004E78EF"/>
    <w:rsid w:val="004F2245"/>
    <w:rsid w:val="004F70A8"/>
    <w:rsid w:val="005025EB"/>
    <w:rsid w:val="00556AAA"/>
    <w:rsid w:val="005666DC"/>
    <w:rsid w:val="00575281"/>
    <w:rsid w:val="0058544F"/>
    <w:rsid w:val="00592204"/>
    <w:rsid w:val="005A2707"/>
    <w:rsid w:val="005B1CD6"/>
    <w:rsid w:val="006334C8"/>
    <w:rsid w:val="00635786"/>
    <w:rsid w:val="00662A2B"/>
    <w:rsid w:val="0066729C"/>
    <w:rsid w:val="00673A9E"/>
    <w:rsid w:val="00686ADE"/>
    <w:rsid w:val="0069051A"/>
    <w:rsid w:val="00691197"/>
    <w:rsid w:val="006921A0"/>
    <w:rsid w:val="0069533C"/>
    <w:rsid w:val="006B4F4B"/>
    <w:rsid w:val="006E65D3"/>
    <w:rsid w:val="006F51A6"/>
    <w:rsid w:val="00717FAE"/>
    <w:rsid w:val="007529B7"/>
    <w:rsid w:val="00761749"/>
    <w:rsid w:val="0077162A"/>
    <w:rsid w:val="00790C62"/>
    <w:rsid w:val="007B2600"/>
    <w:rsid w:val="007C34A6"/>
    <w:rsid w:val="007E1A8B"/>
    <w:rsid w:val="007E4B67"/>
    <w:rsid w:val="007E5889"/>
    <w:rsid w:val="007E70EB"/>
    <w:rsid w:val="00814452"/>
    <w:rsid w:val="008210B3"/>
    <w:rsid w:val="008232DE"/>
    <w:rsid w:val="00824ABB"/>
    <w:rsid w:val="00833B8C"/>
    <w:rsid w:val="00837651"/>
    <w:rsid w:val="00853076"/>
    <w:rsid w:val="00853E22"/>
    <w:rsid w:val="00855E30"/>
    <w:rsid w:val="00885CFF"/>
    <w:rsid w:val="008935A9"/>
    <w:rsid w:val="008A5781"/>
    <w:rsid w:val="008B3703"/>
    <w:rsid w:val="008D70C8"/>
    <w:rsid w:val="008E2038"/>
    <w:rsid w:val="008E624E"/>
    <w:rsid w:val="00900713"/>
    <w:rsid w:val="0090385D"/>
    <w:rsid w:val="00927120"/>
    <w:rsid w:val="00944C90"/>
    <w:rsid w:val="00976AF8"/>
    <w:rsid w:val="009849B8"/>
    <w:rsid w:val="00994A71"/>
    <w:rsid w:val="009967F9"/>
    <w:rsid w:val="009D646B"/>
    <w:rsid w:val="00A052E1"/>
    <w:rsid w:val="00A14EAF"/>
    <w:rsid w:val="00A175BC"/>
    <w:rsid w:val="00A21245"/>
    <w:rsid w:val="00A507EE"/>
    <w:rsid w:val="00A61E5C"/>
    <w:rsid w:val="00A64770"/>
    <w:rsid w:val="00A71D02"/>
    <w:rsid w:val="00A74BBC"/>
    <w:rsid w:val="00A80A2A"/>
    <w:rsid w:val="00A9452A"/>
    <w:rsid w:val="00A95239"/>
    <w:rsid w:val="00AA31EB"/>
    <w:rsid w:val="00AA73AE"/>
    <w:rsid w:val="00AC02AD"/>
    <w:rsid w:val="00B0332C"/>
    <w:rsid w:val="00B03660"/>
    <w:rsid w:val="00B07EB5"/>
    <w:rsid w:val="00B16DE3"/>
    <w:rsid w:val="00B1790A"/>
    <w:rsid w:val="00B3510F"/>
    <w:rsid w:val="00B50A3A"/>
    <w:rsid w:val="00B71399"/>
    <w:rsid w:val="00B72909"/>
    <w:rsid w:val="00B74DF4"/>
    <w:rsid w:val="00B820AA"/>
    <w:rsid w:val="00B8737E"/>
    <w:rsid w:val="00BA456F"/>
    <w:rsid w:val="00BC7C7C"/>
    <w:rsid w:val="00BD190F"/>
    <w:rsid w:val="00BE5F61"/>
    <w:rsid w:val="00BF04A9"/>
    <w:rsid w:val="00C03201"/>
    <w:rsid w:val="00C059F1"/>
    <w:rsid w:val="00C06778"/>
    <w:rsid w:val="00C2277B"/>
    <w:rsid w:val="00C2565E"/>
    <w:rsid w:val="00C37C22"/>
    <w:rsid w:val="00C5080E"/>
    <w:rsid w:val="00C72BD4"/>
    <w:rsid w:val="00C94034"/>
    <w:rsid w:val="00CC5541"/>
    <w:rsid w:val="00CD4735"/>
    <w:rsid w:val="00D06CFA"/>
    <w:rsid w:val="00D07FF5"/>
    <w:rsid w:val="00D46176"/>
    <w:rsid w:val="00D849A2"/>
    <w:rsid w:val="00D85A5F"/>
    <w:rsid w:val="00D90267"/>
    <w:rsid w:val="00DC6A8E"/>
    <w:rsid w:val="00DD42B5"/>
    <w:rsid w:val="00DF5F24"/>
    <w:rsid w:val="00E0584F"/>
    <w:rsid w:val="00E16E04"/>
    <w:rsid w:val="00E25D4B"/>
    <w:rsid w:val="00E32771"/>
    <w:rsid w:val="00E3745F"/>
    <w:rsid w:val="00EA7231"/>
    <w:rsid w:val="00EB6A67"/>
    <w:rsid w:val="00EC1590"/>
    <w:rsid w:val="00EE217D"/>
    <w:rsid w:val="00F1092B"/>
    <w:rsid w:val="00F1510C"/>
    <w:rsid w:val="00F16D54"/>
    <w:rsid w:val="00F2420A"/>
    <w:rsid w:val="00F3173B"/>
    <w:rsid w:val="00F52C53"/>
    <w:rsid w:val="00F80820"/>
    <w:rsid w:val="00F85648"/>
    <w:rsid w:val="00F866F6"/>
    <w:rsid w:val="00FD4CB3"/>
    <w:rsid w:val="00FD7CE1"/>
    <w:rsid w:val="00FE4E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E5D82B3-1D30-41E1-AB6B-AE407253E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4">
    <w:name w:val="heading 4"/>
    <w:basedOn w:val="Normal"/>
    <w:next w:val="Normal"/>
    <w:link w:val="Heading4Char"/>
    <w:qFormat/>
    <w:rsid w:val="00E16E04"/>
    <w:pPr>
      <w:keepNext/>
      <w:tabs>
        <w:tab w:val="right" w:pos="5760"/>
      </w:tabs>
      <w:spacing w:after="0" w:line="320" w:lineRule="exact"/>
      <w:jc w:val="right"/>
      <w:outlineLvl w:val="3"/>
    </w:pPr>
    <w:rPr>
      <w:rFonts w:ascii="SutonnyMJ" w:eastAsia="Times New Roman" w:hAnsi="SutonnyMJ" w:cs="Traditional Arabic"/>
      <w:noProo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E16E04"/>
    <w:rPr>
      <w:rFonts w:ascii="SutonnyMJ" w:eastAsia="Times New Roman" w:hAnsi="SutonnyMJ" w:cs="Traditional Arabic"/>
      <w:noProof/>
      <w:sz w:val="32"/>
      <w:szCs w:val="32"/>
    </w:rPr>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Paragraph">
    <w:name w:val="List Paragraph"/>
    <w:basedOn w:val="Normal"/>
    <w:uiPriority w:val="34"/>
    <w:qFormat/>
    <w:rsid w:val="00A175BC"/>
    <w:pPr>
      <w:ind w:left="720"/>
      <w:contextualSpacing/>
    </w:pPr>
    <w:rPr>
      <w:rFonts w:ascii="Times New Roman" w:hAnsi="Times New Roman" w:cs="Times New Roman"/>
      <w:sz w:val="28"/>
      <w:szCs w:val="28"/>
    </w:rPr>
  </w:style>
  <w:style w:type="paragraph" w:styleId="BodyText">
    <w:name w:val="Body Text"/>
    <w:basedOn w:val="Normal"/>
    <w:link w:val="BodyTextChar"/>
    <w:rsid w:val="00E16E04"/>
    <w:pPr>
      <w:bidi w:val="0"/>
      <w:spacing w:after="0" w:line="240" w:lineRule="auto"/>
      <w:jc w:val="lowKashida"/>
    </w:pPr>
    <w:rPr>
      <w:rFonts w:ascii="SutonnyMJ" w:eastAsia="Times New Roman" w:hAnsi="SutonnyMJ" w:cs="Times New Roman"/>
      <w:sz w:val="32"/>
      <w:szCs w:val="32"/>
      <w:lang w:eastAsia="ar-SA"/>
    </w:rPr>
  </w:style>
  <w:style w:type="character" w:customStyle="1" w:styleId="BodyTextChar">
    <w:name w:val="Body Text Char"/>
    <w:basedOn w:val="DefaultParagraphFont"/>
    <w:link w:val="BodyText"/>
    <w:rsid w:val="00E16E04"/>
    <w:rPr>
      <w:rFonts w:ascii="SutonnyMJ" w:eastAsia="Times New Roman" w:hAnsi="SutonnyMJ" w:cs="Times New Roman"/>
      <w:sz w:val="32"/>
      <w:szCs w:val="32"/>
      <w:lang w:eastAsia="ar-SA"/>
    </w:rPr>
  </w:style>
  <w:style w:type="paragraph" w:styleId="BodyTextIndent">
    <w:name w:val="Body Text Indent"/>
    <w:basedOn w:val="Normal"/>
    <w:link w:val="BodyTextIndentChar"/>
    <w:rsid w:val="00E16E04"/>
    <w:pPr>
      <w:tabs>
        <w:tab w:val="right" w:pos="5760"/>
      </w:tabs>
      <w:bidi w:val="0"/>
      <w:spacing w:before="20" w:after="40" w:line="264" w:lineRule="auto"/>
      <w:ind w:firstLine="547"/>
      <w:jc w:val="lowKashida"/>
    </w:pPr>
    <w:rPr>
      <w:rFonts w:ascii="SutonnyMJ" w:eastAsia="Times New Roman" w:hAnsi="SutonnyMJ" w:cs="Traditional Arabic"/>
      <w:noProof/>
      <w:sz w:val="26"/>
      <w:szCs w:val="26"/>
    </w:rPr>
  </w:style>
  <w:style w:type="character" w:customStyle="1" w:styleId="BodyTextIndentChar">
    <w:name w:val="Body Text Indent Char"/>
    <w:basedOn w:val="DefaultParagraphFont"/>
    <w:link w:val="BodyTextIndent"/>
    <w:rsid w:val="00E16E04"/>
    <w:rPr>
      <w:rFonts w:ascii="SutonnyMJ" w:eastAsia="Times New Roman" w:hAnsi="SutonnyMJ" w:cs="Traditional Arabic"/>
      <w:noProof/>
      <w:sz w:val="26"/>
      <w:szCs w:val="26"/>
    </w:rPr>
  </w:style>
  <w:style w:type="paragraph" w:styleId="BodyTextIndent2">
    <w:name w:val="Body Text Indent 2"/>
    <w:basedOn w:val="Normal"/>
    <w:link w:val="BodyTextIndent2Char"/>
    <w:rsid w:val="00E16E04"/>
    <w:pPr>
      <w:tabs>
        <w:tab w:val="right" w:pos="5760"/>
      </w:tabs>
      <w:bidi w:val="0"/>
      <w:spacing w:before="20" w:after="40" w:line="264" w:lineRule="auto"/>
      <w:ind w:firstLine="547"/>
    </w:pPr>
    <w:rPr>
      <w:rFonts w:ascii="SutonnyMJ" w:eastAsia="Times New Roman" w:hAnsi="SutonnyMJ" w:cs="Arabic Transparent"/>
      <w:noProof/>
      <w:sz w:val="26"/>
      <w:szCs w:val="20"/>
    </w:rPr>
  </w:style>
  <w:style w:type="character" w:customStyle="1" w:styleId="BodyTextIndent2Char">
    <w:name w:val="Body Text Indent 2 Char"/>
    <w:basedOn w:val="DefaultParagraphFont"/>
    <w:link w:val="BodyTextIndent2"/>
    <w:rsid w:val="00E16E04"/>
    <w:rPr>
      <w:rFonts w:ascii="SutonnyMJ" w:eastAsia="Times New Roman" w:hAnsi="SutonnyMJ" w:cs="Arabic Transparent"/>
      <w:noProof/>
      <w:sz w:val="26"/>
      <w:szCs w:val="20"/>
    </w:rPr>
  </w:style>
  <w:style w:type="character" w:styleId="Emphasis">
    <w:name w:val="Emphasis"/>
    <w:qFormat/>
    <w:rsid w:val="00E16E04"/>
    <w:rPr>
      <w:i/>
      <w:iCs/>
    </w:rPr>
  </w:style>
  <w:style w:type="paragraph" w:styleId="FootnoteText">
    <w:name w:val="footnote text"/>
    <w:basedOn w:val="Normal"/>
    <w:link w:val="FootnoteTextChar"/>
    <w:semiHidden/>
    <w:rsid w:val="00E16E04"/>
    <w:pPr>
      <w:spacing w:after="0" w:line="240" w:lineRule="auto"/>
    </w:pPr>
    <w:rPr>
      <w:rFonts w:ascii="Times New Roman" w:eastAsia="Times New Roman" w:hAnsi="Times New Roman" w:cs="Times New Roman"/>
      <w:sz w:val="20"/>
      <w:szCs w:val="20"/>
      <w:lang w:eastAsia="ar-SA"/>
    </w:rPr>
  </w:style>
  <w:style w:type="character" w:customStyle="1" w:styleId="FootnoteTextChar">
    <w:name w:val="Footnote Text Char"/>
    <w:basedOn w:val="DefaultParagraphFont"/>
    <w:link w:val="FootnoteText"/>
    <w:semiHidden/>
    <w:rsid w:val="00E16E04"/>
    <w:rPr>
      <w:rFonts w:ascii="Times New Roman" w:eastAsia="Times New Roman" w:hAnsi="Times New Roman" w:cs="Times New Roman"/>
      <w:sz w:val="20"/>
      <w:szCs w:val="20"/>
      <w:lang w:eastAsia="ar-SA"/>
    </w:rPr>
  </w:style>
  <w:style w:type="character" w:styleId="FootnoteReference">
    <w:name w:val="footnote reference"/>
    <w:semiHidden/>
    <w:rsid w:val="00E16E04"/>
    <w:rPr>
      <w:vertAlign w:val="superscript"/>
    </w:rPr>
  </w:style>
  <w:style w:type="character" w:styleId="PageNumber">
    <w:name w:val="page number"/>
    <w:basedOn w:val="DefaultParagraphFont"/>
    <w:rsid w:val="00E16E04"/>
  </w:style>
  <w:style w:type="character" w:customStyle="1" w:styleId="CommentTextChar">
    <w:name w:val="Comment Text Char"/>
    <w:basedOn w:val="DefaultParagraphFont"/>
    <w:link w:val="CommentText"/>
    <w:semiHidden/>
    <w:rsid w:val="00E16E04"/>
    <w:rPr>
      <w:rFonts w:ascii="Times New Roman" w:eastAsia="Times New Roman" w:hAnsi="Times New Roman" w:cs="Times New Roman"/>
      <w:sz w:val="20"/>
      <w:szCs w:val="20"/>
      <w:lang w:eastAsia="ar-SA"/>
    </w:rPr>
  </w:style>
  <w:style w:type="paragraph" w:styleId="CommentText">
    <w:name w:val="annotation text"/>
    <w:basedOn w:val="Normal"/>
    <w:link w:val="CommentTextChar"/>
    <w:semiHidden/>
    <w:rsid w:val="00E16E04"/>
    <w:pPr>
      <w:spacing w:after="0" w:line="240" w:lineRule="auto"/>
    </w:pPr>
    <w:rPr>
      <w:rFonts w:ascii="Times New Roman" w:eastAsia="Times New Roman" w:hAnsi="Times New Roman" w:cs="Times New Roman"/>
      <w:sz w:val="20"/>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2%20%20&#1594;&#1604;&#1575;&#1601;%20&#1603;&#1578;&#1576;%20&#1605;&#1585;&#1575;&#1580;&#1593;&#1577;%20&#1605;&#1606;%20&#1575;&#1604;&#1570;&#1582;&#1585;&#1610;&#160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5BCE0E-951C-4593-B2B8-E32086B6C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  غلاف كتب مراجعة من الآخرين.dotx</Template>
  <TotalTime>23</TotalTime>
  <Pages>94</Pages>
  <Words>17759</Words>
  <Characters>97853</Characters>
  <Application>Microsoft Office Word</Application>
  <DocSecurity>0</DocSecurity>
  <Lines>2127</Lines>
  <Paragraphs>831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114781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ঈমানের মূলনীতিসমূহের ব্যাখ্যা</dc:title>
  <dc:subject>ঈমানের মূলনীতিসমূহের ব্যাখ্যা</dc:subject>
  <dc:creator>মুহাম্মাদ ইবন সালেহ আল-উছাইমীন_x000d_</dc:creator>
  <cp:keywords>ঈমানের মূলনীতিসমূহের ব্যাখ্যা</cp:keywords>
  <dc:description>ঈমানের মূলনীতিসমূহের ব্যাখ্যা</dc:description>
  <cp:lastModifiedBy>elhashemy</cp:lastModifiedBy>
  <cp:revision>9</cp:revision>
  <cp:lastPrinted>2015-01-13T04:52:00Z</cp:lastPrinted>
  <dcterms:created xsi:type="dcterms:W3CDTF">2015-04-30T07:41:00Z</dcterms:created>
  <dcterms:modified xsi:type="dcterms:W3CDTF">2015-05-02T14:49:00Z</dcterms:modified>
  <cp:category/>
</cp:coreProperties>
</file>